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9CFEC" w14:textId="6EA3FE04" w:rsidR="00FE416E" w:rsidRPr="00FE416E" w:rsidRDefault="00563FE8" w:rsidP="00FE416E">
      <w:pPr>
        <w:spacing w:before="120"/>
        <w:ind w:left="1886" w:right="-259"/>
        <w:rPr>
          <w:b/>
          <w:bCs/>
          <w:sz w:val="40"/>
          <w:szCs w:val="40"/>
        </w:rPr>
      </w:pPr>
      <w:bookmarkStart w:id="0" w:name="_Hlk53490208"/>
      <w:bookmarkStart w:id="1" w:name="_Hlk53489807"/>
      <w:r w:rsidRPr="00FE416E">
        <w:rPr>
          <w:noProof/>
          <w:sz w:val="40"/>
          <w:szCs w:val="40"/>
        </w:rPr>
        <w:drawing>
          <wp:anchor distT="57150" distB="57150" distL="57150" distR="57150" simplePos="0" relativeHeight="251669504" behindDoc="0" locked="0" layoutInCell="1" allowOverlap="1" wp14:anchorId="3F1312C8" wp14:editId="2F6388ED">
            <wp:simplePos x="0" y="0"/>
            <wp:positionH relativeFrom="page">
              <wp:posOffset>889000</wp:posOffset>
            </wp:positionH>
            <wp:positionV relativeFrom="margin">
              <wp:posOffset>-185420</wp:posOffset>
            </wp:positionV>
            <wp:extent cx="952500" cy="971882"/>
            <wp:effectExtent l="0" t="0" r="0" b="0"/>
            <wp:wrapNone/>
            <wp:docPr id="3072045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7211" cy="976689"/>
                    </a:xfrm>
                    <a:prstGeom prst="rect">
                      <a:avLst/>
                    </a:prstGeom>
                    <a:noFill/>
                    <a:ln>
                      <a:noFill/>
                    </a:ln>
                  </pic:spPr>
                </pic:pic>
              </a:graphicData>
            </a:graphic>
            <wp14:sizeRelH relativeFrom="page">
              <wp14:pctWidth>0</wp14:pctWidth>
            </wp14:sizeRelH>
            <wp14:sizeRelV relativeFrom="page">
              <wp14:pctHeight>0</wp14:pctHeight>
            </wp14:sizeRelV>
          </wp:anchor>
        </w:drawing>
      </w:r>
      <w:r w:rsidR="00FE416E" w:rsidRPr="00FE416E">
        <w:rPr>
          <w:sz w:val="40"/>
          <w:szCs w:val="40"/>
          <w:lang w:val="en-CA"/>
        </w:rPr>
        <w:t>United States Courts for the Ninth Circuit</w:t>
      </w:r>
    </w:p>
    <w:p w14:paraId="594831F2" w14:textId="1F37872F" w:rsidR="00563FE8" w:rsidRPr="00563FE8" w:rsidRDefault="00563FE8" w:rsidP="00FE416E">
      <w:pPr>
        <w:ind w:left="1886" w:right="-259"/>
        <w:rPr>
          <w:b/>
          <w:bCs/>
          <w:sz w:val="32"/>
          <w:szCs w:val="32"/>
        </w:rPr>
      </w:pPr>
      <w:r w:rsidRPr="00563FE8">
        <w:rPr>
          <w:b/>
          <w:bCs/>
          <w:sz w:val="32"/>
          <w:szCs w:val="32"/>
        </w:rPr>
        <w:t xml:space="preserve">APPLICATION FOR FEDERAL PUBLIC DEFENDER </w:t>
      </w:r>
    </w:p>
    <w:p w14:paraId="41B104D4" w14:textId="77777777" w:rsidR="00563FE8" w:rsidRPr="004C5250" w:rsidRDefault="00563FE8" w:rsidP="00563FE8">
      <w:pPr>
        <w:spacing w:before="120"/>
        <w:ind w:left="2160"/>
        <w:rPr>
          <w:b/>
          <w:bCs/>
          <w:sz w:val="28"/>
          <w:szCs w:val="28"/>
        </w:rPr>
      </w:pPr>
      <w:r>
        <w:rPr>
          <w:b/>
          <w:bCs/>
          <w:sz w:val="28"/>
          <w:szCs w:val="28"/>
        </w:rPr>
        <w:t xml:space="preserve">                                   </w:t>
      </w:r>
    </w:p>
    <w:p w14:paraId="503918FD" w14:textId="3A7D75E6" w:rsidR="008D0B8A" w:rsidRPr="001B5F45" w:rsidRDefault="00602052" w:rsidP="00C02892">
      <w:pPr>
        <w:tabs>
          <w:tab w:val="left" w:pos="720"/>
          <w:tab w:val="left" w:pos="1440"/>
          <w:tab w:val="left" w:pos="2160"/>
          <w:tab w:val="left" w:pos="2880"/>
          <w:tab w:val="left" w:pos="3600"/>
          <w:tab w:val="left" w:pos="4320"/>
          <w:tab w:val="left" w:pos="5040"/>
          <w:tab w:val="left" w:pos="5760"/>
        </w:tabs>
        <w:rPr>
          <w:szCs w:val="24"/>
        </w:rPr>
      </w:pPr>
      <w:r w:rsidRPr="001B5F45">
        <w:rPr>
          <w:sz w:val="22"/>
          <w:szCs w:val="22"/>
        </w:rPr>
        <w:tab/>
      </w:r>
      <w:r w:rsidRPr="001B5F45">
        <w:rPr>
          <w:sz w:val="22"/>
          <w:szCs w:val="22"/>
        </w:rPr>
        <w:tab/>
      </w:r>
      <w:r w:rsidRPr="001B5F45">
        <w:rPr>
          <w:sz w:val="22"/>
          <w:szCs w:val="22"/>
        </w:rPr>
        <w:tab/>
      </w:r>
      <w:r w:rsidRPr="001B5F45">
        <w:rPr>
          <w:sz w:val="22"/>
          <w:szCs w:val="22"/>
        </w:rPr>
        <w:tab/>
      </w:r>
      <w:r w:rsidRPr="001B5F45">
        <w:rPr>
          <w:sz w:val="22"/>
          <w:szCs w:val="22"/>
        </w:rPr>
        <w:tab/>
      </w:r>
      <w:r w:rsidRPr="001B5F45">
        <w:rPr>
          <w:sz w:val="22"/>
          <w:szCs w:val="22"/>
        </w:rPr>
        <w:tab/>
      </w:r>
      <w:r w:rsidRPr="001B5F45">
        <w:rPr>
          <w:sz w:val="22"/>
          <w:szCs w:val="22"/>
        </w:rPr>
        <w:tab/>
      </w:r>
      <w:r w:rsidRPr="001B5F45">
        <w:rPr>
          <w:sz w:val="22"/>
          <w:szCs w:val="22"/>
        </w:rPr>
        <w:tab/>
      </w:r>
      <w:r w:rsidR="008D0B8A" w:rsidRPr="001B5F45">
        <w:rPr>
          <w:sz w:val="22"/>
          <w:szCs w:val="22"/>
        </w:rPr>
        <w:tab/>
      </w:r>
      <w:r w:rsidR="008D0B8A" w:rsidRPr="001B5F45">
        <w:rPr>
          <w:sz w:val="22"/>
          <w:szCs w:val="22"/>
        </w:rPr>
        <w:tab/>
      </w:r>
      <w:r w:rsidR="008D0B8A" w:rsidRPr="001B5F45">
        <w:rPr>
          <w:sz w:val="22"/>
          <w:szCs w:val="22"/>
        </w:rPr>
        <w:tab/>
      </w:r>
    </w:p>
    <w:p w14:paraId="12EFB137" w14:textId="7E1D52F4" w:rsidR="00DB4E53" w:rsidRPr="001B5F45" w:rsidRDefault="00B97C86" w:rsidP="007B6BE0">
      <w:pPr>
        <w:pStyle w:val="Heading1"/>
        <w:numPr>
          <w:ilvl w:val="0"/>
          <w:numId w:val="44"/>
        </w:numPr>
        <w:ind w:left="810" w:hanging="720"/>
      </w:pPr>
      <w:bookmarkStart w:id="2" w:name="_Toc54095850"/>
      <w:bookmarkStart w:id="3" w:name="_Toc54097435"/>
      <w:r w:rsidRPr="001B5F45">
        <w:rPr>
          <w:u w:val="single"/>
        </w:rPr>
        <w:t>Personal B</w:t>
      </w:r>
      <w:r w:rsidR="00C52BFD" w:rsidRPr="001B5F45">
        <w:rPr>
          <w:u w:val="single"/>
        </w:rPr>
        <w:t>ackground</w:t>
      </w:r>
      <w:bookmarkEnd w:id="2"/>
      <w:bookmarkEnd w:id="3"/>
    </w:p>
    <w:p w14:paraId="106E4CB2" w14:textId="05A65E53" w:rsidR="00DB4E53" w:rsidRPr="001B5F45" w:rsidRDefault="00DB4E53" w:rsidP="00DB4E53">
      <w:pPr>
        <w:numPr>
          <w:ilvl w:val="12"/>
          <w:numId w:val="0"/>
        </w:numPr>
        <w:tabs>
          <w:tab w:val="left" w:pos="91"/>
        </w:tabs>
        <w:spacing w:line="312" w:lineRule="auto"/>
        <w:rPr>
          <w:b/>
          <w:bCs/>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75"/>
        <w:gridCol w:w="5773"/>
      </w:tblGrid>
      <w:tr w:rsidR="002B04E4" w:rsidRPr="001B5F45" w14:paraId="74182ED8" w14:textId="77777777" w:rsidTr="009B279E">
        <w:tc>
          <w:tcPr>
            <w:tcW w:w="3875" w:type="dxa"/>
          </w:tcPr>
          <w:p w14:paraId="0AF6B5D8" w14:textId="33079716" w:rsidR="002B04E4" w:rsidRPr="001B5F45" w:rsidRDefault="002B04E4" w:rsidP="002B04E4">
            <w:pPr>
              <w:pStyle w:val="ListParagraph"/>
              <w:numPr>
                <w:ilvl w:val="0"/>
                <w:numId w:val="25"/>
              </w:numPr>
              <w:tabs>
                <w:tab w:val="left" w:pos="91"/>
              </w:tabs>
              <w:ind w:hanging="735"/>
              <w:rPr>
                <w:b/>
                <w:bCs/>
                <w:szCs w:val="24"/>
              </w:rPr>
            </w:pPr>
            <w:r w:rsidRPr="001B5F45">
              <w:rPr>
                <w:b/>
                <w:bCs/>
                <w:szCs w:val="24"/>
              </w:rPr>
              <w:t>Full Name:</w:t>
            </w:r>
            <w:r w:rsidRPr="001B5F45">
              <w:rPr>
                <w:b/>
                <w:bCs/>
                <w:szCs w:val="24"/>
              </w:rPr>
              <w:br/>
            </w:r>
          </w:p>
        </w:tc>
        <w:tc>
          <w:tcPr>
            <w:tcW w:w="5773" w:type="dxa"/>
          </w:tcPr>
          <w:p w14:paraId="453BFBBC" w14:textId="07B7C20E" w:rsidR="002B04E4" w:rsidRPr="003028A8" w:rsidRDefault="00F117F4" w:rsidP="003028A8">
            <w:sdt>
              <w:sdtPr>
                <w:rPr>
                  <w:rStyle w:val="BodyText2Char"/>
                </w:rPr>
                <w:id w:val="711231918"/>
                <w:placeholder>
                  <w:docPart w:val="5A867300D72448B9B204B01F8011EACB"/>
                </w:placeholder>
                <w:showingPlcHdr/>
                <w:text w:multiLine="1"/>
              </w:sdtPr>
              <w:sdtEndPr>
                <w:rPr>
                  <w:rStyle w:val="BodyText2Char"/>
                </w:rPr>
              </w:sdtEndPr>
              <w:sdtContent>
                <w:r w:rsidR="00AE4880" w:rsidRPr="00E907AE">
                  <w:rPr>
                    <w:rStyle w:val="PlaceholderText"/>
                  </w:rPr>
                  <w:t>Click or tap here to enter text.</w:t>
                </w:r>
              </w:sdtContent>
            </w:sdt>
          </w:p>
          <w:p w14:paraId="35AACA1B" w14:textId="77777777" w:rsidR="002B04E4" w:rsidRPr="001B5F45" w:rsidRDefault="002B04E4" w:rsidP="003028A8"/>
        </w:tc>
      </w:tr>
      <w:tr w:rsidR="002B04E4" w:rsidRPr="001B5F45" w14:paraId="6B8794C0" w14:textId="77777777" w:rsidTr="009B279E">
        <w:tc>
          <w:tcPr>
            <w:tcW w:w="3875" w:type="dxa"/>
          </w:tcPr>
          <w:p w14:paraId="5FD5F7B4" w14:textId="05F90327" w:rsidR="002B04E4" w:rsidRPr="001B5F45" w:rsidRDefault="00300831" w:rsidP="002B04E4">
            <w:pPr>
              <w:pStyle w:val="ListParagraph"/>
              <w:tabs>
                <w:tab w:val="left" w:pos="91"/>
              </w:tabs>
              <w:rPr>
                <w:b/>
                <w:bCs/>
                <w:szCs w:val="24"/>
              </w:rPr>
            </w:pPr>
            <w:r w:rsidRPr="001B5F45">
              <w:rPr>
                <w:b/>
                <w:bCs/>
                <w:szCs w:val="24"/>
              </w:rPr>
              <w:t>Any</w:t>
            </w:r>
            <w:r w:rsidR="002B04E4" w:rsidRPr="001B5F45">
              <w:rPr>
                <w:b/>
                <w:bCs/>
                <w:szCs w:val="24"/>
              </w:rPr>
              <w:t xml:space="preserve"> other names by which you have been known:</w:t>
            </w:r>
          </w:p>
          <w:p w14:paraId="38114D0F" w14:textId="38F310BD" w:rsidR="00300831" w:rsidRPr="001B5F45" w:rsidRDefault="00300831" w:rsidP="00013B4B">
            <w:pPr>
              <w:pStyle w:val="ListParagraph"/>
              <w:tabs>
                <w:tab w:val="left" w:pos="91"/>
              </w:tabs>
              <w:rPr>
                <w:b/>
                <w:bCs/>
                <w:szCs w:val="24"/>
              </w:rPr>
            </w:pPr>
          </w:p>
        </w:tc>
        <w:tc>
          <w:tcPr>
            <w:tcW w:w="5773" w:type="dxa"/>
          </w:tcPr>
          <w:p w14:paraId="5EE79326" w14:textId="46952E7B" w:rsidR="002B04E4" w:rsidRPr="001B5F45" w:rsidRDefault="002B04E4" w:rsidP="003028A8"/>
          <w:p w14:paraId="0AC61105" w14:textId="67F56B45" w:rsidR="002B04E4" w:rsidRPr="001B5F45" w:rsidRDefault="00F117F4" w:rsidP="003028A8">
            <w:sdt>
              <w:sdtPr>
                <w:rPr>
                  <w:rStyle w:val="BodyText2Char"/>
                </w:rPr>
                <w:id w:val="-1084289235"/>
                <w:placeholder>
                  <w:docPart w:val="AAB36080CB8943D1ABFC9323B98703EC"/>
                </w:placeholder>
                <w:showingPlcHdr/>
                <w:text w:multiLine="1"/>
              </w:sdtPr>
              <w:sdtEndPr>
                <w:rPr>
                  <w:rStyle w:val="BodyText2Char"/>
                </w:rPr>
              </w:sdtEndPr>
              <w:sdtContent>
                <w:r w:rsidR="00AE4880" w:rsidRPr="00E907AE">
                  <w:rPr>
                    <w:rStyle w:val="PlaceholderText"/>
                  </w:rPr>
                  <w:t>Click or tap here to enter text.</w:t>
                </w:r>
              </w:sdtContent>
            </w:sdt>
            <w:r w:rsidR="002B04E4" w:rsidRPr="001B5F45">
              <w:tab/>
            </w:r>
          </w:p>
        </w:tc>
      </w:tr>
      <w:tr w:rsidR="002B04E4" w:rsidRPr="001B5F45" w14:paraId="62FBF6FA" w14:textId="77777777" w:rsidTr="009B279E">
        <w:tc>
          <w:tcPr>
            <w:tcW w:w="3875" w:type="dxa"/>
          </w:tcPr>
          <w:p w14:paraId="5505CE70" w14:textId="18788B29" w:rsidR="002B04E4" w:rsidRPr="001B5F45" w:rsidRDefault="00300831" w:rsidP="002B04E4">
            <w:pPr>
              <w:pStyle w:val="ListParagraph"/>
              <w:numPr>
                <w:ilvl w:val="0"/>
                <w:numId w:val="25"/>
              </w:numPr>
              <w:tabs>
                <w:tab w:val="left" w:pos="91"/>
              </w:tabs>
              <w:ind w:hanging="735"/>
              <w:rPr>
                <w:b/>
                <w:bCs/>
                <w:szCs w:val="24"/>
              </w:rPr>
            </w:pPr>
            <w:r w:rsidRPr="001B5F45">
              <w:rPr>
                <w:b/>
                <w:bCs/>
                <w:szCs w:val="24"/>
              </w:rPr>
              <w:t>Residential Address</w:t>
            </w:r>
            <w:r w:rsidR="002B04E4" w:rsidRPr="001B5F45">
              <w:rPr>
                <w:b/>
                <w:bCs/>
                <w:szCs w:val="24"/>
              </w:rPr>
              <w:t>:</w:t>
            </w:r>
            <w:r w:rsidR="002B04E4" w:rsidRPr="001B5F45">
              <w:rPr>
                <w:b/>
                <w:bCs/>
                <w:szCs w:val="24"/>
              </w:rPr>
              <w:br/>
              <w:t>(no P.O. Box)</w:t>
            </w:r>
            <w:r w:rsidR="002B04E4" w:rsidRPr="001B5F45">
              <w:rPr>
                <w:b/>
                <w:bCs/>
                <w:szCs w:val="24"/>
              </w:rPr>
              <w:br/>
            </w:r>
          </w:p>
        </w:tc>
        <w:tc>
          <w:tcPr>
            <w:tcW w:w="5773" w:type="dxa"/>
          </w:tcPr>
          <w:p w14:paraId="6FFF53F5" w14:textId="48317163" w:rsidR="00454863" w:rsidRDefault="00F117F4" w:rsidP="003028A8">
            <w:sdt>
              <w:sdtPr>
                <w:rPr>
                  <w:rStyle w:val="BodyText2Char"/>
                </w:rPr>
                <w:id w:val="1673519847"/>
                <w:placeholder>
                  <w:docPart w:val="BA24DE021CA64DD2819173EB600DC795"/>
                </w:placeholder>
                <w:showingPlcHdr/>
                <w:text w:multiLine="1"/>
              </w:sdtPr>
              <w:sdtEndPr>
                <w:rPr>
                  <w:rStyle w:val="BodyText2Char"/>
                </w:rPr>
              </w:sdtEndPr>
              <w:sdtContent>
                <w:r w:rsidR="003028A8" w:rsidRPr="00E907AE">
                  <w:rPr>
                    <w:rStyle w:val="PlaceholderText"/>
                  </w:rPr>
                  <w:t>Click or tap here to enter text.</w:t>
                </w:r>
              </w:sdtContent>
            </w:sdt>
          </w:p>
          <w:p w14:paraId="5ACD73A8" w14:textId="7E484193" w:rsidR="002B04E4" w:rsidRPr="001B5F45" w:rsidRDefault="002B04E4" w:rsidP="003028A8"/>
          <w:p w14:paraId="16DACD20" w14:textId="77777777" w:rsidR="002B04E4" w:rsidRPr="001B5F45" w:rsidRDefault="002B04E4" w:rsidP="002B04E4">
            <w:pPr>
              <w:numPr>
                <w:ilvl w:val="12"/>
                <w:numId w:val="0"/>
              </w:numPr>
              <w:tabs>
                <w:tab w:val="left" w:pos="91"/>
              </w:tabs>
              <w:rPr>
                <w:color w:val="4472C4" w:themeColor="accent1"/>
              </w:rPr>
            </w:pPr>
          </w:p>
        </w:tc>
      </w:tr>
      <w:tr w:rsidR="002B04E4" w:rsidRPr="001B5F45" w14:paraId="280687DA" w14:textId="77777777" w:rsidTr="009B279E">
        <w:tc>
          <w:tcPr>
            <w:tcW w:w="3875" w:type="dxa"/>
          </w:tcPr>
          <w:p w14:paraId="7DE6C0F2" w14:textId="77541DED" w:rsidR="002B04E4" w:rsidRPr="001B5F45" w:rsidRDefault="001052B9" w:rsidP="00805325">
            <w:pPr>
              <w:pStyle w:val="ListParagraph"/>
              <w:tabs>
                <w:tab w:val="left" w:pos="705"/>
              </w:tabs>
            </w:pPr>
            <w:r w:rsidRPr="001B5F45">
              <w:rPr>
                <w:b/>
                <w:bCs/>
                <w:szCs w:val="24"/>
              </w:rPr>
              <w:t>Personal Cell Phone</w:t>
            </w:r>
            <w:r w:rsidR="002B04E4" w:rsidRPr="001B5F45">
              <w:rPr>
                <w:b/>
                <w:bCs/>
                <w:szCs w:val="24"/>
              </w:rPr>
              <w:t>:</w:t>
            </w:r>
            <w:r w:rsidR="00805325">
              <w:rPr>
                <w:b/>
                <w:bCs/>
                <w:szCs w:val="24"/>
              </w:rPr>
              <w:br/>
            </w:r>
            <w:r w:rsidR="00805325">
              <w:br/>
            </w:r>
            <w:sdt>
              <w:sdtPr>
                <w:rPr>
                  <w:rStyle w:val="BodyText2Char"/>
                </w:rPr>
                <w:id w:val="-2110181850"/>
                <w:placeholder>
                  <w:docPart w:val="8EBC865E162E4D548DAC090F0C5B21DE"/>
                </w:placeholder>
                <w:showingPlcHdr/>
                <w:text w:multiLine="1"/>
              </w:sdtPr>
              <w:sdtEndPr>
                <w:rPr>
                  <w:rStyle w:val="BodyText2Char"/>
                </w:rPr>
              </w:sdtEndPr>
              <w:sdtContent>
                <w:r w:rsidR="00AE4880" w:rsidRPr="00E907AE">
                  <w:rPr>
                    <w:rStyle w:val="PlaceholderText"/>
                  </w:rPr>
                  <w:t>Click or tap here to enter text.</w:t>
                </w:r>
              </w:sdtContent>
            </w:sdt>
          </w:p>
          <w:p w14:paraId="1884FA4E" w14:textId="77777777" w:rsidR="002B04E4" w:rsidRPr="001B5F45" w:rsidRDefault="002B04E4" w:rsidP="002B04E4">
            <w:pPr>
              <w:tabs>
                <w:tab w:val="left" w:pos="91"/>
              </w:tabs>
              <w:ind w:left="435"/>
              <w:rPr>
                <w:b/>
                <w:bCs/>
                <w:szCs w:val="24"/>
              </w:rPr>
            </w:pPr>
          </w:p>
        </w:tc>
        <w:tc>
          <w:tcPr>
            <w:tcW w:w="5773" w:type="dxa"/>
          </w:tcPr>
          <w:p w14:paraId="40833583" w14:textId="31B1C68A" w:rsidR="002B04E4" w:rsidRPr="001B5F45" w:rsidRDefault="001052B9" w:rsidP="002B04E4">
            <w:pPr>
              <w:numPr>
                <w:ilvl w:val="12"/>
                <w:numId w:val="0"/>
              </w:numPr>
              <w:tabs>
                <w:tab w:val="left" w:pos="91"/>
              </w:tabs>
              <w:rPr>
                <w:b/>
                <w:bCs/>
                <w:szCs w:val="24"/>
              </w:rPr>
            </w:pPr>
            <w:r w:rsidRPr="001B5F45">
              <w:rPr>
                <w:b/>
                <w:bCs/>
                <w:szCs w:val="24"/>
              </w:rPr>
              <w:t>Home Phone (if different than cell)</w:t>
            </w:r>
            <w:r w:rsidR="002B04E4" w:rsidRPr="001B5F45">
              <w:rPr>
                <w:b/>
                <w:bCs/>
                <w:szCs w:val="24"/>
              </w:rPr>
              <w:t>:</w:t>
            </w:r>
          </w:p>
          <w:p w14:paraId="0C1A60C5" w14:textId="77777777" w:rsidR="00D76CDB" w:rsidRPr="001B5F45" w:rsidRDefault="00D76CDB" w:rsidP="002B04E4">
            <w:pPr>
              <w:numPr>
                <w:ilvl w:val="12"/>
                <w:numId w:val="0"/>
              </w:numPr>
              <w:tabs>
                <w:tab w:val="left" w:pos="91"/>
              </w:tabs>
              <w:rPr>
                <w:b/>
                <w:bCs/>
                <w:szCs w:val="24"/>
              </w:rPr>
            </w:pPr>
          </w:p>
          <w:p w14:paraId="04A8BEC1" w14:textId="41E93B26" w:rsidR="002B04E4" w:rsidRPr="001B5F45" w:rsidRDefault="00F117F4" w:rsidP="002B04E4">
            <w:pPr>
              <w:numPr>
                <w:ilvl w:val="12"/>
                <w:numId w:val="0"/>
              </w:numPr>
              <w:tabs>
                <w:tab w:val="left" w:pos="91"/>
              </w:tabs>
            </w:pPr>
            <w:sdt>
              <w:sdtPr>
                <w:rPr>
                  <w:rStyle w:val="BodyText2Char"/>
                </w:rPr>
                <w:id w:val="-1201088619"/>
                <w:placeholder>
                  <w:docPart w:val="FB6D395AF0FE4983BF700A979D905B85"/>
                </w:placeholder>
                <w:showingPlcHdr/>
                <w:text w:multiLine="1"/>
              </w:sdtPr>
              <w:sdtEndPr>
                <w:rPr>
                  <w:rStyle w:val="BodyText2Char"/>
                </w:rPr>
              </w:sdtEndPr>
              <w:sdtContent>
                <w:r w:rsidR="00AE4880" w:rsidRPr="00E907AE">
                  <w:rPr>
                    <w:rStyle w:val="PlaceholderText"/>
                  </w:rPr>
                  <w:t>Click or tap here to enter text.</w:t>
                </w:r>
              </w:sdtContent>
            </w:sdt>
          </w:p>
          <w:p w14:paraId="58AAB59F" w14:textId="77777777" w:rsidR="002B04E4" w:rsidRPr="001B5F45" w:rsidRDefault="002B04E4" w:rsidP="002B04E4">
            <w:pPr>
              <w:numPr>
                <w:ilvl w:val="12"/>
                <w:numId w:val="0"/>
              </w:numPr>
              <w:tabs>
                <w:tab w:val="left" w:pos="91"/>
              </w:tabs>
            </w:pPr>
          </w:p>
        </w:tc>
      </w:tr>
      <w:tr w:rsidR="00D76CDB" w:rsidRPr="001B5F45" w14:paraId="343E13EF" w14:textId="77777777" w:rsidTr="009B279E">
        <w:tc>
          <w:tcPr>
            <w:tcW w:w="3875" w:type="dxa"/>
          </w:tcPr>
          <w:p w14:paraId="40D28E9A" w14:textId="77777777" w:rsidR="00D76CDB" w:rsidRPr="001B5F45" w:rsidRDefault="00D76CDB" w:rsidP="002B04E4">
            <w:pPr>
              <w:pStyle w:val="ListParagraph"/>
              <w:tabs>
                <w:tab w:val="left" w:pos="705"/>
              </w:tabs>
              <w:rPr>
                <w:b/>
                <w:bCs/>
                <w:szCs w:val="24"/>
              </w:rPr>
            </w:pPr>
            <w:bookmarkStart w:id="4" w:name="_Hlk54627892"/>
            <w:r w:rsidRPr="001B5F45">
              <w:rPr>
                <w:b/>
                <w:bCs/>
                <w:szCs w:val="24"/>
              </w:rPr>
              <w:t>Personal Email Address:</w:t>
            </w:r>
          </w:p>
          <w:p w14:paraId="1F5A06C0" w14:textId="38393BD8" w:rsidR="00D76CDB" w:rsidRPr="001B5F45" w:rsidRDefault="00D76CDB" w:rsidP="002B04E4">
            <w:pPr>
              <w:pStyle w:val="ListParagraph"/>
              <w:tabs>
                <w:tab w:val="left" w:pos="705"/>
              </w:tabs>
              <w:rPr>
                <w:b/>
                <w:bCs/>
                <w:szCs w:val="24"/>
              </w:rPr>
            </w:pPr>
          </w:p>
        </w:tc>
        <w:tc>
          <w:tcPr>
            <w:tcW w:w="5773" w:type="dxa"/>
          </w:tcPr>
          <w:p w14:paraId="0632F410" w14:textId="6EE87CAB" w:rsidR="00D8795E" w:rsidRDefault="00F117F4" w:rsidP="00D8795E">
            <w:pPr>
              <w:numPr>
                <w:ilvl w:val="12"/>
                <w:numId w:val="0"/>
              </w:numPr>
              <w:tabs>
                <w:tab w:val="left" w:pos="91"/>
              </w:tabs>
            </w:pPr>
            <w:sdt>
              <w:sdtPr>
                <w:rPr>
                  <w:rStyle w:val="BodyText2Char"/>
                </w:rPr>
                <w:id w:val="523218672"/>
                <w:placeholder>
                  <w:docPart w:val="C21646A222E44774B7F646E000627ABD"/>
                </w:placeholder>
                <w:showingPlcHdr/>
                <w:text w:multiLine="1"/>
              </w:sdtPr>
              <w:sdtEndPr>
                <w:rPr>
                  <w:rStyle w:val="BodyText2Char"/>
                </w:rPr>
              </w:sdtEndPr>
              <w:sdtContent>
                <w:r w:rsidR="00AE4880" w:rsidRPr="00E907AE">
                  <w:rPr>
                    <w:rStyle w:val="PlaceholderText"/>
                  </w:rPr>
                  <w:t>Click or tap here to enter text.</w:t>
                </w:r>
              </w:sdtContent>
            </w:sdt>
          </w:p>
          <w:p w14:paraId="5BC1C8B8" w14:textId="4038776D" w:rsidR="00D76CDB" w:rsidRPr="00D8795E" w:rsidRDefault="00D76CDB" w:rsidP="002B04E4">
            <w:pPr>
              <w:numPr>
                <w:ilvl w:val="12"/>
                <w:numId w:val="0"/>
              </w:numPr>
              <w:tabs>
                <w:tab w:val="left" w:pos="91"/>
              </w:tabs>
              <w:rPr>
                <w:color w:val="4472C4" w:themeColor="accent1"/>
              </w:rPr>
            </w:pPr>
          </w:p>
        </w:tc>
      </w:tr>
      <w:bookmarkEnd w:id="4"/>
      <w:tr w:rsidR="002B04E4" w:rsidRPr="001B5F45" w14:paraId="333CC526" w14:textId="77777777" w:rsidTr="009B279E">
        <w:tc>
          <w:tcPr>
            <w:tcW w:w="3875" w:type="dxa"/>
          </w:tcPr>
          <w:p w14:paraId="39D3850C" w14:textId="1CA8A671" w:rsidR="002B04E4" w:rsidRPr="001B5F45" w:rsidRDefault="00300831" w:rsidP="002B04E4">
            <w:pPr>
              <w:pStyle w:val="ListParagraph"/>
              <w:numPr>
                <w:ilvl w:val="0"/>
                <w:numId w:val="25"/>
              </w:numPr>
              <w:tabs>
                <w:tab w:val="left" w:pos="91"/>
              </w:tabs>
              <w:ind w:hanging="735"/>
              <w:rPr>
                <w:b/>
                <w:bCs/>
                <w:szCs w:val="24"/>
              </w:rPr>
            </w:pPr>
            <w:r w:rsidRPr="001B5F45">
              <w:rPr>
                <w:b/>
                <w:bCs/>
                <w:szCs w:val="24"/>
              </w:rPr>
              <w:t>Office Address</w:t>
            </w:r>
            <w:r w:rsidR="002B04E4" w:rsidRPr="001B5F45">
              <w:rPr>
                <w:b/>
                <w:bCs/>
                <w:szCs w:val="24"/>
              </w:rPr>
              <w:t>:</w:t>
            </w:r>
            <w:r w:rsidR="002B04E4" w:rsidRPr="001B5F45">
              <w:rPr>
                <w:b/>
                <w:bCs/>
                <w:szCs w:val="24"/>
              </w:rPr>
              <w:br/>
            </w:r>
          </w:p>
        </w:tc>
        <w:tc>
          <w:tcPr>
            <w:tcW w:w="5773" w:type="dxa"/>
          </w:tcPr>
          <w:p w14:paraId="02A3E957" w14:textId="7351712C" w:rsidR="002B04E4" w:rsidRPr="001B5F45" w:rsidRDefault="00F117F4" w:rsidP="002B04E4">
            <w:pPr>
              <w:numPr>
                <w:ilvl w:val="12"/>
                <w:numId w:val="0"/>
              </w:numPr>
              <w:tabs>
                <w:tab w:val="left" w:pos="91"/>
              </w:tabs>
            </w:pPr>
            <w:sdt>
              <w:sdtPr>
                <w:rPr>
                  <w:rStyle w:val="BodyText2Char"/>
                </w:rPr>
                <w:id w:val="-1267691145"/>
                <w:placeholder>
                  <w:docPart w:val="33E37F48AA9345BE87E238835F30A399"/>
                </w:placeholder>
                <w:showingPlcHdr/>
                <w:text w:multiLine="1"/>
              </w:sdtPr>
              <w:sdtEndPr>
                <w:rPr>
                  <w:rStyle w:val="BodyText2Char"/>
                </w:rPr>
              </w:sdtEndPr>
              <w:sdtContent>
                <w:r w:rsidR="00AE4880" w:rsidRPr="00E907AE">
                  <w:rPr>
                    <w:rStyle w:val="PlaceholderText"/>
                  </w:rPr>
                  <w:t>Click or tap here to enter text.</w:t>
                </w:r>
              </w:sdtContent>
            </w:sdt>
          </w:p>
          <w:p w14:paraId="653B691F" w14:textId="77777777" w:rsidR="002B04E4" w:rsidRPr="001B5F45" w:rsidRDefault="002B04E4" w:rsidP="002B04E4">
            <w:pPr>
              <w:numPr>
                <w:ilvl w:val="12"/>
                <w:numId w:val="0"/>
              </w:numPr>
              <w:tabs>
                <w:tab w:val="left" w:pos="91"/>
              </w:tabs>
              <w:rPr>
                <w:b/>
                <w:bCs/>
                <w:szCs w:val="24"/>
              </w:rPr>
            </w:pPr>
          </w:p>
        </w:tc>
      </w:tr>
      <w:tr w:rsidR="002B04E4" w:rsidRPr="001B5F45" w14:paraId="67C5EBE7" w14:textId="77777777" w:rsidTr="009B279E">
        <w:tc>
          <w:tcPr>
            <w:tcW w:w="3875" w:type="dxa"/>
          </w:tcPr>
          <w:p w14:paraId="0BF56215" w14:textId="6C2290ED" w:rsidR="003028A8" w:rsidRDefault="00300831" w:rsidP="003028A8">
            <w:pPr>
              <w:pStyle w:val="ListParagraph"/>
              <w:tabs>
                <w:tab w:val="left" w:pos="705"/>
              </w:tabs>
            </w:pPr>
            <w:r w:rsidRPr="001B5F45">
              <w:rPr>
                <w:b/>
                <w:bCs/>
                <w:szCs w:val="24"/>
              </w:rPr>
              <w:t>Office</w:t>
            </w:r>
            <w:r w:rsidR="002B04E4" w:rsidRPr="001B5F45">
              <w:rPr>
                <w:b/>
                <w:bCs/>
                <w:szCs w:val="24"/>
              </w:rPr>
              <w:t xml:space="preserve"> </w:t>
            </w:r>
            <w:r w:rsidR="001052B9" w:rsidRPr="001B5F45">
              <w:rPr>
                <w:b/>
                <w:bCs/>
                <w:szCs w:val="24"/>
              </w:rPr>
              <w:t>Cell Phone</w:t>
            </w:r>
            <w:r w:rsidR="002B04E4" w:rsidRPr="001B5F45">
              <w:rPr>
                <w:b/>
                <w:bCs/>
                <w:szCs w:val="24"/>
              </w:rPr>
              <w:t>:</w:t>
            </w:r>
            <w:r w:rsidR="003028A8">
              <w:rPr>
                <w:b/>
                <w:bCs/>
                <w:szCs w:val="24"/>
              </w:rPr>
              <w:br/>
            </w:r>
            <w:r w:rsidR="003028A8">
              <w:rPr>
                <w:bCs/>
                <w:szCs w:val="24"/>
              </w:rPr>
              <w:br/>
            </w:r>
            <w:sdt>
              <w:sdtPr>
                <w:rPr>
                  <w:rStyle w:val="BodyText2Char"/>
                </w:rPr>
                <w:id w:val="-1082071125"/>
                <w:placeholder>
                  <w:docPart w:val="BB6ED7AC90054D26999ED82C8DB44343"/>
                </w:placeholder>
                <w:showingPlcHdr/>
                <w:text w:multiLine="1"/>
              </w:sdtPr>
              <w:sdtEndPr>
                <w:rPr>
                  <w:rStyle w:val="BodyText2Char"/>
                </w:rPr>
              </w:sdtEndPr>
              <w:sdtContent>
                <w:r w:rsidR="00AE4880" w:rsidRPr="00E907AE">
                  <w:rPr>
                    <w:rStyle w:val="PlaceholderText"/>
                  </w:rPr>
                  <w:t>Click or tap here to enter text.</w:t>
                </w:r>
              </w:sdtContent>
            </w:sdt>
          </w:p>
          <w:p w14:paraId="0F81F66A" w14:textId="15EE32CE" w:rsidR="002B04E4" w:rsidRPr="00D8795E" w:rsidRDefault="002B04E4" w:rsidP="00805325">
            <w:pPr>
              <w:numPr>
                <w:ilvl w:val="12"/>
                <w:numId w:val="0"/>
              </w:numPr>
              <w:tabs>
                <w:tab w:val="left" w:pos="792"/>
              </w:tabs>
              <w:rPr>
                <w:color w:val="4472C4" w:themeColor="accent1"/>
              </w:rPr>
            </w:pPr>
          </w:p>
        </w:tc>
        <w:tc>
          <w:tcPr>
            <w:tcW w:w="5773" w:type="dxa"/>
          </w:tcPr>
          <w:p w14:paraId="5D57D0D6" w14:textId="3C3CE5C9" w:rsidR="002B04E4" w:rsidRPr="001B5F45" w:rsidRDefault="00300831" w:rsidP="002B04E4">
            <w:pPr>
              <w:numPr>
                <w:ilvl w:val="12"/>
                <w:numId w:val="0"/>
              </w:numPr>
              <w:tabs>
                <w:tab w:val="left" w:pos="91"/>
              </w:tabs>
              <w:rPr>
                <w:b/>
                <w:bCs/>
                <w:szCs w:val="24"/>
              </w:rPr>
            </w:pPr>
            <w:r w:rsidRPr="001B5F45">
              <w:rPr>
                <w:b/>
                <w:bCs/>
                <w:szCs w:val="24"/>
              </w:rPr>
              <w:t>Office</w:t>
            </w:r>
            <w:r w:rsidR="002B04E4" w:rsidRPr="001B5F45">
              <w:rPr>
                <w:b/>
                <w:bCs/>
                <w:szCs w:val="24"/>
              </w:rPr>
              <w:t xml:space="preserve"> </w:t>
            </w:r>
            <w:r w:rsidR="001052B9" w:rsidRPr="001B5F45">
              <w:rPr>
                <w:b/>
                <w:bCs/>
                <w:szCs w:val="24"/>
              </w:rPr>
              <w:t>Desk</w:t>
            </w:r>
            <w:r w:rsidR="002B04E4" w:rsidRPr="001B5F45">
              <w:rPr>
                <w:b/>
                <w:bCs/>
                <w:szCs w:val="24"/>
              </w:rPr>
              <w:t xml:space="preserve"> Phone:</w:t>
            </w:r>
          </w:p>
          <w:p w14:paraId="07482943" w14:textId="77777777" w:rsidR="00D76CDB" w:rsidRPr="001B5F45" w:rsidRDefault="00D76CDB" w:rsidP="002B04E4">
            <w:pPr>
              <w:numPr>
                <w:ilvl w:val="12"/>
                <w:numId w:val="0"/>
              </w:numPr>
              <w:tabs>
                <w:tab w:val="left" w:pos="91"/>
              </w:tabs>
              <w:rPr>
                <w:b/>
                <w:bCs/>
                <w:szCs w:val="24"/>
              </w:rPr>
            </w:pPr>
          </w:p>
          <w:p w14:paraId="0CF3901D" w14:textId="7C7FA7C6" w:rsidR="002B04E4" w:rsidRPr="001B5F45" w:rsidRDefault="00F117F4" w:rsidP="002B04E4">
            <w:pPr>
              <w:numPr>
                <w:ilvl w:val="12"/>
                <w:numId w:val="0"/>
              </w:numPr>
              <w:tabs>
                <w:tab w:val="left" w:pos="91"/>
              </w:tabs>
            </w:pPr>
            <w:sdt>
              <w:sdtPr>
                <w:rPr>
                  <w:rStyle w:val="BodyText2Char"/>
                </w:rPr>
                <w:id w:val="1183245104"/>
                <w:placeholder>
                  <w:docPart w:val="C245C910ED7D4285BBE5496142453EC2"/>
                </w:placeholder>
                <w:showingPlcHdr/>
                <w:text w:multiLine="1"/>
              </w:sdtPr>
              <w:sdtEndPr>
                <w:rPr>
                  <w:rStyle w:val="BodyText2Char"/>
                </w:rPr>
              </w:sdtEndPr>
              <w:sdtContent>
                <w:r w:rsidR="00AE4880" w:rsidRPr="002F00E8">
                  <w:rPr>
                    <w:rStyle w:val="PlaceholderText"/>
                  </w:rPr>
                  <w:t>Click or tap here to enter text.</w:t>
                </w:r>
              </w:sdtContent>
            </w:sdt>
          </w:p>
          <w:p w14:paraId="76EC715D" w14:textId="77777777" w:rsidR="002B04E4" w:rsidRPr="001B5F45" w:rsidRDefault="002B04E4" w:rsidP="002B04E4">
            <w:pPr>
              <w:numPr>
                <w:ilvl w:val="12"/>
                <w:numId w:val="0"/>
              </w:numPr>
              <w:tabs>
                <w:tab w:val="left" w:pos="91"/>
              </w:tabs>
            </w:pPr>
          </w:p>
        </w:tc>
      </w:tr>
      <w:tr w:rsidR="00766C96" w:rsidRPr="001B5F45" w14:paraId="5FAA5B09" w14:textId="77777777" w:rsidTr="009B279E">
        <w:tc>
          <w:tcPr>
            <w:tcW w:w="3875" w:type="dxa"/>
          </w:tcPr>
          <w:p w14:paraId="0C553EB4" w14:textId="26598029" w:rsidR="00766C96" w:rsidRPr="001B5F45" w:rsidRDefault="00766C96" w:rsidP="00021012">
            <w:pPr>
              <w:pStyle w:val="ListParagraph"/>
              <w:tabs>
                <w:tab w:val="left" w:pos="705"/>
              </w:tabs>
              <w:rPr>
                <w:b/>
                <w:bCs/>
                <w:szCs w:val="24"/>
              </w:rPr>
            </w:pPr>
            <w:r w:rsidRPr="001B5F45">
              <w:rPr>
                <w:b/>
                <w:bCs/>
                <w:szCs w:val="24"/>
              </w:rPr>
              <w:t>Office Email Address:</w:t>
            </w:r>
          </w:p>
          <w:p w14:paraId="3D533198" w14:textId="77777777" w:rsidR="00766C96" w:rsidRPr="001B5F45" w:rsidRDefault="00766C96" w:rsidP="00021012">
            <w:pPr>
              <w:pStyle w:val="ListParagraph"/>
              <w:tabs>
                <w:tab w:val="left" w:pos="705"/>
              </w:tabs>
              <w:rPr>
                <w:b/>
                <w:bCs/>
                <w:szCs w:val="24"/>
              </w:rPr>
            </w:pPr>
          </w:p>
        </w:tc>
        <w:tc>
          <w:tcPr>
            <w:tcW w:w="5773" w:type="dxa"/>
          </w:tcPr>
          <w:p w14:paraId="3347402A" w14:textId="118A1116" w:rsidR="003801D4" w:rsidRDefault="00F117F4" w:rsidP="003801D4">
            <w:pPr>
              <w:numPr>
                <w:ilvl w:val="12"/>
                <w:numId w:val="0"/>
              </w:numPr>
              <w:tabs>
                <w:tab w:val="left" w:pos="91"/>
              </w:tabs>
            </w:pPr>
            <w:sdt>
              <w:sdtPr>
                <w:rPr>
                  <w:rStyle w:val="BodyText2Char"/>
                </w:rPr>
                <w:id w:val="-1444138035"/>
                <w:placeholder>
                  <w:docPart w:val="9524C5F0AB3A43CFBEBC6F9E0D31ABF0"/>
                </w:placeholder>
                <w:showingPlcHdr/>
                <w:text w:multiLine="1"/>
              </w:sdtPr>
              <w:sdtEndPr>
                <w:rPr>
                  <w:rStyle w:val="BodyText2Char"/>
                </w:rPr>
              </w:sdtEndPr>
              <w:sdtContent>
                <w:r w:rsidR="00AE4880" w:rsidRPr="002F00E8">
                  <w:rPr>
                    <w:rStyle w:val="PlaceholderText"/>
                  </w:rPr>
                  <w:t>Click or tap here to enter text.</w:t>
                </w:r>
              </w:sdtContent>
            </w:sdt>
          </w:p>
          <w:p w14:paraId="3BA26285" w14:textId="2323AF82" w:rsidR="00766C96" w:rsidRPr="003801D4" w:rsidRDefault="00766C96" w:rsidP="00021012">
            <w:pPr>
              <w:numPr>
                <w:ilvl w:val="12"/>
                <w:numId w:val="0"/>
              </w:numPr>
              <w:tabs>
                <w:tab w:val="left" w:pos="91"/>
              </w:tabs>
              <w:rPr>
                <w:color w:val="4472C4" w:themeColor="accent1"/>
              </w:rPr>
            </w:pPr>
          </w:p>
        </w:tc>
      </w:tr>
      <w:tr w:rsidR="002B04E4" w:rsidRPr="001B5F45" w14:paraId="19C4D857" w14:textId="77777777" w:rsidTr="009B279E">
        <w:tc>
          <w:tcPr>
            <w:tcW w:w="9648" w:type="dxa"/>
            <w:gridSpan w:val="2"/>
          </w:tcPr>
          <w:p w14:paraId="4E3D4433" w14:textId="1405E971" w:rsidR="00766C96" w:rsidRPr="001B5F45" w:rsidRDefault="00766C96" w:rsidP="002B04E4">
            <w:pPr>
              <w:pStyle w:val="ListParagraph"/>
              <w:numPr>
                <w:ilvl w:val="0"/>
                <w:numId w:val="25"/>
              </w:numPr>
              <w:tabs>
                <w:tab w:val="left" w:pos="91"/>
              </w:tabs>
              <w:ind w:hanging="735"/>
              <w:rPr>
                <w:b/>
                <w:bCs/>
                <w:szCs w:val="24"/>
              </w:rPr>
            </w:pPr>
            <w:r w:rsidRPr="001B5F45">
              <w:rPr>
                <w:b/>
                <w:bCs/>
                <w:szCs w:val="24"/>
              </w:rPr>
              <w:t>Communication Preferences:</w:t>
            </w:r>
          </w:p>
          <w:p w14:paraId="41D95670" w14:textId="77777777" w:rsidR="00766C96" w:rsidRPr="001B5F45" w:rsidRDefault="00766C96" w:rsidP="00766C96">
            <w:pPr>
              <w:pStyle w:val="ListParagraph"/>
              <w:tabs>
                <w:tab w:val="left" w:pos="91"/>
              </w:tabs>
              <w:rPr>
                <w:b/>
                <w:bCs/>
                <w:szCs w:val="24"/>
              </w:rPr>
            </w:pPr>
          </w:p>
          <w:p w14:paraId="104A535F" w14:textId="3E2C226B" w:rsidR="00766C96" w:rsidRPr="001B5F45" w:rsidRDefault="00766C96" w:rsidP="00766C96">
            <w:pPr>
              <w:pStyle w:val="ListParagraph"/>
              <w:tabs>
                <w:tab w:val="left" w:pos="705"/>
              </w:tabs>
              <w:rPr>
                <w:b/>
                <w:bCs/>
                <w:szCs w:val="24"/>
              </w:rPr>
            </w:pPr>
            <w:r w:rsidRPr="001B5F45">
              <w:rPr>
                <w:b/>
                <w:bCs/>
                <w:szCs w:val="24"/>
              </w:rPr>
              <w:t xml:space="preserve">Written </w:t>
            </w:r>
            <w:r w:rsidRPr="001B5F45">
              <w:rPr>
                <w:rFonts w:ascii="Calibri" w:hAnsi="Calibri" w:cs="Calibri"/>
                <w:b/>
                <w:bCs/>
                <w:szCs w:val="24"/>
              </w:rPr>
              <w:t>̶</w:t>
            </w:r>
            <w:r w:rsidRPr="001B5F45">
              <w:rPr>
                <w:b/>
                <w:bCs/>
                <w:szCs w:val="24"/>
              </w:rPr>
              <w:t xml:space="preserve">   </w:t>
            </w:r>
            <w:r w:rsidR="00114ECF" w:rsidRPr="001B5F45">
              <w:rPr>
                <w:b/>
                <w:bCs/>
                <w:szCs w:val="24"/>
              </w:rPr>
              <w:t xml:space="preserve"> </w:t>
            </w:r>
            <w:r w:rsidRPr="001B5F45">
              <w:rPr>
                <w:b/>
                <w:bCs/>
                <w:szCs w:val="24"/>
              </w:rPr>
              <w:t xml:space="preserve">   </w:t>
            </w:r>
            <w:r w:rsidRPr="00593A32">
              <w:rPr>
                <w:rFonts w:eastAsia="MS Gothic"/>
                <w:color w:val="0000FF"/>
                <w:szCs w:val="24"/>
              </w:rPr>
              <w:fldChar w:fldCharType="begin">
                <w:ffData>
                  <w:name w:val="Check5"/>
                  <w:enabled/>
                  <w:calcOnExit w:val="0"/>
                  <w:checkBox>
                    <w:sizeAuto/>
                    <w:default w:val="0"/>
                    <w:checked w:val="0"/>
                  </w:checkBox>
                </w:ffData>
              </w:fldChar>
            </w:r>
            <w:r w:rsidRPr="00593A32">
              <w:rPr>
                <w:rFonts w:eastAsia="MS Gothic"/>
                <w:color w:val="0000FF"/>
                <w:szCs w:val="24"/>
              </w:rPr>
              <w:instrText xml:space="preserve"> FORMCHECKBOX </w:instrText>
            </w:r>
            <w:r w:rsidRPr="00593A32">
              <w:rPr>
                <w:rFonts w:eastAsia="MS Gothic"/>
                <w:color w:val="0000FF"/>
                <w:szCs w:val="24"/>
              </w:rPr>
            </w:r>
            <w:r w:rsidRPr="00593A32">
              <w:rPr>
                <w:rFonts w:eastAsia="MS Gothic"/>
                <w:color w:val="0000FF"/>
                <w:szCs w:val="24"/>
              </w:rPr>
              <w:fldChar w:fldCharType="separate"/>
            </w:r>
            <w:r w:rsidRPr="00593A32">
              <w:rPr>
                <w:rFonts w:eastAsia="MS Gothic"/>
                <w:color w:val="0000FF"/>
                <w:szCs w:val="24"/>
              </w:rPr>
              <w:fldChar w:fldCharType="end"/>
            </w:r>
            <w:r w:rsidR="00593A32">
              <w:rPr>
                <w:b/>
                <w:bCs/>
                <w:szCs w:val="24"/>
              </w:rPr>
              <w:t xml:space="preserve"> </w:t>
            </w:r>
            <w:r w:rsidRPr="001B5F45">
              <w:rPr>
                <w:b/>
                <w:bCs/>
                <w:szCs w:val="24"/>
              </w:rPr>
              <w:t xml:space="preserve">Office Address         </w:t>
            </w:r>
            <w:r w:rsidRPr="00593A32">
              <w:rPr>
                <w:rFonts w:eastAsia="MS Gothic"/>
                <w:b/>
                <w:bCs/>
                <w:color w:val="0000FF"/>
                <w:szCs w:val="24"/>
              </w:rPr>
              <w:fldChar w:fldCharType="begin">
                <w:ffData>
                  <w:name w:val="Check6"/>
                  <w:enabled/>
                  <w:calcOnExit w:val="0"/>
                  <w:checkBox>
                    <w:sizeAuto/>
                    <w:default w:val="0"/>
                    <w:checked w:val="0"/>
                  </w:checkBox>
                </w:ffData>
              </w:fldChar>
            </w:r>
            <w:r w:rsidRPr="00593A32">
              <w:rPr>
                <w:rFonts w:eastAsia="MS Gothic"/>
                <w:b/>
                <w:bCs/>
                <w:color w:val="0000FF"/>
                <w:szCs w:val="24"/>
              </w:rPr>
              <w:instrText xml:space="preserve"> FORMCHECKBOX </w:instrText>
            </w:r>
            <w:r w:rsidRPr="00593A32">
              <w:rPr>
                <w:rFonts w:eastAsia="MS Gothic"/>
                <w:b/>
                <w:bCs/>
                <w:color w:val="0000FF"/>
                <w:szCs w:val="24"/>
              </w:rPr>
            </w:r>
            <w:r w:rsidRPr="00593A32">
              <w:rPr>
                <w:rFonts w:eastAsia="MS Gothic"/>
                <w:b/>
                <w:bCs/>
                <w:color w:val="0000FF"/>
                <w:szCs w:val="24"/>
              </w:rPr>
              <w:fldChar w:fldCharType="separate"/>
            </w:r>
            <w:r w:rsidRPr="00593A32">
              <w:rPr>
                <w:rFonts w:eastAsia="MS Gothic"/>
                <w:b/>
                <w:bCs/>
                <w:color w:val="0000FF"/>
                <w:szCs w:val="24"/>
              </w:rPr>
              <w:fldChar w:fldCharType="end"/>
            </w:r>
            <w:r w:rsidR="00593A32">
              <w:rPr>
                <w:rFonts w:eastAsia="MS Gothic"/>
                <w:b/>
                <w:bCs/>
                <w:color w:val="0000FF"/>
                <w:szCs w:val="24"/>
              </w:rPr>
              <w:t xml:space="preserve"> </w:t>
            </w:r>
            <w:r w:rsidRPr="001B5F45">
              <w:rPr>
                <w:b/>
                <w:bCs/>
                <w:szCs w:val="24"/>
              </w:rPr>
              <w:t>Residential Address</w:t>
            </w:r>
          </w:p>
          <w:p w14:paraId="4B79C69A" w14:textId="43C678AC" w:rsidR="00300831" w:rsidRPr="001B5F45" w:rsidRDefault="00300831" w:rsidP="00766C96">
            <w:pPr>
              <w:tabs>
                <w:tab w:val="left" w:pos="705"/>
              </w:tabs>
              <w:rPr>
                <w:b/>
                <w:bCs/>
                <w:szCs w:val="24"/>
              </w:rPr>
            </w:pPr>
          </w:p>
        </w:tc>
      </w:tr>
      <w:tr w:rsidR="002B04E4" w:rsidRPr="001B5F45" w14:paraId="4E6DC5C4" w14:textId="77777777" w:rsidTr="009B279E">
        <w:tc>
          <w:tcPr>
            <w:tcW w:w="9648" w:type="dxa"/>
            <w:gridSpan w:val="2"/>
          </w:tcPr>
          <w:p w14:paraId="28D67F8C" w14:textId="56FFD355" w:rsidR="00300831" w:rsidRPr="001B5F45" w:rsidRDefault="00766C96" w:rsidP="00766C96">
            <w:pPr>
              <w:pStyle w:val="ListParagraph"/>
              <w:tabs>
                <w:tab w:val="left" w:pos="91"/>
              </w:tabs>
              <w:rPr>
                <w:b/>
                <w:bCs/>
                <w:szCs w:val="24"/>
              </w:rPr>
            </w:pPr>
            <w:r w:rsidRPr="001B5F45">
              <w:rPr>
                <w:b/>
                <w:bCs/>
                <w:szCs w:val="24"/>
              </w:rPr>
              <w:t xml:space="preserve">Electronic </w:t>
            </w:r>
            <w:r w:rsidRPr="001B5F45">
              <w:rPr>
                <w:rFonts w:ascii="Calibri" w:hAnsi="Calibri" w:cs="Calibri"/>
                <w:b/>
                <w:bCs/>
                <w:szCs w:val="24"/>
              </w:rPr>
              <w:t>̶</w:t>
            </w:r>
            <w:r w:rsidRPr="001B5F45">
              <w:rPr>
                <w:b/>
                <w:bCs/>
                <w:szCs w:val="24"/>
              </w:rPr>
              <w:t xml:space="preserve">   </w:t>
            </w:r>
            <w:r w:rsidRPr="008B565F">
              <w:rPr>
                <w:rFonts w:eastAsia="MS Gothic"/>
                <w:b/>
                <w:bCs/>
                <w:color w:val="0000FF"/>
                <w:szCs w:val="24"/>
              </w:rPr>
              <w:fldChar w:fldCharType="begin">
                <w:ffData>
                  <w:name w:val="Check7"/>
                  <w:enabled/>
                  <w:calcOnExit w:val="0"/>
                  <w:checkBox>
                    <w:sizeAuto/>
                    <w:default w:val="0"/>
                  </w:checkBox>
                </w:ffData>
              </w:fldChar>
            </w:r>
            <w:r w:rsidRPr="008B565F">
              <w:rPr>
                <w:rFonts w:eastAsia="MS Gothic"/>
                <w:b/>
                <w:bCs/>
                <w:color w:val="0000FF"/>
                <w:szCs w:val="24"/>
              </w:rPr>
              <w:instrText xml:space="preserve"> FORMCHECKBOX </w:instrText>
            </w:r>
            <w:r w:rsidRPr="008B565F">
              <w:rPr>
                <w:rFonts w:eastAsia="MS Gothic"/>
                <w:b/>
                <w:bCs/>
                <w:color w:val="0000FF"/>
                <w:szCs w:val="24"/>
              </w:rPr>
            </w:r>
            <w:r w:rsidRPr="008B565F">
              <w:rPr>
                <w:rFonts w:eastAsia="MS Gothic"/>
                <w:b/>
                <w:bCs/>
                <w:color w:val="0000FF"/>
                <w:szCs w:val="24"/>
              </w:rPr>
              <w:fldChar w:fldCharType="separate"/>
            </w:r>
            <w:r w:rsidRPr="008B565F">
              <w:rPr>
                <w:rFonts w:eastAsia="MS Gothic"/>
                <w:b/>
                <w:bCs/>
                <w:color w:val="0000FF"/>
                <w:szCs w:val="24"/>
              </w:rPr>
              <w:fldChar w:fldCharType="end"/>
            </w:r>
            <w:r w:rsidR="008B565F">
              <w:rPr>
                <w:b/>
                <w:bCs/>
                <w:szCs w:val="24"/>
              </w:rPr>
              <w:t xml:space="preserve"> </w:t>
            </w:r>
            <w:r w:rsidRPr="001B5F45">
              <w:rPr>
                <w:b/>
                <w:bCs/>
                <w:szCs w:val="24"/>
              </w:rPr>
              <w:t xml:space="preserve">Office Email             </w:t>
            </w:r>
            <w:r w:rsidRPr="008B565F">
              <w:rPr>
                <w:rFonts w:eastAsia="MS Gothic"/>
                <w:b/>
                <w:bCs/>
                <w:color w:val="0000FF"/>
                <w:szCs w:val="24"/>
              </w:rPr>
              <w:fldChar w:fldCharType="begin">
                <w:ffData>
                  <w:name w:val="Check8"/>
                  <w:enabled/>
                  <w:calcOnExit w:val="0"/>
                  <w:checkBox>
                    <w:sizeAuto/>
                    <w:default w:val="0"/>
                    <w:checked w:val="0"/>
                  </w:checkBox>
                </w:ffData>
              </w:fldChar>
            </w:r>
            <w:r w:rsidRPr="008B565F">
              <w:rPr>
                <w:rFonts w:eastAsia="MS Gothic"/>
                <w:b/>
                <w:bCs/>
                <w:color w:val="0000FF"/>
                <w:szCs w:val="24"/>
              </w:rPr>
              <w:instrText xml:space="preserve"> FORMCHECKBOX </w:instrText>
            </w:r>
            <w:r w:rsidRPr="008B565F">
              <w:rPr>
                <w:rFonts w:eastAsia="MS Gothic"/>
                <w:b/>
                <w:bCs/>
                <w:color w:val="0000FF"/>
                <w:szCs w:val="24"/>
              </w:rPr>
            </w:r>
            <w:r w:rsidRPr="008B565F">
              <w:rPr>
                <w:rFonts w:eastAsia="MS Gothic"/>
                <w:b/>
                <w:bCs/>
                <w:color w:val="0000FF"/>
                <w:szCs w:val="24"/>
              </w:rPr>
              <w:fldChar w:fldCharType="separate"/>
            </w:r>
            <w:r w:rsidRPr="008B565F">
              <w:rPr>
                <w:rFonts w:eastAsia="MS Gothic"/>
                <w:b/>
                <w:bCs/>
                <w:color w:val="0000FF"/>
                <w:szCs w:val="24"/>
              </w:rPr>
              <w:fldChar w:fldCharType="end"/>
            </w:r>
            <w:r w:rsidR="008B565F">
              <w:rPr>
                <w:b/>
                <w:bCs/>
                <w:szCs w:val="24"/>
              </w:rPr>
              <w:t xml:space="preserve"> </w:t>
            </w:r>
            <w:r w:rsidRPr="001B5F45">
              <w:rPr>
                <w:b/>
                <w:bCs/>
                <w:szCs w:val="24"/>
              </w:rPr>
              <w:t>Personal Email</w:t>
            </w:r>
          </w:p>
          <w:p w14:paraId="28BBF9E0" w14:textId="2842E9C0" w:rsidR="002B04E4" w:rsidRPr="001B5F45" w:rsidRDefault="002B04E4" w:rsidP="00766C96">
            <w:pPr>
              <w:pStyle w:val="ListParagraph"/>
              <w:tabs>
                <w:tab w:val="left" w:pos="91"/>
              </w:tabs>
              <w:rPr>
                <w:b/>
                <w:bCs/>
                <w:szCs w:val="24"/>
              </w:rPr>
            </w:pPr>
          </w:p>
        </w:tc>
      </w:tr>
      <w:tr w:rsidR="00300831" w:rsidRPr="001B5F45" w14:paraId="20B8DF1D" w14:textId="77777777" w:rsidTr="009B279E">
        <w:trPr>
          <w:trHeight w:val="810"/>
        </w:trPr>
        <w:tc>
          <w:tcPr>
            <w:tcW w:w="9648" w:type="dxa"/>
            <w:gridSpan w:val="2"/>
          </w:tcPr>
          <w:p w14:paraId="41F34477" w14:textId="58FAD574" w:rsidR="00300831" w:rsidRPr="001B5F45" w:rsidRDefault="00766C96" w:rsidP="00766C96">
            <w:pPr>
              <w:pStyle w:val="ListParagraph"/>
              <w:tabs>
                <w:tab w:val="left" w:pos="91"/>
              </w:tabs>
              <w:rPr>
                <w:b/>
                <w:bCs/>
                <w:szCs w:val="24"/>
              </w:rPr>
            </w:pPr>
            <w:r w:rsidRPr="001B5F45">
              <w:rPr>
                <w:b/>
                <w:bCs/>
                <w:szCs w:val="24"/>
              </w:rPr>
              <w:t>Telepho</w:t>
            </w:r>
            <w:r w:rsidR="0062330E" w:rsidRPr="001B5F45">
              <w:rPr>
                <w:b/>
                <w:bCs/>
                <w:szCs w:val="24"/>
              </w:rPr>
              <w:t>nic</w:t>
            </w:r>
            <w:r w:rsidRPr="001B5F45">
              <w:rPr>
                <w:b/>
                <w:bCs/>
                <w:szCs w:val="24"/>
              </w:rPr>
              <w:t xml:space="preserve"> </w:t>
            </w:r>
            <w:r w:rsidRPr="001B5F45">
              <w:rPr>
                <w:rFonts w:ascii="Calibri" w:hAnsi="Calibri" w:cs="Calibri"/>
                <w:b/>
                <w:bCs/>
                <w:szCs w:val="24"/>
              </w:rPr>
              <w:t>̶</w:t>
            </w:r>
            <w:r w:rsidR="00300831" w:rsidRPr="001B5F45">
              <w:rPr>
                <w:b/>
                <w:bCs/>
                <w:szCs w:val="24"/>
              </w:rPr>
              <w:t xml:space="preserve"> </w:t>
            </w:r>
          </w:p>
          <w:p w14:paraId="63C9EF0B" w14:textId="77777777" w:rsidR="00300831" w:rsidRPr="001B5F45" w:rsidRDefault="00300831" w:rsidP="00300831">
            <w:pPr>
              <w:pStyle w:val="ListParagraph"/>
              <w:tabs>
                <w:tab w:val="left" w:pos="91"/>
              </w:tabs>
              <w:rPr>
                <w:b/>
                <w:bCs/>
                <w:szCs w:val="24"/>
              </w:rPr>
            </w:pPr>
          </w:p>
          <w:p w14:paraId="40907675" w14:textId="4B450CA3" w:rsidR="001052B9" w:rsidRPr="001B5F45" w:rsidRDefault="00300831" w:rsidP="001052B9">
            <w:pPr>
              <w:pStyle w:val="ListParagraph"/>
              <w:tabs>
                <w:tab w:val="left" w:pos="91"/>
              </w:tabs>
              <w:rPr>
                <w:b/>
                <w:bCs/>
                <w:szCs w:val="24"/>
              </w:rPr>
            </w:pPr>
            <w:r w:rsidRPr="008B565F">
              <w:rPr>
                <w:rFonts w:eastAsia="MS Gothic"/>
                <w:b/>
                <w:bCs/>
                <w:color w:val="0000FF"/>
                <w:szCs w:val="24"/>
              </w:rPr>
              <w:fldChar w:fldCharType="begin">
                <w:ffData>
                  <w:name w:val="Check7"/>
                  <w:enabled/>
                  <w:calcOnExit w:val="0"/>
                  <w:checkBox>
                    <w:sizeAuto/>
                    <w:default w:val="0"/>
                  </w:checkBox>
                </w:ffData>
              </w:fldChar>
            </w:r>
            <w:r w:rsidRPr="008B565F">
              <w:rPr>
                <w:rFonts w:eastAsia="MS Gothic"/>
                <w:b/>
                <w:bCs/>
                <w:color w:val="0000FF"/>
                <w:szCs w:val="24"/>
              </w:rPr>
              <w:instrText xml:space="preserve"> FORMCHECKBOX </w:instrText>
            </w:r>
            <w:r w:rsidRPr="008B565F">
              <w:rPr>
                <w:rFonts w:eastAsia="MS Gothic"/>
                <w:b/>
                <w:bCs/>
                <w:color w:val="0000FF"/>
                <w:szCs w:val="24"/>
              </w:rPr>
            </w:r>
            <w:r w:rsidRPr="008B565F">
              <w:rPr>
                <w:rFonts w:eastAsia="MS Gothic"/>
                <w:b/>
                <w:bCs/>
                <w:color w:val="0000FF"/>
                <w:szCs w:val="24"/>
              </w:rPr>
              <w:fldChar w:fldCharType="separate"/>
            </w:r>
            <w:r w:rsidRPr="008B565F">
              <w:rPr>
                <w:rFonts w:eastAsia="MS Gothic"/>
                <w:b/>
                <w:bCs/>
                <w:color w:val="0000FF"/>
                <w:szCs w:val="24"/>
              </w:rPr>
              <w:fldChar w:fldCharType="end"/>
            </w:r>
            <w:r w:rsidR="008B565F">
              <w:rPr>
                <w:b/>
                <w:bCs/>
                <w:szCs w:val="24"/>
              </w:rPr>
              <w:t xml:space="preserve"> </w:t>
            </w:r>
            <w:r w:rsidR="001052B9" w:rsidRPr="001B5F45">
              <w:rPr>
                <w:b/>
                <w:bCs/>
                <w:szCs w:val="24"/>
              </w:rPr>
              <w:t>Personal Cell</w:t>
            </w:r>
            <w:r w:rsidRPr="001B5F45">
              <w:rPr>
                <w:b/>
                <w:bCs/>
                <w:szCs w:val="24"/>
              </w:rPr>
              <w:t xml:space="preserve">            </w:t>
            </w:r>
            <w:r w:rsidRPr="008B565F">
              <w:rPr>
                <w:rFonts w:eastAsia="MS Gothic"/>
                <w:b/>
                <w:bCs/>
                <w:color w:val="0000FF"/>
                <w:szCs w:val="24"/>
              </w:rPr>
              <w:fldChar w:fldCharType="begin">
                <w:ffData>
                  <w:name w:val="Check8"/>
                  <w:enabled/>
                  <w:calcOnExit w:val="0"/>
                  <w:checkBox>
                    <w:sizeAuto/>
                    <w:default w:val="0"/>
                    <w:checked w:val="0"/>
                  </w:checkBox>
                </w:ffData>
              </w:fldChar>
            </w:r>
            <w:r w:rsidRPr="008B565F">
              <w:rPr>
                <w:rFonts w:eastAsia="MS Gothic"/>
                <w:b/>
                <w:bCs/>
                <w:color w:val="0000FF"/>
                <w:szCs w:val="24"/>
              </w:rPr>
              <w:instrText xml:space="preserve"> FORMCHECKBOX </w:instrText>
            </w:r>
            <w:r w:rsidRPr="008B565F">
              <w:rPr>
                <w:rFonts w:eastAsia="MS Gothic"/>
                <w:b/>
                <w:bCs/>
                <w:color w:val="0000FF"/>
                <w:szCs w:val="24"/>
              </w:rPr>
            </w:r>
            <w:r w:rsidRPr="008B565F">
              <w:rPr>
                <w:rFonts w:eastAsia="MS Gothic"/>
                <w:b/>
                <w:bCs/>
                <w:color w:val="0000FF"/>
                <w:szCs w:val="24"/>
              </w:rPr>
              <w:fldChar w:fldCharType="separate"/>
            </w:r>
            <w:r w:rsidRPr="008B565F">
              <w:rPr>
                <w:rFonts w:eastAsia="MS Gothic"/>
                <w:b/>
                <w:bCs/>
                <w:color w:val="0000FF"/>
                <w:szCs w:val="24"/>
              </w:rPr>
              <w:fldChar w:fldCharType="end"/>
            </w:r>
            <w:r w:rsidR="008B565F">
              <w:rPr>
                <w:b/>
                <w:bCs/>
                <w:szCs w:val="24"/>
              </w:rPr>
              <w:t xml:space="preserve"> </w:t>
            </w:r>
            <w:r w:rsidR="001052B9" w:rsidRPr="001B5F45">
              <w:rPr>
                <w:b/>
                <w:bCs/>
                <w:szCs w:val="24"/>
              </w:rPr>
              <w:t xml:space="preserve">Office Cell        </w:t>
            </w:r>
            <w:r w:rsidR="001052B9" w:rsidRPr="008B565F">
              <w:rPr>
                <w:rFonts w:eastAsia="MS Gothic"/>
                <w:b/>
                <w:bCs/>
                <w:color w:val="0000FF"/>
                <w:szCs w:val="24"/>
              </w:rPr>
              <w:fldChar w:fldCharType="begin">
                <w:ffData>
                  <w:name w:val="Check7"/>
                  <w:enabled/>
                  <w:calcOnExit w:val="0"/>
                  <w:checkBox>
                    <w:sizeAuto/>
                    <w:default w:val="0"/>
                  </w:checkBox>
                </w:ffData>
              </w:fldChar>
            </w:r>
            <w:r w:rsidR="001052B9" w:rsidRPr="008B565F">
              <w:rPr>
                <w:rFonts w:eastAsia="MS Gothic"/>
                <w:b/>
                <w:bCs/>
                <w:color w:val="0000FF"/>
                <w:szCs w:val="24"/>
              </w:rPr>
              <w:instrText xml:space="preserve"> FORMCHECKBOX </w:instrText>
            </w:r>
            <w:r w:rsidR="001052B9" w:rsidRPr="008B565F">
              <w:rPr>
                <w:rFonts w:eastAsia="MS Gothic"/>
                <w:b/>
                <w:bCs/>
                <w:color w:val="0000FF"/>
                <w:szCs w:val="24"/>
              </w:rPr>
            </w:r>
            <w:r w:rsidR="001052B9" w:rsidRPr="008B565F">
              <w:rPr>
                <w:rFonts w:eastAsia="MS Gothic"/>
                <w:b/>
                <w:bCs/>
                <w:color w:val="0000FF"/>
                <w:szCs w:val="24"/>
              </w:rPr>
              <w:fldChar w:fldCharType="separate"/>
            </w:r>
            <w:r w:rsidR="001052B9" w:rsidRPr="008B565F">
              <w:rPr>
                <w:rFonts w:eastAsia="MS Gothic"/>
                <w:b/>
                <w:bCs/>
                <w:color w:val="0000FF"/>
                <w:szCs w:val="24"/>
              </w:rPr>
              <w:fldChar w:fldCharType="end"/>
            </w:r>
            <w:r w:rsidR="008B565F">
              <w:rPr>
                <w:b/>
                <w:bCs/>
                <w:szCs w:val="24"/>
              </w:rPr>
              <w:t xml:space="preserve"> </w:t>
            </w:r>
            <w:r w:rsidR="001052B9" w:rsidRPr="001B5F45">
              <w:rPr>
                <w:b/>
                <w:bCs/>
                <w:szCs w:val="24"/>
              </w:rPr>
              <w:t xml:space="preserve">Home Phone        </w:t>
            </w:r>
            <w:r w:rsidR="001052B9" w:rsidRPr="008B565F">
              <w:rPr>
                <w:rFonts w:eastAsia="MS Gothic"/>
                <w:b/>
                <w:bCs/>
                <w:color w:val="0000FF"/>
                <w:szCs w:val="24"/>
              </w:rPr>
              <w:fldChar w:fldCharType="begin">
                <w:ffData>
                  <w:name w:val="Check8"/>
                  <w:enabled/>
                  <w:calcOnExit w:val="0"/>
                  <w:checkBox>
                    <w:sizeAuto/>
                    <w:default w:val="0"/>
                  </w:checkBox>
                </w:ffData>
              </w:fldChar>
            </w:r>
            <w:r w:rsidR="001052B9" w:rsidRPr="008B565F">
              <w:rPr>
                <w:rFonts w:eastAsia="MS Gothic"/>
                <w:b/>
                <w:bCs/>
                <w:color w:val="0000FF"/>
                <w:szCs w:val="24"/>
              </w:rPr>
              <w:instrText xml:space="preserve"> FORMCHECKBOX </w:instrText>
            </w:r>
            <w:r w:rsidR="001052B9" w:rsidRPr="008B565F">
              <w:rPr>
                <w:rFonts w:eastAsia="MS Gothic"/>
                <w:b/>
                <w:bCs/>
                <w:color w:val="0000FF"/>
                <w:szCs w:val="24"/>
              </w:rPr>
            </w:r>
            <w:r w:rsidR="001052B9" w:rsidRPr="008B565F">
              <w:rPr>
                <w:rFonts w:eastAsia="MS Gothic"/>
                <w:b/>
                <w:bCs/>
                <w:color w:val="0000FF"/>
                <w:szCs w:val="24"/>
              </w:rPr>
              <w:fldChar w:fldCharType="separate"/>
            </w:r>
            <w:r w:rsidR="001052B9" w:rsidRPr="008B565F">
              <w:rPr>
                <w:rFonts w:eastAsia="MS Gothic"/>
                <w:b/>
                <w:bCs/>
                <w:color w:val="0000FF"/>
                <w:szCs w:val="24"/>
              </w:rPr>
              <w:fldChar w:fldCharType="end"/>
            </w:r>
            <w:r w:rsidR="008B565F">
              <w:rPr>
                <w:b/>
                <w:bCs/>
                <w:szCs w:val="24"/>
              </w:rPr>
              <w:t xml:space="preserve"> </w:t>
            </w:r>
            <w:r w:rsidR="001052B9" w:rsidRPr="001B5F45">
              <w:rPr>
                <w:b/>
                <w:bCs/>
                <w:szCs w:val="24"/>
              </w:rPr>
              <w:t>Office Desk Phone</w:t>
            </w:r>
          </w:p>
          <w:p w14:paraId="470B89F9" w14:textId="77777777" w:rsidR="00300831" w:rsidRPr="001B5F45" w:rsidRDefault="00300831" w:rsidP="00300831">
            <w:pPr>
              <w:pStyle w:val="ListParagraph"/>
              <w:tabs>
                <w:tab w:val="left" w:pos="91"/>
              </w:tabs>
              <w:rPr>
                <w:b/>
                <w:bCs/>
                <w:szCs w:val="24"/>
              </w:rPr>
            </w:pPr>
          </w:p>
        </w:tc>
      </w:tr>
      <w:tr w:rsidR="002B04E4" w:rsidRPr="001B5F45" w14:paraId="0A97FD1A" w14:textId="77777777" w:rsidTr="009B279E">
        <w:trPr>
          <w:trHeight w:val="810"/>
        </w:trPr>
        <w:tc>
          <w:tcPr>
            <w:tcW w:w="9648" w:type="dxa"/>
            <w:gridSpan w:val="2"/>
          </w:tcPr>
          <w:p w14:paraId="13C8D865" w14:textId="77777777" w:rsidR="00D76CDB" w:rsidRPr="001B5F45" w:rsidRDefault="00E876FB" w:rsidP="002B04E4">
            <w:pPr>
              <w:pStyle w:val="ListParagraph"/>
              <w:numPr>
                <w:ilvl w:val="0"/>
                <w:numId w:val="25"/>
              </w:numPr>
              <w:tabs>
                <w:tab w:val="left" w:pos="91"/>
              </w:tabs>
              <w:ind w:hanging="735"/>
              <w:rPr>
                <w:b/>
                <w:bCs/>
                <w:szCs w:val="24"/>
              </w:rPr>
            </w:pPr>
            <w:r w:rsidRPr="001B5F45">
              <w:rPr>
                <w:b/>
                <w:bCs/>
                <w:szCs w:val="24"/>
              </w:rPr>
              <w:t>State of residence and length of residence in this State:</w:t>
            </w:r>
          </w:p>
          <w:p w14:paraId="18FA6BC2" w14:textId="134D571E" w:rsidR="002B04E4" w:rsidRPr="001B5F45" w:rsidRDefault="002B04E4" w:rsidP="00D76CDB">
            <w:pPr>
              <w:pStyle w:val="ListParagraph"/>
              <w:tabs>
                <w:tab w:val="left" w:pos="91"/>
              </w:tabs>
              <w:rPr>
                <w:rStyle w:val="BodyText2Char"/>
              </w:rPr>
            </w:pPr>
            <w:r w:rsidRPr="001B5F45">
              <w:rPr>
                <w:b/>
                <w:bCs/>
                <w:szCs w:val="24"/>
              </w:rPr>
              <w:t xml:space="preserve"> </w:t>
            </w:r>
            <w:r w:rsidRPr="001B5F45">
              <w:rPr>
                <w:rStyle w:val="BodyText2Char"/>
              </w:rPr>
              <w:br/>
            </w:r>
            <w:sdt>
              <w:sdtPr>
                <w:rPr>
                  <w:rStyle w:val="BodyText2Char"/>
                </w:rPr>
                <w:id w:val="441960930"/>
                <w:placeholder>
                  <w:docPart w:val="B1EAAE6B1A94471E9D088AB37CF5BB33"/>
                </w:placeholder>
                <w:showingPlcHdr/>
                <w:text w:multiLine="1"/>
              </w:sdtPr>
              <w:sdtEndPr>
                <w:rPr>
                  <w:rStyle w:val="BodyText2Char"/>
                </w:rPr>
              </w:sdtEndPr>
              <w:sdtContent>
                <w:r w:rsidR="00AE4880" w:rsidRPr="002F00E8">
                  <w:rPr>
                    <w:rStyle w:val="PlaceholderText"/>
                  </w:rPr>
                  <w:t>Click or tap here to enter text.</w:t>
                </w:r>
              </w:sdtContent>
            </w:sdt>
          </w:p>
          <w:p w14:paraId="55932FA7" w14:textId="68B593F7" w:rsidR="00D76CDB" w:rsidRPr="001B5F45" w:rsidRDefault="00D76CDB" w:rsidP="00D76CDB">
            <w:pPr>
              <w:pStyle w:val="ListParagraph"/>
              <w:tabs>
                <w:tab w:val="left" w:pos="91"/>
              </w:tabs>
              <w:rPr>
                <w:b/>
                <w:bCs/>
                <w:szCs w:val="24"/>
              </w:rPr>
            </w:pPr>
          </w:p>
        </w:tc>
      </w:tr>
      <w:tr w:rsidR="002B04E4" w:rsidRPr="001B5F45" w14:paraId="33B0A718" w14:textId="77777777" w:rsidTr="009B279E">
        <w:trPr>
          <w:trHeight w:val="810"/>
        </w:trPr>
        <w:tc>
          <w:tcPr>
            <w:tcW w:w="9648" w:type="dxa"/>
            <w:gridSpan w:val="2"/>
          </w:tcPr>
          <w:p w14:paraId="116BFD59" w14:textId="58DDFD75" w:rsidR="00E876FB" w:rsidRPr="00805325" w:rsidRDefault="00E876FB" w:rsidP="006F47B9">
            <w:pPr>
              <w:pStyle w:val="ListParagraph"/>
              <w:numPr>
                <w:ilvl w:val="0"/>
                <w:numId w:val="25"/>
              </w:numPr>
              <w:tabs>
                <w:tab w:val="left" w:pos="91"/>
              </w:tabs>
              <w:ind w:hanging="735"/>
              <w:rPr>
                <w:b/>
                <w:bCs/>
                <w:szCs w:val="24"/>
              </w:rPr>
            </w:pPr>
            <w:r w:rsidRPr="00805325">
              <w:rPr>
                <w:b/>
                <w:bCs/>
                <w:szCs w:val="24"/>
              </w:rPr>
              <w:t xml:space="preserve">Date and Place of Birth: </w:t>
            </w:r>
            <w:r w:rsidR="00805325">
              <w:rPr>
                <w:b/>
                <w:bCs/>
                <w:szCs w:val="24"/>
              </w:rPr>
              <w:br/>
            </w:r>
            <w:r w:rsidR="00805325">
              <w:rPr>
                <w:rStyle w:val="BodyText2Char"/>
              </w:rPr>
              <w:br/>
            </w:r>
            <w:sdt>
              <w:sdtPr>
                <w:rPr>
                  <w:rStyle w:val="BodyText2Char"/>
                </w:rPr>
                <w:id w:val="-305792773"/>
                <w:placeholder>
                  <w:docPart w:val="5CA6871C94F74181961689A0BA5A72AF"/>
                </w:placeholder>
                <w:showingPlcHdr/>
                <w:text w:multiLine="1"/>
              </w:sdtPr>
              <w:sdtEndPr>
                <w:rPr>
                  <w:rStyle w:val="BodyText2Char"/>
                </w:rPr>
              </w:sdtEndPr>
              <w:sdtContent>
                <w:r w:rsidR="00AE4880" w:rsidRPr="002F00E8">
                  <w:rPr>
                    <w:rStyle w:val="PlaceholderText"/>
                  </w:rPr>
                  <w:t>Click or tap here to enter text.</w:t>
                </w:r>
              </w:sdtContent>
            </w:sdt>
          </w:p>
          <w:p w14:paraId="672DCA23" w14:textId="05351185" w:rsidR="00E876FB" w:rsidRPr="00805325" w:rsidRDefault="00E876FB" w:rsidP="00805325">
            <w:pPr>
              <w:pStyle w:val="ListParagraph"/>
              <w:tabs>
                <w:tab w:val="left" w:pos="91"/>
              </w:tabs>
              <w:rPr>
                <w:b/>
                <w:bCs/>
                <w:szCs w:val="24"/>
              </w:rPr>
            </w:pPr>
            <w:r w:rsidRPr="001B5F45">
              <w:rPr>
                <w:b/>
                <w:bCs/>
                <w:szCs w:val="24"/>
              </w:rPr>
              <w:lastRenderedPageBreak/>
              <w:t xml:space="preserve">If you are a naturalized citizen, date and place of your naturalization: </w:t>
            </w:r>
            <w:r w:rsidR="00805325">
              <w:rPr>
                <w:b/>
                <w:bCs/>
                <w:szCs w:val="24"/>
              </w:rPr>
              <w:br/>
            </w:r>
            <w:r w:rsidR="00805325">
              <w:rPr>
                <w:rStyle w:val="BodyText2Char"/>
              </w:rPr>
              <w:br/>
            </w:r>
            <w:sdt>
              <w:sdtPr>
                <w:rPr>
                  <w:rStyle w:val="BodyText2Char"/>
                </w:rPr>
                <w:id w:val="-983542708"/>
                <w:placeholder>
                  <w:docPart w:val="7870CD73A2174B8B955ADF5BD6721469"/>
                </w:placeholder>
                <w:showingPlcHdr/>
                <w:text w:multiLine="1"/>
              </w:sdtPr>
              <w:sdtEndPr>
                <w:rPr>
                  <w:rStyle w:val="BodyText2Char"/>
                </w:rPr>
              </w:sdtEndPr>
              <w:sdtContent>
                <w:r w:rsidR="00AE4880" w:rsidRPr="002F00E8">
                  <w:rPr>
                    <w:rStyle w:val="PlaceholderText"/>
                  </w:rPr>
                  <w:t>Click or tap here to enter text.</w:t>
                </w:r>
              </w:sdtContent>
            </w:sdt>
          </w:p>
          <w:p w14:paraId="032E5279" w14:textId="77777777" w:rsidR="00E876FB" w:rsidRPr="001B5F45" w:rsidRDefault="00E876FB" w:rsidP="00E876FB">
            <w:pPr>
              <w:pStyle w:val="ListParagraph"/>
              <w:tabs>
                <w:tab w:val="left" w:pos="91"/>
              </w:tabs>
              <w:rPr>
                <w:b/>
                <w:bCs/>
                <w:szCs w:val="24"/>
              </w:rPr>
            </w:pPr>
          </w:p>
          <w:p w14:paraId="081F5514" w14:textId="21A605EE" w:rsidR="002B04E4" w:rsidRPr="001B5F45" w:rsidRDefault="00E876FB" w:rsidP="00E876FB">
            <w:pPr>
              <w:pStyle w:val="ListParagraph"/>
              <w:tabs>
                <w:tab w:val="left" w:pos="91"/>
              </w:tabs>
              <w:rPr>
                <w:b/>
                <w:bCs/>
                <w:szCs w:val="24"/>
              </w:rPr>
            </w:pPr>
            <w:r w:rsidRPr="001B5F45">
              <w:rPr>
                <w:b/>
                <w:bCs/>
                <w:szCs w:val="24"/>
              </w:rPr>
              <w:t xml:space="preserve">Are you related by blood or marriage to any United States District Court or Court of Appeals judge?      </w:t>
            </w:r>
            <w:r w:rsidR="002B04E4" w:rsidRPr="008B565F">
              <w:rPr>
                <w:rFonts w:eastAsia="MS Gothic"/>
                <w:b/>
                <w:bCs/>
                <w:color w:val="0000FF"/>
                <w:szCs w:val="24"/>
              </w:rPr>
              <w:fldChar w:fldCharType="begin">
                <w:ffData>
                  <w:name w:val="Check9"/>
                  <w:enabled/>
                  <w:calcOnExit w:val="0"/>
                  <w:checkBox>
                    <w:sizeAuto/>
                    <w:default w:val="0"/>
                    <w:checked w:val="0"/>
                  </w:checkBox>
                </w:ffData>
              </w:fldChar>
            </w:r>
            <w:r w:rsidR="002B04E4" w:rsidRPr="008B565F">
              <w:rPr>
                <w:rFonts w:eastAsia="MS Gothic"/>
                <w:b/>
                <w:bCs/>
                <w:color w:val="0000FF"/>
                <w:szCs w:val="24"/>
              </w:rPr>
              <w:instrText xml:space="preserve"> FORMCHECKBOX </w:instrText>
            </w:r>
            <w:r w:rsidR="002B04E4" w:rsidRPr="008B565F">
              <w:rPr>
                <w:rFonts w:eastAsia="MS Gothic"/>
                <w:b/>
                <w:bCs/>
                <w:color w:val="0000FF"/>
                <w:szCs w:val="24"/>
              </w:rPr>
            </w:r>
            <w:r w:rsidR="002B04E4" w:rsidRPr="008B565F">
              <w:rPr>
                <w:rFonts w:eastAsia="MS Gothic"/>
                <w:b/>
                <w:bCs/>
                <w:color w:val="0000FF"/>
                <w:szCs w:val="24"/>
              </w:rPr>
              <w:fldChar w:fldCharType="separate"/>
            </w:r>
            <w:r w:rsidR="002B04E4" w:rsidRPr="008B565F">
              <w:rPr>
                <w:rFonts w:eastAsia="MS Gothic"/>
                <w:b/>
                <w:bCs/>
                <w:color w:val="0000FF"/>
                <w:szCs w:val="24"/>
              </w:rPr>
              <w:fldChar w:fldCharType="end"/>
            </w:r>
            <w:r w:rsidR="008B565F">
              <w:rPr>
                <w:b/>
                <w:bCs/>
                <w:szCs w:val="24"/>
              </w:rPr>
              <w:t xml:space="preserve"> </w:t>
            </w:r>
            <w:r w:rsidR="002B04E4" w:rsidRPr="001B5F45">
              <w:rPr>
                <w:b/>
                <w:bCs/>
                <w:szCs w:val="24"/>
              </w:rPr>
              <w:t xml:space="preserve">Yes   </w:t>
            </w:r>
            <w:r w:rsidR="002B04E4" w:rsidRPr="008B565F">
              <w:rPr>
                <w:rFonts w:eastAsia="MS Gothic"/>
                <w:b/>
                <w:bCs/>
                <w:color w:val="0000FF"/>
                <w:szCs w:val="24"/>
              </w:rPr>
              <w:fldChar w:fldCharType="begin">
                <w:ffData>
                  <w:name w:val="Check10"/>
                  <w:enabled/>
                  <w:calcOnExit w:val="0"/>
                  <w:checkBox>
                    <w:sizeAuto/>
                    <w:default w:val="0"/>
                    <w:checked w:val="0"/>
                  </w:checkBox>
                </w:ffData>
              </w:fldChar>
            </w:r>
            <w:r w:rsidR="002B04E4" w:rsidRPr="008B565F">
              <w:rPr>
                <w:rFonts w:eastAsia="MS Gothic"/>
                <w:b/>
                <w:bCs/>
                <w:color w:val="0000FF"/>
                <w:szCs w:val="24"/>
              </w:rPr>
              <w:instrText xml:space="preserve"> FORMCHECKBOX </w:instrText>
            </w:r>
            <w:r w:rsidR="002B04E4" w:rsidRPr="008B565F">
              <w:rPr>
                <w:rFonts w:eastAsia="MS Gothic"/>
                <w:b/>
                <w:bCs/>
                <w:color w:val="0000FF"/>
                <w:szCs w:val="24"/>
              </w:rPr>
            </w:r>
            <w:r w:rsidR="002B04E4" w:rsidRPr="008B565F">
              <w:rPr>
                <w:rFonts w:eastAsia="MS Gothic"/>
                <w:b/>
                <w:bCs/>
                <w:color w:val="0000FF"/>
                <w:szCs w:val="24"/>
              </w:rPr>
              <w:fldChar w:fldCharType="separate"/>
            </w:r>
            <w:r w:rsidR="002B04E4" w:rsidRPr="008B565F">
              <w:rPr>
                <w:rFonts w:eastAsia="MS Gothic"/>
                <w:b/>
                <w:bCs/>
                <w:color w:val="0000FF"/>
                <w:szCs w:val="24"/>
              </w:rPr>
              <w:fldChar w:fldCharType="end"/>
            </w:r>
            <w:r w:rsidR="008B565F">
              <w:rPr>
                <w:b/>
                <w:bCs/>
                <w:szCs w:val="24"/>
              </w:rPr>
              <w:t xml:space="preserve"> </w:t>
            </w:r>
            <w:r w:rsidR="002B04E4" w:rsidRPr="001B5F45">
              <w:rPr>
                <w:b/>
                <w:bCs/>
                <w:szCs w:val="24"/>
              </w:rPr>
              <w:t>No</w:t>
            </w:r>
          </w:p>
          <w:p w14:paraId="2633EEFF" w14:textId="31647326" w:rsidR="00E876FB" w:rsidRPr="001B5F45" w:rsidRDefault="00E876FB" w:rsidP="00E876FB">
            <w:pPr>
              <w:pStyle w:val="ListParagraph"/>
              <w:tabs>
                <w:tab w:val="left" w:pos="91"/>
              </w:tabs>
              <w:rPr>
                <w:b/>
                <w:bCs/>
                <w:szCs w:val="24"/>
              </w:rPr>
            </w:pPr>
          </w:p>
          <w:p w14:paraId="0DB3E0AD" w14:textId="000B1930" w:rsidR="00E876FB" w:rsidRPr="00805325" w:rsidRDefault="00E876FB" w:rsidP="00805325">
            <w:pPr>
              <w:pStyle w:val="ListParagraph"/>
              <w:tabs>
                <w:tab w:val="left" w:pos="91"/>
              </w:tabs>
              <w:rPr>
                <w:b/>
                <w:bCs/>
                <w:szCs w:val="24"/>
              </w:rPr>
            </w:pPr>
            <w:r w:rsidRPr="001B5F45">
              <w:rPr>
                <w:b/>
                <w:bCs/>
                <w:szCs w:val="24"/>
              </w:rPr>
              <w:t>If yes, list the name(s) of the judge(s)</w:t>
            </w:r>
            <w:r w:rsidR="00DF024A" w:rsidRPr="001B5F45">
              <w:rPr>
                <w:b/>
                <w:bCs/>
                <w:szCs w:val="24"/>
              </w:rPr>
              <w:t xml:space="preserve"> and the relationship</w:t>
            </w:r>
            <w:r w:rsidRPr="001B5F45">
              <w:rPr>
                <w:b/>
                <w:bCs/>
                <w:szCs w:val="24"/>
              </w:rPr>
              <w:t>:</w:t>
            </w:r>
            <w:r w:rsidR="00805325">
              <w:rPr>
                <w:b/>
                <w:bCs/>
                <w:szCs w:val="24"/>
              </w:rPr>
              <w:br/>
            </w:r>
            <w:r w:rsidR="00805325">
              <w:rPr>
                <w:rStyle w:val="BodyText2Char"/>
              </w:rPr>
              <w:br/>
            </w:r>
            <w:sdt>
              <w:sdtPr>
                <w:rPr>
                  <w:rStyle w:val="BodyText2Char"/>
                </w:rPr>
                <w:id w:val="-1854026851"/>
                <w:placeholder>
                  <w:docPart w:val="C8F5A131210D4162B0CC668C4F2426E7"/>
                </w:placeholder>
                <w:showingPlcHdr/>
                <w:text w:multiLine="1"/>
              </w:sdtPr>
              <w:sdtEndPr>
                <w:rPr>
                  <w:rStyle w:val="BodyText2Char"/>
                </w:rPr>
              </w:sdtEndPr>
              <w:sdtContent>
                <w:r w:rsidR="00AE4880" w:rsidRPr="002F00E8">
                  <w:rPr>
                    <w:rStyle w:val="PlaceholderText"/>
                  </w:rPr>
                  <w:t>Click or tap here to enter text.</w:t>
                </w:r>
              </w:sdtContent>
            </w:sdt>
          </w:p>
          <w:p w14:paraId="311CA9F3" w14:textId="77777777" w:rsidR="002B04E4" w:rsidRPr="001B5F45" w:rsidRDefault="002B04E4" w:rsidP="002B04E4">
            <w:pPr>
              <w:pStyle w:val="ListParagraph"/>
              <w:tabs>
                <w:tab w:val="left" w:pos="91"/>
              </w:tabs>
              <w:rPr>
                <w:b/>
                <w:bCs/>
                <w:szCs w:val="24"/>
              </w:rPr>
            </w:pPr>
          </w:p>
        </w:tc>
      </w:tr>
      <w:tr w:rsidR="002B04E4" w:rsidRPr="001B5F45" w14:paraId="4F6D83B6" w14:textId="77777777" w:rsidTr="009B279E">
        <w:tc>
          <w:tcPr>
            <w:tcW w:w="9648" w:type="dxa"/>
            <w:gridSpan w:val="2"/>
          </w:tcPr>
          <w:p w14:paraId="2194476C" w14:textId="03B7BCD5" w:rsidR="00352D75" w:rsidRPr="001B5F45" w:rsidRDefault="00352D75" w:rsidP="00352D75">
            <w:pPr>
              <w:pStyle w:val="ListParagraph"/>
              <w:numPr>
                <w:ilvl w:val="0"/>
                <w:numId w:val="25"/>
              </w:numPr>
              <w:tabs>
                <w:tab w:val="left" w:pos="91"/>
              </w:tabs>
              <w:ind w:hanging="735"/>
            </w:pPr>
            <w:r w:rsidRPr="001B5F45">
              <w:rPr>
                <w:b/>
                <w:bCs/>
                <w:szCs w:val="24"/>
              </w:rPr>
              <w:lastRenderedPageBreak/>
              <w:t xml:space="preserve">Have you applied for any FPD or Community Defender vacancies within the last five years?       </w:t>
            </w:r>
            <w:r w:rsidRPr="008B565F">
              <w:rPr>
                <w:rFonts w:eastAsia="MS Gothic"/>
                <w:b/>
                <w:bCs/>
                <w:color w:val="0000FF"/>
                <w:szCs w:val="24"/>
              </w:rPr>
              <w:fldChar w:fldCharType="begin">
                <w:ffData>
                  <w:name w:val="Check9"/>
                  <w:enabled/>
                  <w:calcOnExit w:val="0"/>
                  <w:checkBox>
                    <w:sizeAuto/>
                    <w:default w:val="0"/>
                    <w:checked w:val="0"/>
                  </w:checkBox>
                </w:ffData>
              </w:fldChar>
            </w:r>
            <w:r w:rsidRPr="008B565F">
              <w:rPr>
                <w:rFonts w:eastAsia="MS Gothic"/>
                <w:b/>
                <w:bCs/>
                <w:color w:val="0000FF"/>
                <w:szCs w:val="24"/>
              </w:rPr>
              <w:instrText xml:space="preserve"> FORMCHECKBOX </w:instrText>
            </w:r>
            <w:r w:rsidRPr="008B565F">
              <w:rPr>
                <w:rFonts w:eastAsia="MS Gothic"/>
                <w:b/>
                <w:bCs/>
                <w:color w:val="0000FF"/>
                <w:szCs w:val="24"/>
              </w:rPr>
            </w:r>
            <w:r w:rsidRPr="008B565F">
              <w:rPr>
                <w:rFonts w:eastAsia="MS Gothic"/>
                <w:b/>
                <w:bCs/>
                <w:color w:val="0000FF"/>
                <w:szCs w:val="24"/>
              </w:rPr>
              <w:fldChar w:fldCharType="separate"/>
            </w:r>
            <w:r w:rsidRPr="008B565F">
              <w:rPr>
                <w:rFonts w:eastAsia="MS Gothic"/>
                <w:b/>
                <w:bCs/>
                <w:color w:val="0000FF"/>
                <w:szCs w:val="24"/>
              </w:rPr>
              <w:fldChar w:fldCharType="end"/>
            </w:r>
            <w:r w:rsidR="008B565F">
              <w:rPr>
                <w:b/>
                <w:bCs/>
                <w:szCs w:val="24"/>
              </w:rPr>
              <w:t xml:space="preserve"> </w:t>
            </w:r>
            <w:r w:rsidRPr="001B5F45">
              <w:rPr>
                <w:b/>
                <w:bCs/>
                <w:szCs w:val="24"/>
              </w:rPr>
              <w:t xml:space="preserve">Yes   </w:t>
            </w:r>
            <w:r w:rsidRPr="008B565F">
              <w:rPr>
                <w:rFonts w:eastAsia="MS Gothic"/>
                <w:b/>
                <w:bCs/>
                <w:color w:val="0000FF"/>
                <w:szCs w:val="24"/>
              </w:rPr>
              <w:fldChar w:fldCharType="begin">
                <w:ffData>
                  <w:name w:val="Check10"/>
                  <w:enabled/>
                  <w:calcOnExit w:val="0"/>
                  <w:checkBox>
                    <w:sizeAuto/>
                    <w:default w:val="0"/>
                    <w:checked w:val="0"/>
                  </w:checkBox>
                </w:ffData>
              </w:fldChar>
            </w:r>
            <w:r w:rsidRPr="008B565F">
              <w:rPr>
                <w:rFonts w:eastAsia="MS Gothic"/>
                <w:b/>
                <w:bCs/>
                <w:color w:val="0000FF"/>
                <w:szCs w:val="24"/>
              </w:rPr>
              <w:instrText xml:space="preserve"> FORMCHECKBOX </w:instrText>
            </w:r>
            <w:r w:rsidRPr="008B565F">
              <w:rPr>
                <w:rFonts w:eastAsia="MS Gothic"/>
                <w:b/>
                <w:bCs/>
                <w:color w:val="0000FF"/>
                <w:szCs w:val="24"/>
              </w:rPr>
            </w:r>
            <w:r w:rsidRPr="008B565F">
              <w:rPr>
                <w:rFonts w:eastAsia="MS Gothic"/>
                <w:b/>
                <w:bCs/>
                <w:color w:val="0000FF"/>
                <w:szCs w:val="24"/>
              </w:rPr>
              <w:fldChar w:fldCharType="separate"/>
            </w:r>
            <w:r w:rsidRPr="008B565F">
              <w:rPr>
                <w:rFonts w:eastAsia="MS Gothic"/>
                <w:b/>
                <w:bCs/>
                <w:color w:val="0000FF"/>
                <w:szCs w:val="24"/>
              </w:rPr>
              <w:fldChar w:fldCharType="end"/>
            </w:r>
            <w:r w:rsidR="008B565F">
              <w:rPr>
                <w:b/>
                <w:bCs/>
                <w:szCs w:val="24"/>
              </w:rPr>
              <w:t xml:space="preserve"> </w:t>
            </w:r>
            <w:r w:rsidRPr="001B5F45">
              <w:rPr>
                <w:b/>
                <w:bCs/>
                <w:szCs w:val="24"/>
              </w:rPr>
              <w:t>No</w:t>
            </w:r>
          </w:p>
          <w:p w14:paraId="10E8A42D" w14:textId="77777777" w:rsidR="00352D75" w:rsidRPr="001B5F45" w:rsidRDefault="00352D75" w:rsidP="00352D75">
            <w:pPr>
              <w:pStyle w:val="ListParagraph"/>
              <w:tabs>
                <w:tab w:val="left" w:pos="91"/>
              </w:tabs>
            </w:pPr>
          </w:p>
          <w:p w14:paraId="08BE6797" w14:textId="77777777" w:rsidR="00D76CDB" w:rsidRPr="001B5F45" w:rsidRDefault="002B04E4" w:rsidP="00352D75">
            <w:pPr>
              <w:pStyle w:val="ListParagraph"/>
              <w:tabs>
                <w:tab w:val="left" w:pos="91"/>
              </w:tabs>
              <w:rPr>
                <w:b/>
                <w:bCs/>
                <w:szCs w:val="24"/>
              </w:rPr>
            </w:pPr>
            <w:r w:rsidRPr="001B5F45">
              <w:rPr>
                <w:b/>
                <w:bCs/>
                <w:szCs w:val="24"/>
              </w:rPr>
              <w:t xml:space="preserve">If yes, list the year(s) of your application(s) and the districts </w:t>
            </w:r>
            <w:r w:rsidR="00352D75" w:rsidRPr="001B5F45">
              <w:rPr>
                <w:b/>
                <w:bCs/>
                <w:szCs w:val="24"/>
              </w:rPr>
              <w:t>for</w:t>
            </w:r>
            <w:r w:rsidRPr="001B5F45">
              <w:rPr>
                <w:b/>
                <w:bCs/>
                <w:szCs w:val="24"/>
              </w:rPr>
              <w:t xml:space="preserve"> which you applied:</w:t>
            </w:r>
          </w:p>
          <w:p w14:paraId="1F1F956D" w14:textId="43521275" w:rsidR="002B04E4" w:rsidRPr="001B5F45" w:rsidRDefault="002B04E4" w:rsidP="00352D75">
            <w:pPr>
              <w:pStyle w:val="ListParagraph"/>
              <w:tabs>
                <w:tab w:val="left" w:pos="91"/>
              </w:tabs>
              <w:rPr>
                <w:b/>
                <w:bCs/>
                <w:szCs w:val="24"/>
              </w:rPr>
            </w:pPr>
            <w:r w:rsidRPr="001B5F45">
              <w:rPr>
                <w:b/>
                <w:bCs/>
                <w:szCs w:val="24"/>
              </w:rPr>
              <w:br/>
            </w:r>
            <w:sdt>
              <w:sdtPr>
                <w:rPr>
                  <w:rStyle w:val="BodyText2Char"/>
                </w:rPr>
                <w:id w:val="-803700323"/>
                <w:placeholder>
                  <w:docPart w:val="89ED91FDD0C14E2C9B15B416F598DFB0"/>
                </w:placeholder>
                <w:showingPlcHdr/>
                <w:text w:multiLine="1"/>
              </w:sdtPr>
              <w:sdtEndPr>
                <w:rPr>
                  <w:rStyle w:val="BodyText2Char"/>
                </w:rPr>
              </w:sdtEndPr>
              <w:sdtContent>
                <w:r w:rsidR="00AE4880" w:rsidRPr="002F00E8">
                  <w:rPr>
                    <w:rStyle w:val="PlaceholderText"/>
                  </w:rPr>
                  <w:t>Click or tap here to enter text.</w:t>
                </w:r>
              </w:sdtContent>
            </w:sdt>
            <w:r w:rsidR="00352D75" w:rsidRPr="001B5F45">
              <w:rPr>
                <w:b/>
                <w:bCs/>
                <w:szCs w:val="24"/>
              </w:rPr>
              <w:t xml:space="preserve"> </w:t>
            </w:r>
          </w:p>
          <w:p w14:paraId="7A595061" w14:textId="01FB41FF" w:rsidR="00352D75" w:rsidRPr="001B5F45" w:rsidRDefault="00352D75" w:rsidP="00352D75">
            <w:pPr>
              <w:pStyle w:val="ListParagraph"/>
              <w:tabs>
                <w:tab w:val="left" w:pos="91"/>
              </w:tabs>
              <w:rPr>
                <w:b/>
                <w:bCs/>
                <w:szCs w:val="24"/>
              </w:rPr>
            </w:pPr>
          </w:p>
        </w:tc>
      </w:tr>
    </w:tbl>
    <w:p w14:paraId="28E114E1" w14:textId="77777777" w:rsidR="00BE65FE" w:rsidRPr="001B5F45" w:rsidRDefault="00BE65FE" w:rsidP="00894CD6">
      <w:pPr>
        <w:numPr>
          <w:ilvl w:val="12"/>
          <w:numId w:val="0"/>
        </w:numPr>
        <w:rPr>
          <w:szCs w:val="24"/>
        </w:rPr>
      </w:pPr>
    </w:p>
    <w:p w14:paraId="6DB5A4CF" w14:textId="62B169BF" w:rsidR="0019653A" w:rsidRPr="001B5F45" w:rsidRDefault="0019653A" w:rsidP="00894CD6">
      <w:pPr>
        <w:numPr>
          <w:ilvl w:val="12"/>
          <w:numId w:val="0"/>
        </w:numPr>
        <w:rPr>
          <w:szCs w:val="24"/>
        </w:rPr>
      </w:pPr>
    </w:p>
    <w:p w14:paraId="6C808970" w14:textId="48077BB2" w:rsidR="00561D4B" w:rsidRPr="001B5F45" w:rsidRDefault="00561D4B" w:rsidP="00894CD6">
      <w:pPr>
        <w:numPr>
          <w:ilvl w:val="12"/>
          <w:numId w:val="0"/>
        </w:numPr>
        <w:rPr>
          <w:szCs w:val="24"/>
        </w:rPr>
      </w:pPr>
    </w:p>
    <w:p w14:paraId="1A2591CA" w14:textId="041FB716" w:rsidR="00561D4B" w:rsidRPr="001B5F45" w:rsidRDefault="00561D4B" w:rsidP="00894CD6">
      <w:pPr>
        <w:numPr>
          <w:ilvl w:val="12"/>
          <w:numId w:val="0"/>
        </w:numPr>
        <w:rPr>
          <w:szCs w:val="24"/>
        </w:rPr>
      </w:pPr>
    </w:p>
    <w:p w14:paraId="2E56AEDA" w14:textId="5A1616FB" w:rsidR="00561D4B" w:rsidRPr="001B5F45" w:rsidRDefault="00561D4B">
      <w:pPr>
        <w:autoSpaceDE/>
        <w:autoSpaceDN/>
        <w:adjustRightInd/>
        <w:rPr>
          <w:szCs w:val="24"/>
        </w:rPr>
      </w:pPr>
      <w:r w:rsidRPr="001B5F45">
        <w:rPr>
          <w:szCs w:val="24"/>
        </w:rPr>
        <w:br w:type="page"/>
      </w:r>
    </w:p>
    <w:p w14:paraId="2C7286F8" w14:textId="01B65AB0" w:rsidR="007B6BE0" w:rsidRPr="001B5F45" w:rsidRDefault="007B6BE0" w:rsidP="007B6BE0">
      <w:pPr>
        <w:pStyle w:val="Heading1"/>
        <w:numPr>
          <w:ilvl w:val="0"/>
          <w:numId w:val="44"/>
        </w:numPr>
        <w:ind w:left="810" w:hanging="720"/>
        <w:rPr>
          <w:u w:val="single"/>
        </w:rPr>
      </w:pPr>
      <w:bookmarkStart w:id="5" w:name="_Toc54095854"/>
      <w:bookmarkStart w:id="6" w:name="_Toc54097439"/>
      <w:bookmarkStart w:id="7" w:name="_Toc54095851"/>
      <w:bookmarkStart w:id="8" w:name="_Toc54097436"/>
      <w:bookmarkEnd w:id="0"/>
      <w:r w:rsidRPr="001B5F45">
        <w:rPr>
          <w:u w:val="single"/>
        </w:rPr>
        <w:lastRenderedPageBreak/>
        <w:t>Education</w:t>
      </w:r>
      <w:bookmarkEnd w:id="5"/>
      <w:bookmarkEnd w:id="6"/>
      <w:r w:rsidR="007866EA" w:rsidRPr="001B5F45">
        <w:rPr>
          <w:u w:val="single"/>
        </w:rPr>
        <w:t xml:space="preserve"> and Bar Admission</w:t>
      </w:r>
    </w:p>
    <w:p w14:paraId="40B095E9" w14:textId="07246CD3" w:rsidR="007B6BE0" w:rsidRPr="001B5F45" w:rsidRDefault="007B6BE0" w:rsidP="007B6BE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9630"/>
      </w:tblGrid>
      <w:tr w:rsidR="00F441F0" w:rsidRPr="001B5F45" w14:paraId="769217D0" w14:textId="77777777" w:rsidTr="00CF327E">
        <w:trPr>
          <w:trHeight w:val="576"/>
        </w:trPr>
        <w:tc>
          <w:tcPr>
            <w:tcW w:w="9630" w:type="dxa"/>
          </w:tcPr>
          <w:p w14:paraId="2D6561BD" w14:textId="601FBCE5" w:rsidR="00F441F0" w:rsidRPr="00805325" w:rsidRDefault="00F441F0" w:rsidP="00805325">
            <w:pPr>
              <w:pStyle w:val="ListParagraph"/>
              <w:numPr>
                <w:ilvl w:val="0"/>
                <w:numId w:val="30"/>
              </w:numPr>
              <w:tabs>
                <w:tab w:val="left" w:pos="91"/>
              </w:tabs>
              <w:ind w:left="706" w:hanging="720"/>
              <w:rPr>
                <w:b/>
                <w:bCs/>
              </w:rPr>
            </w:pPr>
            <w:r w:rsidRPr="001B5F45">
              <w:rPr>
                <w:b/>
                <w:bCs/>
              </w:rPr>
              <w:t xml:space="preserve">Name of the high school from which you graduated and graduation year: </w:t>
            </w:r>
            <w:r w:rsidR="00805325">
              <w:rPr>
                <w:b/>
                <w:bCs/>
              </w:rPr>
              <w:br/>
            </w:r>
            <w:r w:rsidR="00805325">
              <w:rPr>
                <w:b/>
                <w:bCs/>
              </w:rPr>
              <w:br/>
            </w:r>
            <w:sdt>
              <w:sdtPr>
                <w:rPr>
                  <w:rStyle w:val="BodyText2Char"/>
                </w:rPr>
                <w:id w:val="-1639871713"/>
                <w:placeholder>
                  <w:docPart w:val="495D4E9E55BC4F81B1343F25D93184AF"/>
                </w:placeholder>
                <w:showingPlcHdr/>
                <w:text w:multiLine="1"/>
              </w:sdtPr>
              <w:sdtEndPr>
                <w:rPr>
                  <w:rStyle w:val="BodyText2Char"/>
                </w:rPr>
              </w:sdtEndPr>
              <w:sdtContent>
                <w:r w:rsidR="00AE4880" w:rsidRPr="002F00E8">
                  <w:rPr>
                    <w:rStyle w:val="PlaceholderText"/>
                  </w:rPr>
                  <w:t>Click or tap here to enter text.</w:t>
                </w:r>
              </w:sdtContent>
            </w:sdt>
          </w:p>
          <w:p w14:paraId="5173DFDD" w14:textId="54E341EF" w:rsidR="00F441F0" w:rsidRPr="001B5F45" w:rsidRDefault="00F441F0" w:rsidP="007B6BE0">
            <w:pPr>
              <w:pStyle w:val="ListParagraph"/>
              <w:tabs>
                <w:tab w:val="left" w:pos="91"/>
              </w:tabs>
              <w:ind w:left="486"/>
              <w:rPr>
                <w:b/>
                <w:bCs/>
              </w:rPr>
            </w:pPr>
          </w:p>
        </w:tc>
      </w:tr>
      <w:tr w:rsidR="0077436A" w:rsidRPr="001B5F45" w14:paraId="75BB7292" w14:textId="77777777" w:rsidTr="00CF327E">
        <w:trPr>
          <w:trHeight w:val="2760"/>
        </w:trPr>
        <w:tc>
          <w:tcPr>
            <w:tcW w:w="9630" w:type="dxa"/>
          </w:tcPr>
          <w:p w14:paraId="5E2A858F" w14:textId="0913B443" w:rsidR="0077436A" w:rsidRPr="00EE694C" w:rsidRDefault="0077436A" w:rsidP="00EE694C">
            <w:pPr>
              <w:pStyle w:val="ListParagraph"/>
              <w:numPr>
                <w:ilvl w:val="0"/>
                <w:numId w:val="30"/>
              </w:numPr>
              <w:tabs>
                <w:tab w:val="left" w:pos="91"/>
              </w:tabs>
              <w:ind w:left="706" w:hanging="720"/>
              <w:rPr>
                <w:rStyle w:val="BodyText2Char"/>
                <w:b w:val="0"/>
                <w:bCs/>
                <w:color w:val="auto"/>
              </w:rPr>
            </w:pPr>
            <w:r w:rsidRPr="001B5F45">
              <w:rPr>
                <w:b/>
                <w:bCs/>
              </w:rPr>
              <w:t>List all colleges and universities attended, identifying for each: (1) dates attended, (2) degree(s) received, (3) graduation year(s), and (4) major field(s) of study</w:t>
            </w:r>
            <w:r w:rsidR="00EE694C">
              <w:rPr>
                <w:b/>
                <w:bCs/>
              </w:rPr>
              <w:t>:</w:t>
            </w:r>
            <w:r w:rsidR="00EE694C">
              <w:rPr>
                <w:b/>
                <w:bCs/>
              </w:rPr>
              <w:br/>
            </w:r>
            <w:r w:rsidR="00EE694C">
              <w:rPr>
                <w:b/>
                <w:bCs/>
              </w:rPr>
              <w:br/>
            </w:r>
            <w:sdt>
              <w:sdtPr>
                <w:rPr>
                  <w:rStyle w:val="BodyText2Char"/>
                </w:rPr>
                <w:id w:val="230822406"/>
                <w:placeholder>
                  <w:docPart w:val="33AA93FE544244F78C200BF645FAD12D"/>
                </w:placeholder>
                <w:showingPlcHdr/>
                <w:text w:multiLine="1"/>
              </w:sdtPr>
              <w:sdtEndPr>
                <w:rPr>
                  <w:rStyle w:val="BodyText2Char"/>
                </w:rPr>
              </w:sdtEndPr>
              <w:sdtContent>
                <w:r w:rsidR="00AE4880" w:rsidRPr="002F00E8">
                  <w:rPr>
                    <w:rStyle w:val="PlaceholderText"/>
                  </w:rPr>
                  <w:t>Click or tap here to enter text.</w:t>
                </w:r>
              </w:sdtContent>
            </w:sdt>
          </w:p>
          <w:p w14:paraId="738A5C69" w14:textId="77777777" w:rsidR="0077436A" w:rsidRPr="001B5F45" w:rsidRDefault="0077436A" w:rsidP="0077436A">
            <w:pPr>
              <w:numPr>
                <w:ilvl w:val="12"/>
                <w:numId w:val="0"/>
              </w:numPr>
              <w:tabs>
                <w:tab w:val="left" w:pos="91"/>
              </w:tabs>
              <w:ind w:left="706"/>
              <w:rPr>
                <w:rStyle w:val="BodyText2Char"/>
              </w:rPr>
            </w:pPr>
          </w:p>
          <w:p w14:paraId="302C987D" w14:textId="504CE508" w:rsidR="0077436A" w:rsidRPr="00EE694C" w:rsidRDefault="0077436A" w:rsidP="00EE694C">
            <w:pPr>
              <w:pStyle w:val="ListParagraph"/>
              <w:tabs>
                <w:tab w:val="left" w:pos="91"/>
              </w:tabs>
              <w:ind w:left="706"/>
              <w:rPr>
                <w:b/>
                <w:bCs/>
              </w:rPr>
            </w:pPr>
            <w:r w:rsidRPr="001B5F45">
              <w:rPr>
                <w:b/>
                <w:bCs/>
              </w:rPr>
              <w:t xml:space="preserve">State in detail honors, awards, class standing, and other activities or achievements while attending undergraduate or non-law graduate school: </w:t>
            </w:r>
            <w:r w:rsidR="00EE694C">
              <w:rPr>
                <w:b/>
                <w:bCs/>
              </w:rPr>
              <w:br/>
            </w:r>
            <w:r w:rsidR="00EE694C">
              <w:rPr>
                <w:b/>
                <w:bCs/>
              </w:rPr>
              <w:br/>
            </w:r>
            <w:sdt>
              <w:sdtPr>
                <w:rPr>
                  <w:rStyle w:val="BodyText2Char"/>
                </w:rPr>
                <w:id w:val="-1207553236"/>
                <w:placeholder>
                  <w:docPart w:val="7127720D28E7473C9BB8EE7BB0CE06F4"/>
                </w:placeholder>
                <w:showingPlcHdr/>
                <w:text w:multiLine="1"/>
              </w:sdtPr>
              <w:sdtEndPr>
                <w:rPr>
                  <w:rStyle w:val="BodyText2Char"/>
                </w:rPr>
              </w:sdtEndPr>
              <w:sdtContent>
                <w:r w:rsidR="00AE4880" w:rsidRPr="002F00E8">
                  <w:rPr>
                    <w:rStyle w:val="PlaceholderText"/>
                  </w:rPr>
                  <w:t>Click or tap here to enter text.</w:t>
                </w:r>
              </w:sdtContent>
            </w:sdt>
          </w:p>
          <w:p w14:paraId="699165B3" w14:textId="4BB0BDF2" w:rsidR="0077436A" w:rsidRPr="001B5F45" w:rsidRDefault="0077436A" w:rsidP="0077436A">
            <w:pPr>
              <w:pStyle w:val="ListParagraph"/>
              <w:tabs>
                <w:tab w:val="left" w:pos="91"/>
              </w:tabs>
              <w:ind w:left="706"/>
              <w:rPr>
                <w:b/>
                <w:bCs/>
              </w:rPr>
            </w:pPr>
          </w:p>
        </w:tc>
      </w:tr>
      <w:tr w:rsidR="0077436A" w:rsidRPr="001B5F45" w14:paraId="5A013514" w14:textId="77777777" w:rsidTr="00CF327E">
        <w:trPr>
          <w:trHeight w:val="2781"/>
        </w:trPr>
        <w:tc>
          <w:tcPr>
            <w:tcW w:w="9630" w:type="dxa"/>
          </w:tcPr>
          <w:p w14:paraId="4DFB901C" w14:textId="518FC285" w:rsidR="0077436A" w:rsidRPr="00EE694C" w:rsidRDefault="0077436A" w:rsidP="00EE694C">
            <w:pPr>
              <w:pStyle w:val="ListParagraph"/>
              <w:numPr>
                <w:ilvl w:val="0"/>
                <w:numId w:val="30"/>
              </w:numPr>
              <w:tabs>
                <w:tab w:val="left" w:pos="91"/>
              </w:tabs>
              <w:ind w:left="706" w:hanging="720"/>
              <w:rPr>
                <w:rStyle w:val="BodyText2Char"/>
                <w:b w:val="0"/>
                <w:bCs/>
                <w:color w:val="auto"/>
              </w:rPr>
            </w:pPr>
            <w:r w:rsidRPr="001B5F45">
              <w:rPr>
                <w:b/>
                <w:bCs/>
              </w:rPr>
              <w:t>List all law schools attended, identifying for each: (1) dates attended, (2) degree(s) received, and (3) graduation year(s):</w:t>
            </w:r>
            <w:r w:rsidR="00EE694C">
              <w:rPr>
                <w:b/>
                <w:bCs/>
              </w:rPr>
              <w:br/>
            </w:r>
            <w:r w:rsidR="00EE694C">
              <w:rPr>
                <w:b/>
                <w:bCs/>
              </w:rPr>
              <w:br/>
            </w:r>
            <w:sdt>
              <w:sdtPr>
                <w:rPr>
                  <w:rStyle w:val="BodyText2Char"/>
                </w:rPr>
                <w:id w:val="-232325299"/>
                <w:placeholder>
                  <w:docPart w:val="584F9C32BBFE4C6BB30E2D9EE02B4B46"/>
                </w:placeholder>
                <w:showingPlcHdr/>
                <w:text w:multiLine="1"/>
              </w:sdtPr>
              <w:sdtEndPr>
                <w:rPr>
                  <w:rStyle w:val="BodyText2Char"/>
                </w:rPr>
              </w:sdtEndPr>
              <w:sdtContent>
                <w:r w:rsidR="00AE4880" w:rsidRPr="002F00E8">
                  <w:rPr>
                    <w:rStyle w:val="PlaceholderText"/>
                  </w:rPr>
                  <w:t>Click or tap here to enter text.</w:t>
                </w:r>
              </w:sdtContent>
            </w:sdt>
          </w:p>
          <w:p w14:paraId="178D2E85" w14:textId="77777777" w:rsidR="0077436A" w:rsidRPr="001B5F45" w:rsidRDefault="0077436A" w:rsidP="0077436A">
            <w:pPr>
              <w:numPr>
                <w:ilvl w:val="12"/>
                <w:numId w:val="0"/>
              </w:numPr>
              <w:tabs>
                <w:tab w:val="left" w:pos="91"/>
              </w:tabs>
              <w:ind w:left="706"/>
              <w:rPr>
                <w:rStyle w:val="BodyText2Char"/>
              </w:rPr>
            </w:pPr>
          </w:p>
          <w:p w14:paraId="6C7C4C51" w14:textId="268D924D" w:rsidR="0077436A" w:rsidRDefault="0077436A" w:rsidP="00EE694C">
            <w:pPr>
              <w:ind w:left="706"/>
              <w:rPr>
                <w:rStyle w:val="BodyText2Char"/>
              </w:rPr>
            </w:pPr>
            <w:r w:rsidRPr="001B5F45">
              <w:rPr>
                <w:b/>
                <w:bCs/>
                <w:szCs w:val="24"/>
              </w:rPr>
              <w:t>State in detail honors, awards, class standing</w:t>
            </w:r>
            <w:r w:rsidR="00847BF8">
              <w:rPr>
                <w:b/>
                <w:bCs/>
                <w:szCs w:val="24"/>
              </w:rPr>
              <w:t xml:space="preserve"> (if known)</w:t>
            </w:r>
            <w:r w:rsidRPr="001B5F45">
              <w:rPr>
                <w:b/>
                <w:bCs/>
                <w:szCs w:val="24"/>
              </w:rPr>
              <w:t xml:space="preserve">, and other activities or achievements while attending law school (e.g., law review, moot court, Order of the Coif): </w:t>
            </w:r>
            <w:r w:rsidR="00EE694C">
              <w:rPr>
                <w:b/>
                <w:bCs/>
                <w:szCs w:val="24"/>
              </w:rPr>
              <w:br/>
            </w:r>
            <w:r w:rsidR="00EE694C">
              <w:rPr>
                <w:b/>
                <w:bCs/>
                <w:szCs w:val="24"/>
              </w:rPr>
              <w:br/>
            </w:r>
            <w:sdt>
              <w:sdtPr>
                <w:rPr>
                  <w:rStyle w:val="BodyText2Char"/>
                </w:rPr>
                <w:id w:val="-1921555238"/>
                <w:placeholder>
                  <w:docPart w:val="26EDD1443F244052946CAE85E0724142"/>
                </w:placeholder>
                <w:showingPlcHdr/>
                <w:text w:multiLine="1"/>
              </w:sdtPr>
              <w:sdtEndPr>
                <w:rPr>
                  <w:rStyle w:val="BodyText2Char"/>
                </w:rPr>
              </w:sdtEndPr>
              <w:sdtContent>
                <w:r w:rsidR="00AE4880" w:rsidRPr="002F00E8">
                  <w:rPr>
                    <w:rStyle w:val="PlaceholderText"/>
                  </w:rPr>
                  <w:t>Click or tap here to enter text.</w:t>
                </w:r>
              </w:sdtContent>
            </w:sdt>
          </w:p>
          <w:p w14:paraId="457434DE" w14:textId="1EFD0A2E" w:rsidR="00D060B7" w:rsidRPr="00EE694C" w:rsidRDefault="00D060B7" w:rsidP="00EE694C">
            <w:pPr>
              <w:ind w:left="706"/>
              <w:rPr>
                <w:b/>
                <w:bCs/>
                <w:szCs w:val="24"/>
              </w:rPr>
            </w:pPr>
          </w:p>
        </w:tc>
      </w:tr>
      <w:tr w:rsidR="007866EA" w:rsidRPr="001B5F45" w14:paraId="42C5BC07" w14:textId="77777777" w:rsidTr="00CF327E">
        <w:trPr>
          <w:trHeight w:val="576"/>
        </w:trPr>
        <w:tc>
          <w:tcPr>
            <w:tcW w:w="9630" w:type="dxa"/>
          </w:tcPr>
          <w:p w14:paraId="08B06C9A" w14:textId="18FC68CB" w:rsidR="007866EA" w:rsidRPr="00EE694C" w:rsidRDefault="007866EA" w:rsidP="00EE694C">
            <w:pPr>
              <w:pStyle w:val="ListParagraph"/>
              <w:numPr>
                <w:ilvl w:val="0"/>
                <w:numId w:val="30"/>
              </w:numPr>
              <w:tabs>
                <w:tab w:val="left" w:pos="91"/>
              </w:tabs>
              <w:ind w:left="706" w:hanging="720"/>
              <w:rPr>
                <w:rStyle w:val="BodyText2Char"/>
                <w:b w:val="0"/>
                <w:bCs/>
                <w:color w:val="auto"/>
                <w:szCs w:val="24"/>
              </w:rPr>
            </w:pPr>
            <w:r w:rsidRPr="001B5F45">
              <w:rPr>
                <w:b/>
                <w:bCs/>
                <w:szCs w:val="24"/>
              </w:rPr>
              <w:t xml:space="preserve">List </w:t>
            </w:r>
            <w:r w:rsidR="00C43A9B" w:rsidRPr="001B5F45">
              <w:rPr>
                <w:b/>
                <w:bCs/>
                <w:szCs w:val="24"/>
              </w:rPr>
              <w:t xml:space="preserve">of </w:t>
            </w:r>
            <w:r w:rsidRPr="001B5F45">
              <w:rPr>
                <w:b/>
                <w:bCs/>
                <w:szCs w:val="24"/>
              </w:rPr>
              <w:t xml:space="preserve">all </w:t>
            </w:r>
            <w:r w:rsidR="0027542E" w:rsidRPr="001B5F45">
              <w:rPr>
                <w:b/>
                <w:bCs/>
                <w:szCs w:val="24"/>
              </w:rPr>
              <w:t>state bars, courts, and administrative bodies</w:t>
            </w:r>
            <w:r w:rsidRPr="001B5F45">
              <w:rPr>
                <w:b/>
                <w:bCs/>
                <w:szCs w:val="24"/>
              </w:rPr>
              <w:t xml:space="preserve"> to which you are presently admitted to practice and the year of admission.</w:t>
            </w:r>
            <w:r w:rsidR="00EE694C">
              <w:rPr>
                <w:b/>
                <w:bCs/>
                <w:szCs w:val="24"/>
              </w:rPr>
              <w:br/>
            </w:r>
            <w:r w:rsidR="00EE694C">
              <w:rPr>
                <w:b/>
                <w:bCs/>
                <w:szCs w:val="24"/>
              </w:rPr>
              <w:br/>
            </w:r>
            <w:sdt>
              <w:sdtPr>
                <w:rPr>
                  <w:rStyle w:val="BodyText2Char"/>
                </w:rPr>
                <w:id w:val="1562442225"/>
                <w:placeholder>
                  <w:docPart w:val="9F5C9F3B877C4590B5B74C64C3213126"/>
                </w:placeholder>
                <w:showingPlcHdr/>
                <w:text w:multiLine="1"/>
              </w:sdtPr>
              <w:sdtEndPr>
                <w:rPr>
                  <w:rStyle w:val="BodyText2Char"/>
                </w:rPr>
              </w:sdtEndPr>
              <w:sdtContent>
                <w:r w:rsidR="009D0CF6" w:rsidRPr="002F00E8">
                  <w:rPr>
                    <w:rStyle w:val="PlaceholderText"/>
                  </w:rPr>
                  <w:t>Click or tap here to enter text.</w:t>
                </w:r>
              </w:sdtContent>
            </w:sdt>
          </w:p>
          <w:p w14:paraId="37997B14" w14:textId="77777777" w:rsidR="007866EA" w:rsidRPr="001B5F45" w:rsidRDefault="007866EA" w:rsidP="007866EA">
            <w:pPr>
              <w:tabs>
                <w:tab w:val="left" w:pos="91"/>
              </w:tabs>
              <w:ind w:left="486"/>
              <w:rPr>
                <w:b/>
                <w:bCs/>
                <w:szCs w:val="24"/>
              </w:rPr>
            </w:pPr>
          </w:p>
          <w:p w14:paraId="0526F65B" w14:textId="5D0CEF48" w:rsidR="007866EA" w:rsidRPr="001B5F45" w:rsidRDefault="007866EA" w:rsidP="007866EA">
            <w:pPr>
              <w:tabs>
                <w:tab w:val="left" w:pos="91"/>
              </w:tabs>
              <w:rPr>
                <w:b/>
                <w:bCs/>
                <w:szCs w:val="24"/>
              </w:rPr>
            </w:pPr>
          </w:p>
        </w:tc>
      </w:tr>
      <w:tr w:rsidR="00CF327E" w:rsidRPr="001B5F45" w14:paraId="500335AD" w14:textId="77777777" w:rsidTr="002F1EA4">
        <w:trPr>
          <w:trHeight w:val="3402"/>
        </w:trPr>
        <w:tc>
          <w:tcPr>
            <w:tcW w:w="9630" w:type="dxa"/>
          </w:tcPr>
          <w:p w14:paraId="73103662" w14:textId="1E7C757C" w:rsidR="00CF327E" w:rsidRPr="001B5F45" w:rsidRDefault="00CF327E" w:rsidP="00CF327E">
            <w:pPr>
              <w:pStyle w:val="ListParagraph"/>
              <w:tabs>
                <w:tab w:val="left" w:pos="91"/>
              </w:tabs>
              <w:ind w:left="706"/>
              <w:rPr>
                <w:b/>
                <w:bCs/>
                <w:szCs w:val="24"/>
              </w:rPr>
            </w:pPr>
            <w:r w:rsidRPr="001B5F45">
              <w:rPr>
                <w:bCs/>
                <w:noProof/>
                <w:szCs w:val="24"/>
              </w:rPr>
              <mc:AlternateContent>
                <mc:Choice Requires="wps">
                  <w:drawing>
                    <wp:anchor distT="45720" distB="45720" distL="114300" distR="114300" simplePos="0" relativeHeight="251667456" behindDoc="0" locked="0" layoutInCell="1" allowOverlap="0" wp14:anchorId="27B3DFB4" wp14:editId="132FC8CD">
                      <wp:simplePos x="0" y="0"/>
                      <wp:positionH relativeFrom="margin">
                        <wp:posOffset>-53975</wp:posOffset>
                      </wp:positionH>
                      <wp:positionV relativeFrom="paragraph">
                        <wp:posOffset>248285</wp:posOffset>
                      </wp:positionV>
                      <wp:extent cx="6082030" cy="1885950"/>
                      <wp:effectExtent l="19050" t="19050" r="13970" b="19050"/>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2030" cy="1885950"/>
                              </a:xfrm>
                              <a:prstGeom prst="rect">
                                <a:avLst/>
                              </a:prstGeom>
                              <a:solidFill>
                                <a:srgbClr val="FFFFFF"/>
                              </a:solidFill>
                              <a:ln w="28575">
                                <a:solidFill>
                                  <a:sysClr val="windowText" lastClr="000000"/>
                                </a:solidFill>
                                <a:miter lim="800000"/>
                                <a:headEnd/>
                                <a:tailEnd/>
                              </a:ln>
                            </wps:spPr>
                            <wps:txbx>
                              <w:txbxContent>
                                <w:p w14:paraId="359B4C38" w14:textId="6EC85463" w:rsidR="00CF327E" w:rsidRDefault="00FA4822" w:rsidP="00CF327E">
                                  <w:pPr>
                                    <w:spacing w:before="120"/>
                                    <w:jc w:val="center"/>
                                    <w:rPr>
                                      <w:b/>
                                      <w:bCs/>
                                      <w:szCs w:val="24"/>
                                    </w:rPr>
                                  </w:pPr>
                                  <w:r>
                                    <w:rPr>
                                      <w:b/>
                                      <w:bCs/>
                                      <w:szCs w:val="24"/>
                                    </w:rPr>
                                    <w:t>RESUME</w:t>
                                  </w:r>
                                  <w:r w:rsidR="002F1EA4">
                                    <w:rPr>
                                      <w:b/>
                                      <w:bCs/>
                                      <w:szCs w:val="24"/>
                                    </w:rPr>
                                    <w:t>/CV</w:t>
                                  </w:r>
                                  <w:r>
                                    <w:rPr>
                                      <w:b/>
                                      <w:bCs/>
                                      <w:szCs w:val="24"/>
                                    </w:rPr>
                                    <w:t xml:space="preserve">, </w:t>
                                  </w:r>
                                  <w:r w:rsidR="00CF327E">
                                    <w:rPr>
                                      <w:b/>
                                      <w:bCs/>
                                      <w:szCs w:val="24"/>
                                    </w:rPr>
                                    <w:t>LAW SCHOOL TRANSCRIPTS</w:t>
                                  </w:r>
                                  <w:r>
                                    <w:rPr>
                                      <w:b/>
                                      <w:bCs/>
                                      <w:szCs w:val="24"/>
                                    </w:rPr>
                                    <w:t>,</w:t>
                                  </w:r>
                                  <w:r w:rsidR="00CF327E">
                                    <w:rPr>
                                      <w:b/>
                                      <w:bCs/>
                                      <w:szCs w:val="24"/>
                                    </w:rPr>
                                    <w:t xml:space="preserve"> AND STATE BAR ADMISSIONS</w:t>
                                  </w:r>
                                </w:p>
                                <w:p w14:paraId="21C7BFA9" w14:textId="77777777" w:rsidR="00CF327E" w:rsidRDefault="00CF327E" w:rsidP="00CF327E">
                                  <w:pPr>
                                    <w:jc w:val="center"/>
                                    <w:rPr>
                                      <w:b/>
                                      <w:bCs/>
                                      <w:szCs w:val="24"/>
                                    </w:rPr>
                                  </w:pPr>
                                </w:p>
                                <w:p w14:paraId="1ABF4EBE" w14:textId="238D4D88" w:rsidR="00CF327E" w:rsidRPr="00823BC4" w:rsidRDefault="00CF327E" w:rsidP="00722A8F">
                                  <w:pPr>
                                    <w:numPr>
                                      <w:ilvl w:val="12"/>
                                      <w:numId w:val="0"/>
                                    </w:numPr>
                                    <w:ind w:left="270"/>
                                    <w:jc w:val="both"/>
                                    <w:rPr>
                                      <w:color w:val="FF0000"/>
                                      <w:szCs w:val="24"/>
                                    </w:rPr>
                                  </w:pPr>
                                  <w:r w:rsidRPr="001B51CD">
                                    <w:rPr>
                                      <w:szCs w:val="24"/>
                                    </w:rPr>
                                    <w:t xml:space="preserve">All applicants shall provide </w:t>
                                  </w:r>
                                  <w:r w:rsidR="00BA5148">
                                    <w:rPr>
                                      <w:szCs w:val="24"/>
                                    </w:rPr>
                                    <w:t>a current copy of their resume</w:t>
                                  </w:r>
                                  <w:r w:rsidR="002F1EA4">
                                    <w:rPr>
                                      <w:szCs w:val="24"/>
                                    </w:rPr>
                                    <w:t xml:space="preserve"> or CV</w:t>
                                  </w:r>
                                  <w:r w:rsidR="00BA5148">
                                    <w:rPr>
                                      <w:szCs w:val="24"/>
                                    </w:rPr>
                                    <w:t xml:space="preserve">, </w:t>
                                  </w:r>
                                  <w:r w:rsidRPr="001B51CD">
                                    <w:rPr>
                                      <w:szCs w:val="24"/>
                                    </w:rPr>
                                    <w:t>their official transcript(s) from all law schools attended</w:t>
                                  </w:r>
                                  <w:r w:rsidR="00BA5148">
                                    <w:rPr>
                                      <w:szCs w:val="24"/>
                                    </w:rPr>
                                    <w:t>,</w:t>
                                  </w:r>
                                  <w:r w:rsidRPr="001B51CD">
                                    <w:rPr>
                                      <w:szCs w:val="24"/>
                                    </w:rPr>
                                    <w:t xml:space="preserve"> as well</w:t>
                                  </w:r>
                                  <w:r>
                                    <w:rPr>
                                      <w:szCs w:val="24"/>
                                    </w:rPr>
                                    <w:t xml:space="preserve"> </w:t>
                                  </w:r>
                                  <w:r w:rsidRPr="001B51CD">
                                    <w:rPr>
                                      <w:szCs w:val="24"/>
                                    </w:rPr>
                                    <w:t>as all certificate(s) from any state bar in which the applicant is an active member. The</w:t>
                                  </w:r>
                                  <w:r>
                                    <w:rPr>
                                      <w:szCs w:val="24"/>
                                    </w:rPr>
                                    <w:t xml:space="preserve"> </w:t>
                                  </w:r>
                                  <w:r w:rsidRPr="001B51CD">
                                    <w:rPr>
                                      <w:szCs w:val="24"/>
                                    </w:rPr>
                                    <w:t>certificate should indicate the applicant’s membership status (in good standing or</w:t>
                                  </w:r>
                                  <w:r>
                                    <w:rPr>
                                      <w:szCs w:val="24"/>
                                    </w:rPr>
                                    <w:t xml:space="preserve"> </w:t>
                                  </w:r>
                                  <w:r w:rsidRPr="001B51CD">
                                    <w:rPr>
                                      <w:szCs w:val="24"/>
                                    </w:rPr>
                                    <w:t xml:space="preserve">otherwise) and whether any disciplinary matters </w:t>
                                  </w:r>
                                  <w:r>
                                    <w:rPr>
                                      <w:szCs w:val="24"/>
                                    </w:rPr>
                                    <w:t xml:space="preserve">are </w:t>
                                  </w:r>
                                  <w:r w:rsidRPr="001B51CD">
                                    <w:rPr>
                                      <w:szCs w:val="24"/>
                                    </w:rPr>
                                    <w:t>pending or resolved.</w:t>
                                  </w:r>
                                  <w:r w:rsidR="00722A8F">
                                    <w:rPr>
                                      <w:szCs w:val="24"/>
                                    </w:rPr>
                                    <w:t xml:space="preserve"> </w:t>
                                  </w:r>
                                  <w:r w:rsidR="00722A8F" w:rsidRPr="00823BC4">
                                    <w:rPr>
                                      <w:b/>
                                      <w:color w:val="FF0000"/>
                                      <w:szCs w:val="24"/>
                                    </w:rPr>
                                    <w:t xml:space="preserve">These documents </w:t>
                                  </w:r>
                                  <w:r w:rsidR="00722A8F">
                                    <w:rPr>
                                      <w:b/>
                                      <w:color w:val="FF0000"/>
                                      <w:szCs w:val="24"/>
                                    </w:rPr>
                                    <w:t>must</w:t>
                                  </w:r>
                                  <w:r w:rsidR="00722A8F" w:rsidRPr="00823BC4">
                                    <w:rPr>
                                      <w:b/>
                                      <w:color w:val="FF0000"/>
                                      <w:szCs w:val="24"/>
                                    </w:rPr>
                                    <w:t xml:space="preserve"> be attached to your application</w:t>
                                  </w:r>
                                  <w:r w:rsidR="00722A8F">
                                    <w:rPr>
                                      <w:b/>
                                      <w:color w:val="FF0000"/>
                                      <w:szCs w:val="24"/>
                                    </w:rPr>
                                    <w:t xml:space="preserve">. </w:t>
                                  </w:r>
                                  <w:bookmarkStart w:id="9" w:name="_Hlk210224598"/>
                                  <w:r w:rsidR="00722A8F">
                                    <w:rPr>
                                      <w:b/>
                                      <w:color w:val="FF0000"/>
                                      <w:szCs w:val="24"/>
                                    </w:rPr>
                                    <w:t xml:space="preserve">If you are unable to obtain a transcript or state bar certificate by the application deadline, </w:t>
                                  </w:r>
                                  <w:r w:rsidR="00DD7F17">
                                    <w:rPr>
                                      <w:b/>
                                      <w:color w:val="FF0000"/>
                                      <w:szCs w:val="24"/>
                                    </w:rPr>
                                    <w:t xml:space="preserve">email </w:t>
                                  </w:r>
                                  <w:hyperlink r:id="rId12" w:history="1">
                                    <w:r w:rsidR="00DD7F17" w:rsidRPr="00E2470A">
                                      <w:rPr>
                                        <w:rStyle w:val="Hyperlink"/>
                                        <w:b/>
                                        <w:szCs w:val="24"/>
                                      </w:rPr>
                                      <w:t>cja@ca9.uscourts.gov</w:t>
                                    </w:r>
                                  </w:hyperlink>
                                  <w:r w:rsidR="00DD7F17">
                                    <w:rPr>
                                      <w:b/>
                                      <w:color w:val="FF0000"/>
                                      <w:szCs w:val="24"/>
                                    </w:rPr>
                                    <w:t xml:space="preserve"> </w:t>
                                  </w:r>
                                  <w:r w:rsidR="00540DAB">
                                    <w:rPr>
                                      <w:b/>
                                      <w:color w:val="FF0000"/>
                                      <w:szCs w:val="24"/>
                                    </w:rPr>
                                    <w:t xml:space="preserve">for direction </w:t>
                                  </w:r>
                                  <w:r w:rsidR="00722A8F">
                                    <w:rPr>
                                      <w:b/>
                                      <w:color w:val="FF0000"/>
                                      <w:szCs w:val="24"/>
                                    </w:rPr>
                                    <w:t xml:space="preserve">before submitting an application. </w:t>
                                  </w:r>
                                  <w:bookmarkEnd w:id="9"/>
                                </w:p>
                                <w:p w14:paraId="383C8772" w14:textId="77777777" w:rsidR="00CF327E" w:rsidRDefault="00CF327E" w:rsidP="00CF327E">
                                  <w:pPr>
                                    <w:rPr>
                                      <w:b/>
                                      <w:bCs/>
                                      <w:i/>
                                      <w:iCs/>
                                      <w:szCs w:val="24"/>
                                    </w:rPr>
                                  </w:pPr>
                                </w:p>
                                <w:p w14:paraId="0524F1A4" w14:textId="77777777" w:rsidR="00CF327E" w:rsidRDefault="00CF327E" w:rsidP="00CF327E">
                                  <w:pPr>
                                    <w:rPr>
                                      <w:b/>
                                      <w:bCs/>
                                      <w:szCs w:val="24"/>
                                    </w:rPr>
                                  </w:pPr>
                                </w:p>
                                <w:p w14:paraId="7556D028" w14:textId="77777777" w:rsidR="00CF327E" w:rsidRDefault="00CF327E" w:rsidP="00CF32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B3DFB4" id="_x0000_t202" coordsize="21600,21600" o:spt="202" path="m,l,21600r21600,l21600,xe">
                      <v:stroke joinstyle="miter"/>
                      <v:path gradientshapeok="t" o:connecttype="rect"/>
                    </v:shapetype>
                    <v:shape id="Text Box 2" o:spid="_x0000_s1026" type="#_x0000_t202" style="position:absolute;left:0;text-align:left;margin-left:-4.25pt;margin-top:19.55pt;width:478.9pt;height:148.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" o:allowoverlap="f" strokecolor="windowText" strokeweight="2.25pt">
                      <v:textbox>
                        <w:txbxContent>
                          <w:p w14:paraId="359B4C38" w14:textId="6EC85463" w:rsidR="00CF327E" w:rsidRDefault="00FA4822" w:rsidP="00CF327E">
                            <w:pPr>
                              <w:spacing w:before="120"/>
                              <w:jc w:val="center"/>
                              <w:rPr>
                                <w:b/>
                                <w:bCs/>
                                <w:szCs w:val="24"/>
                              </w:rPr>
                            </w:pPr>
                            <w:r>
                              <w:rPr>
                                <w:b/>
                                <w:bCs/>
                                <w:szCs w:val="24"/>
                              </w:rPr>
                              <w:t>RESUME</w:t>
                            </w:r>
                            <w:r w:rsidR="002F1EA4">
                              <w:rPr>
                                <w:b/>
                                <w:bCs/>
                                <w:szCs w:val="24"/>
                              </w:rPr>
                              <w:t>/CV</w:t>
                            </w:r>
                            <w:r>
                              <w:rPr>
                                <w:b/>
                                <w:bCs/>
                                <w:szCs w:val="24"/>
                              </w:rPr>
                              <w:t xml:space="preserve">, </w:t>
                            </w:r>
                            <w:r w:rsidR="00CF327E">
                              <w:rPr>
                                <w:b/>
                                <w:bCs/>
                                <w:szCs w:val="24"/>
                              </w:rPr>
                              <w:t>LAW SCHOOL TRANSCRIPTS</w:t>
                            </w:r>
                            <w:r>
                              <w:rPr>
                                <w:b/>
                                <w:bCs/>
                                <w:szCs w:val="24"/>
                              </w:rPr>
                              <w:t>,</w:t>
                            </w:r>
                            <w:r w:rsidR="00CF327E">
                              <w:rPr>
                                <w:b/>
                                <w:bCs/>
                                <w:szCs w:val="24"/>
                              </w:rPr>
                              <w:t xml:space="preserve"> AND STATE BAR ADMISSIONS</w:t>
                            </w:r>
                          </w:p>
                          <w:p w14:paraId="21C7BFA9" w14:textId="77777777" w:rsidR="00CF327E" w:rsidRDefault="00CF327E" w:rsidP="00CF327E">
                            <w:pPr>
                              <w:jc w:val="center"/>
                              <w:rPr>
                                <w:b/>
                                <w:bCs/>
                                <w:szCs w:val="24"/>
                              </w:rPr>
                            </w:pPr>
                          </w:p>
                          <w:p w14:paraId="1ABF4EBE" w14:textId="238D4D88" w:rsidR="00CF327E" w:rsidRPr="00823BC4" w:rsidRDefault="00CF327E" w:rsidP="00722A8F">
                            <w:pPr>
                              <w:numPr>
                                <w:ilvl w:val="12"/>
                                <w:numId w:val="0"/>
                              </w:numPr>
                              <w:ind w:left="270"/>
                              <w:jc w:val="both"/>
                              <w:rPr>
                                <w:color w:val="FF0000"/>
                                <w:szCs w:val="24"/>
                              </w:rPr>
                            </w:pPr>
                            <w:r w:rsidRPr="001B51CD">
                              <w:rPr>
                                <w:szCs w:val="24"/>
                              </w:rPr>
                              <w:t xml:space="preserve">All applicants shall provide </w:t>
                            </w:r>
                            <w:r w:rsidR="00BA5148">
                              <w:rPr>
                                <w:szCs w:val="24"/>
                              </w:rPr>
                              <w:t>a current copy of their resume</w:t>
                            </w:r>
                            <w:r w:rsidR="002F1EA4">
                              <w:rPr>
                                <w:szCs w:val="24"/>
                              </w:rPr>
                              <w:t xml:space="preserve"> or CV</w:t>
                            </w:r>
                            <w:r w:rsidR="00BA5148">
                              <w:rPr>
                                <w:szCs w:val="24"/>
                              </w:rPr>
                              <w:t xml:space="preserve">, </w:t>
                            </w:r>
                            <w:r w:rsidRPr="001B51CD">
                              <w:rPr>
                                <w:szCs w:val="24"/>
                              </w:rPr>
                              <w:t>their official transcript(s) from all law schools attended</w:t>
                            </w:r>
                            <w:r w:rsidR="00BA5148">
                              <w:rPr>
                                <w:szCs w:val="24"/>
                              </w:rPr>
                              <w:t>,</w:t>
                            </w:r>
                            <w:r w:rsidRPr="001B51CD">
                              <w:rPr>
                                <w:szCs w:val="24"/>
                              </w:rPr>
                              <w:t xml:space="preserve"> as well</w:t>
                            </w:r>
                            <w:r>
                              <w:rPr>
                                <w:szCs w:val="24"/>
                              </w:rPr>
                              <w:t xml:space="preserve"> </w:t>
                            </w:r>
                            <w:r w:rsidRPr="001B51CD">
                              <w:rPr>
                                <w:szCs w:val="24"/>
                              </w:rPr>
                              <w:t>as all certificate(s) from any state bar in which the applicant is an active member. The</w:t>
                            </w:r>
                            <w:r>
                              <w:rPr>
                                <w:szCs w:val="24"/>
                              </w:rPr>
                              <w:t xml:space="preserve"> </w:t>
                            </w:r>
                            <w:r w:rsidRPr="001B51CD">
                              <w:rPr>
                                <w:szCs w:val="24"/>
                              </w:rPr>
                              <w:t>certificate should indicate the applicant’s membership status (in good standing or</w:t>
                            </w:r>
                            <w:r>
                              <w:rPr>
                                <w:szCs w:val="24"/>
                              </w:rPr>
                              <w:t xml:space="preserve"> </w:t>
                            </w:r>
                            <w:r w:rsidRPr="001B51CD">
                              <w:rPr>
                                <w:szCs w:val="24"/>
                              </w:rPr>
                              <w:t xml:space="preserve">otherwise) and whether any disciplinary matters </w:t>
                            </w:r>
                            <w:r>
                              <w:rPr>
                                <w:szCs w:val="24"/>
                              </w:rPr>
                              <w:t xml:space="preserve">are </w:t>
                            </w:r>
                            <w:r w:rsidRPr="001B51CD">
                              <w:rPr>
                                <w:szCs w:val="24"/>
                              </w:rPr>
                              <w:t>pending or resolved.</w:t>
                            </w:r>
                            <w:r w:rsidR="00722A8F">
                              <w:rPr>
                                <w:szCs w:val="24"/>
                              </w:rPr>
                              <w:t xml:space="preserve"> </w:t>
                            </w:r>
                            <w:r w:rsidR="00722A8F" w:rsidRPr="00823BC4">
                              <w:rPr>
                                <w:b/>
                                <w:color w:val="FF0000"/>
                                <w:szCs w:val="24"/>
                              </w:rPr>
                              <w:t xml:space="preserve">These documents </w:t>
                            </w:r>
                            <w:r w:rsidR="00722A8F">
                              <w:rPr>
                                <w:b/>
                                <w:color w:val="FF0000"/>
                                <w:szCs w:val="24"/>
                              </w:rPr>
                              <w:t>must</w:t>
                            </w:r>
                            <w:r w:rsidR="00722A8F" w:rsidRPr="00823BC4">
                              <w:rPr>
                                <w:b/>
                                <w:color w:val="FF0000"/>
                                <w:szCs w:val="24"/>
                              </w:rPr>
                              <w:t xml:space="preserve"> be attached to your application</w:t>
                            </w:r>
                            <w:r w:rsidR="00722A8F">
                              <w:rPr>
                                <w:b/>
                                <w:color w:val="FF0000"/>
                                <w:szCs w:val="24"/>
                              </w:rPr>
                              <w:t xml:space="preserve">. </w:t>
                            </w:r>
                            <w:bookmarkStart w:id="10" w:name="_Hlk210224598"/>
                            <w:r w:rsidR="00722A8F">
                              <w:rPr>
                                <w:b/>
                                <w:color w:val="FF0000"/>
                                <w:szCs w:val="24"/>
                              </w:rPr>
                              <w:t xml:space="preserve">If you are unable to obtain a transcript or state bar certificate by the application deadline, </w:t>
                            </w:r>
                            <w:r w:rsidR="00DD7F17">
                              <w:rPr>
                                <w:b/>
                                <w:color w:val="FF0000"/>
                                <w:szCs w:val="24"/>
                              </w:rPr>
                              <w:t xml:space="preserve">email </w:t>
                            </w:r>
                            <w:hyperlink r:id="rId13" w:history="1">
                              <w:r w:rsidR="00DD7F17" w:rsidRPr="00E2470A">
                                <w:rPr>
                                  <w:rStyle w:val="Hyperlink"/>
                                  <w:b/>
                                  <w:szCs w:val="24"/>
                                </w:rPr>
                                <w:t>cja@ca9.uscourts.gov</w:t>
                              </w:r>
                            </w:hyperlink>
                            <w:r w:rsidR="00DD7F17">
                              <w:rPr>
                                <w:b/>
                                <w:color w:val="FF0000"/>
                                <w:szCs w:val="24"/>
                              </w:rPr>
                              <w:t xml:space="preserve"> </w:t>
                            </w:r>
                            <w:r w:rsidR="00540DAB">
                              <w:rPr>
                                <w:b/>
                                <w:color w:val="FF0000"/>
                                <w:szCs w:val="24"/>
                              </w:rPr>
                              <w:t xml:space="preserve">for direction </w:t>
                            </w:r>
                            <w:r w:rsidR="00722A8F">
                              <w:rPr>
                                <w:b/>
                                <w:color w:val="FF0000"/>
                                <w:szCs w:val="24"/>
                              </w:rPr>
                              <w:t xml:space="preserve">before </w:t>
                            </w:r>
                            <w:proofErr w:type="gramStart"/>
                            <w:r w:rsidR="00722A8F">
                              <w:rPr>
                                <w:b/>
                                <w:color w:val="FF0000"/>
                                <w:szCs w:val="24"/>
                              </w:rPr>
                              <w:t>submitting an application</w:t>
                            </w:r>
                            <w:proofErr w:type="gramEnd"/>
                            <w:r w:rsidR="00722A8F">
                              <w:rPr>
                                <w:b/>
                                <w:color w:val="FF0000"/>
                                <w:szCs w:val="24"/>
                              </w:rPr>
                              <w:t xml:space="preserve">. </w:t>
                            </w:r>
                            <w:bookmarkEnd w:id="10"/>
                          </w:p>
                          <w:p w14:paraId="383C8772" w14:textId="77777777" w:rsidR="00CF327E" w:rsidRDefault="00CF327E" w:rsidP="00CF327E">
                            <w:pPr>
                              <w:rPr>
                                <w:b/>
                                <w:bCs/>
                                <w:i/>
                                <w:iCs/>
                                <w:szCs w:val="24"/>
                              </w:rPr>
                            </w:pPr>
                          </w:p>
                          <w:p w14:paraId="0524F1A4" w14:textId="77777777" w:rsidR="00CF327E" w:rsidRDefault="00CF327E" w:rsidP="00CF327E">
                            <w:pPr>
                              <w:rPr>
                                <w:b/>
                                <w:bCs/>
                                <w:szCs w:val="24"/>
                              </w:rPr>
                            </w:pPr>
                          </w:p>
                          <w:p w14:paraId="7556D028" w14:textId="77777777" w:rsidR="00CF327E" w:rsidRDefault="00CF327E" w:rsidP="00CF327E"/>
                        </w:txbxContent>
                      </v:textbox>
                      <w10:wrap type="topAndBottom" anchorx="margin"/>
                    </v:shape>
                  </w:pict>
                </mc:Fallback>
              </mc:AlternateContent>
            </w:r>
          </w:p>
        </w:tc>
      </w:tr>
    </w:tbl>
    <w:p w14:paraId="6CAE3B40" w14:textId="19CDD136" w:rsidR="007866EA" w:rsidRPr="001B5F45" w:rsidRDefault="007866EA" w:rsidP="007866EA">
      <w:pPr>
        <w:numPr>
          <w:ilvl w:val="12"/>
          <w:numId w:val="0"/>
        </w:numPr>
      </w:pPr>
      <w:r w:rsidRPr="001B5F45">
        <w:br w:type="page"/>
      </w:r>
    </w:p>
    <w:bookmarkEnd w:id="7"/>
    <w:bookmarkEnd w:id="8"/>
    <w:p w14:paraId="6C75D57C" w14:textId="4C2D0D3C" w:rsidR="00697615" w:rsidRPr="001B5F45" w:rsidRDefault="00CB2243" w:rsidP="0027542E">
      <w:pPr>
        <w:pStyle w:val="Heading1"/>
        <w:numPr>
          <w:ilvl w:val="0"/>
          <w:numId w:val="44"/>
        </w:numPr>
        <w:ind w:left="810" w:hanging="720"/>
        <w:rPr>
          <w:u w:val="single"/>
        </w:rPr>
      </w:pPr>
      <w:r w:rsidRPr="001B5F45">
        <w:rPr>
          <w:u w:val="single"/>
        </w:rPr>
        <w:lastRenderedPageBreak/>
        <w:t>Employment History</w:t>
      </w:r>
    </w:p>
    <w:p w14:paraId="61F2C301" w14:textId="21F9ED4C" w:rsidR="004B2069" w:rsidRPr="001B5F45" w:rsidRDefault="004B2069" w:rsidP="004B206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8"/>
        <w:gridCol w:w="5250"/>
      </w:tblGrid>
      <w:tr w:rsidR="00CB2243" w:rsidRPr="001B5F45" w14:paraId="4D906C33" w14:textId="77777777" w:rsidTr="009B279E">
        <w:trPr>
          <w:trHeight w:val="792"/>
        </w:trPr>
        <w:tc>
          <w:tcPr>
            <w:tcW w:w="9648" w:type="dxa"/>
            <w:gridSpan w:val="2"/>
          </w:tcPr>
          <w:p w14:paraId="38486D28" w14:textId="3EBC36EC" w:rsidR="00CB2243" w:rsidRPr="001B5F45" w:rsidRDefault="00CB2243" w:rsidP="00D5217C">
            <w:pPr>
              <w:pStyle w:val="ListParagraph"/>
              <w:tabs>
                <w:tab w:val="left" w:pos="91"/>
              </w:tabs>
              <w:rPr>
                <w:b/>
                <w:bCs/>
              </w:rPr>
            </w:pPr>
            <w:r w:rsidRPr="001B5F45">
              <w:rPr>
                <w:b/>
                <w:bCs/>
              </w:rPr>
              <w:t>List in reverse chronological order all work experience since graduation from law school, starting with your current position.</w:t>
            </w:r>
          </w:p>
        </w:tc>
      </w:tr>
      <w:tr w:rsidR="00470670" w:rsidRPr="001B5F45" w14:paraId="2BDA2544" w14:textId="77777777" w:rsidTr="009B279E">
        <w:tc>
          <w:tcPr>
            <w:tcW w:w="4398" w:type="dxa"/>
          </w:tcPr>
          <w:p w14:paraId="36B22F96" w14:textId="20F10570" w:rsidR="00E36B79" w:rsidRPr="001B5F45" w:rsidRDefault="00B14410" w:rsidP="00CB2243">
            <w:pPr>
              <w:pStyle w:val="ListParagraph"/>
              <w:numPr>
                <w:ilvl w:val="0"/>
                <w:numId w:val="43"/>
              </w:numPr>
              <w:tabs>
                <w:tab w:val="left" w:pos="91"/>
              </w:tabs>
              <w:ind w:hanging="735"/>
              <w:rPr>
                <w:b/>
                <w:bCs/>
              </w:rPr>
            </w:pPr>
            <w:bookmarkStart w:id="10" w:name="_Hlk53658128"/>
            <w:bookmarkStart w:id="11" w:name="_Hlk54626394"/>
            <w:r w:rsidRPr="001B5F45">
              <w:rPr>
                <w:b/>
                <w:bCs/>
              </w:rPr>
              <w:t>Current t</w:t>
            </w:r>
            <w:r w:rsidR="00E36B79" w:rsidRPr="001B5F45">
              <w:rPr>
                <w:b/>
                <w:bCs/>
              </w:rPr>
              <w:t>itle or position:</w:t>
            </w:r>
          </w:p>
        </w:tc>
        <w:tc>
          <w:tcPr>
            <w:tcW w:w="5250" w:type="dxa"/>
          </w:tcPr>
          <w:sdt>
            <w:sdtPr>
              <w:id w:val="-334607595"/>
              <w:placeholder>
                <w:docPart w:val="FF6728B4B28A4FF2BDF5681B1F566129"/>
              </w:placeholder>
              <w:showingPlcHdr/>
              <w:text w:multiLine="1"/>
            </w:sdtPr>
            <w:sdtEndPr/>
            <w:sdtContent>
              <w:bookmarkStart w:id="12" w:name="Text29" w:displacedByCustomXml="prev"/>
              <w:bookmarkEnd w:id="12" w:displacedByCustomXml="prev"/>
              <w:p w14:paraId="6CD86E86" w14:textId="6C6EC006" w:rsidR="00E36B79" w:rsidRPr="00911917" w:rsidRDefault="00AE4880" w:rsidP="00C02668">
                <w:pPr>
                  <w:pStyle w:val="BodyText2"/>
                </w:pPr>
                <w:r w:rsidRPr="00106F3A">
                  <w:rPr>
                    <w:rStyle w:val="PlaceholderText"/>
                    <w:b w:val="0"/>
                    <w:bCs/>
                  </w:rPr>
                  <w:t>Click or tap here to enter text.</w:t>
                </w:r>
              </w:p>
            </w:sdtContent>
          </w:sdt>
          <w:p w14:paraId="4614ED23" w14:textId="77777777" w:rsidR="00E36B79" w:rsidRPr="001B5F45" w:rsidRDefault="00E36B79" w:rsidP="00E36B79">
            <w:pPr>
              <w:numPr>
                <w:ilvl w:val="12"/>
                <w:numId w:val="0"/>
              </w:numPr>
              <w:tabs>
                <w:tab w:val="left" w:pos="91"/>
              </w:tabs>
            </w:pPr>
          </w:p>
        </w:tc>
      </w:tr>
      <w:tr w:rsidR="00470670" w:rsidRPr="001B5F45" w14:paraId="411FCD0F" w14:textId="77777777" w:rsidTr="009B279E">
        <w:tc>
          <w:tcPr>
            <w:tcW w:w="4398" w:type="dxa"/>
          </w:tcPr>
          <w:p w14:paraId="5FD4EA1F" w14:textId="228694B3" w:rsidR="00E36B79" w:rsidRPr="001B5F45" w:rsidRDefault="00E36B79" w:rsidP="00264D10">
            <w:pPr>
              <w:pStyle w:val="ListParagraph"/>
              <w:tabs>
                <w:tab w:val="left" w:pos="91"/>
              </w:tabs>
              <w:rPr>
                <w:b/>
                <w:bCs/>
                <w:szCs w:val="24"/>
              </w:rPr>
            </w:pPr>
            <w:r w:rsidRPr="001B5F45">
              <w:rPr>
                <w:b/>
                <w:bCs/>
              </w:rPr>
              <w:t>Name</w:t>
            </w:r>
            <w:r w:rsidRPr="001B5F45">
              <w:rPr>
                <w:b/>
                <w:bCs/>
                <w:szCs w:val="24"/>
              </w:rPr>
              <w:t xml:space="preserve"> </w:t>
            </w:r>
            <w:r w:rsidR="00264D10" w:rsidRPr="001B5F45">
              <w:rPr>
                <w:b/>
                <w:bCs/>
                <w:szCs w:val="24"/>
              </w:rPr>
              <w:t xml:space="preserve">and </w:t>
            </w:r>
            <w:r w:rsidR="00FC54CD" w:rsidRPr="001B5F45">
              <w:rPr>
                <w:b/>
                <w:bCs/>
                <w:szCs w:val="24"/>
              </w:rPr>
              <w:t>a</w:t>
            </w:r>
            <w:r w:rsidR="00264D10" w:rsidRPr="001B5F45">
              <w:rPr>
                <w:b/>
                <w:bCs/>
                <w:szCs w:val="24"/>
              </w:rPr>
              <w:t xml:space="preserve">ddress </w:t>
            </w:r>
            <w:r w:rsidRPr="001B5F45">
              <w:rPr>
                <w:b/>
                <w:bCs/>
                <w:szCs w:val="24"/>
              </w:rPr>
              <w:t xml:space="preserve">of </w:t>
            </w:r>
            <w:r w:rsidR="00FC54CD" w:rsidRPr="001B5F45">
              <w:rPr>
                <w:b/>
                <w:bCs/>
                <w:szCs w:val="24"/>
              </w:rPr>
              <w:t>f</w:t>
            </w:r>
            <w:r w:rsidRPr="001B5F45">
              <w:rPr>
                <w:b/>
                <w:bCs/>
                <w:szCs w:val="24"/>
              </w:rPr>
              <w:t>irm/</w:t>
            </w:r>
            <w:r w:rsidR="00FC54CD" w:rsidRPr="001B5F45">
              <w:rPr>
                <w:b/>
                <w:bCs/>
                <w:szCs w:val="24"/>
              </w:rPr>
              <w:t>e</w:t>
            </w:r>
            <w:r w:rsidRPr="001B5F45">
              <w:rPr>
                <w:b/>
                <w:bCs/>
                <w:szCs w:val="24"/>
              </w:rPr>
              <w:t>mployer:</w:t>
            </w:r>
          </w:p>
          <w:p w14:paraId="6AD47B77" w14:textId="307050B5" w:rsidR="004B2069" w:rsidRPr="001B5F45" w:rsidRDefault="004B2069" w:rsidP="00264D10">
            <w:pPr>
              <w:pStyle w:val="ListParagraph"/>
              <w:tabs>
                <w:tab w:val="left" w:pos="91"/>
              </w:tabs>
              <w:rPr>
                <w:b/>
                <w:bCs/>
              </w:rPr>
            </w:pPr>
          </w:p>
        </w:tc>
        <w:tc>
          <w:tcPr>
            <w:tcW w:w="5250" w:type="dxa"/>
          </w:tcPr>
          <w:sdt>
            <w:sdtPr>
              <w:id w:val="16982667"/>
              <w:placeholder>
                <w:docPart w:val="13F9B89B82D44B7CA60247765A329D4F"/>
              </w:placeholder>
              <w:showingPlcHdr/>
              <w:text w:multiLine="1"/>
            </w:sdtPr>
            <w:sdtEndPr/>
            <w:sdtContent>
              <w:p w14:paraId="7491754B" w14:textId="4B3859C1" w:rsidR="00E36B79" w:rsidRPr="001B5F45" w:rsidRDefault="00AE4880" w:rsidP="00911917">
                <w:pPr>
                  <w:pStyle w:val="BodyText2"/>
                </w:pPr>
                <w:r w:rsidRPr="00106F3A">
                  <w:rPr>
                    <w:rStyle w:val="PlaceholderText"/>
                    <w:b w:val="0"/>
                    <w:bCs/>
                  </w:rPr>
                  <w:t>Click or tap here to enter text.</w:t>
                </w:r>
              </w:p>
            </w:sdtContent>
          </w:sdt>
          <w:p w14:paraId="0B4DC233" w14:textId="77777777" w:rsidR="00E36B79" w:rsidRPr="001B5F45" w:rsidRDefault="00E36B79" w:rsidP="00E36B79">
            <w:pPr>
              <w:numPr>
                <w:ilvl w:val="12"/>
                <w:numId w:val="0"/>
              </w:numPr>
              <w:tabs>
                <w:tab w:val="left" w:pos="91"/>
              </w:tabs>
            </w:pPr>
          </w:p>
        </w:tc>
      </w:tr>
      <w:tr w:rsidR="00470670" w:rsidRPr="001B5F45" w14:paraId="3BF88208" w14:textId="77777777" w:rsidTr="009B279E">
        <w:tc>
          <w:tcPr>
            <w:tcW w:w="4398" w:type="dxa"/>
          </w:tcPr>
          <w:p w14:paraId="7C0A8A91" w14:textId="42F136A2" w:rsidR="00E36B79" w:rsidRPr="001B5F45" w:rsidRDefault="00264D10" w:rsidP="00264D10">
            <w:pPr>
              <w:pStyle w:val="ListParagraph"/>
              <w:tabs>
                <w:tab w:val="left" w:pos="91"/>
              </w:tabs>
              <w:rPr>
                <w:b/>
                <w:bCs/>
                <w:szCs w:val="24"/>
              </w:rPr>
            </w:pPr>
            <w:r w:rsidRPr="001B5F45">
              <w:rPr>
                <w:b/>
                <w:bCs/>
              </w:rPr>
              <w:t xml:space="preserve">Name and </w:t>
            </w:r>
            <w:r w:rsidR="00FC54CD" w:rsidRPr="001B5F45">
              <w:rPr>
                <w:b/>
                <w:bCs/>
              </w:rPr>
              <w:t>t</w:t>
            </w:r>
            <w:r w:rsidRPr="001B5F45">
              <w:rPr>
                <w:b/>
                <w:bCs/>
              </w:rPr>
              <w:t xml:space="preserve">itle of </w:t>
            </w:r>
            <w:r w:rsidR="00FC54CD" w:rsidRPr="001B5F45">
              <w:rPr>
                <w:b/>
                <w:bCs/>
              </w:rPr>
              <w:t>s</w:t>
            </w:r>
            <w:r w:rsidR="00E36B79" w:rsidRPr="001B5F45">
              <w:rPr>
                <w:b/>
                <w:bCs/>
              </w:rPr>
              <w:t>upervisor</w:t>
            </w:r>
            <w:r w:rsidR="00FC54CD" w:rsidRPr="001B5F45">
              <w:rPr>
                <w:b/>
                <w:bCs/>
              </w:rPr>
              <w:t xml:space="preserve"> (if any)</w:t>
            </w:r>
            <w:r w:rsidR="00E36B79" w:rsidRPr="001B5F45">
              <w:rPr>
                <w:b/>
                <w:bCs/>
              </w:rPr>
              <w:t>:</w:t>
            </w:r>
            <w:r w:rsidR="00552F20" w:rsidRPr="001B5F45">
              <w:rPr>
                <w:b/>
                <w:bCs/>
              </w:rPr>
              <w:br/>
            </w:r>
          </w:p>
        </w:tc>
        <w:tc>
          <w:tcPr>
            <w:tcW w:w="5250" w:type="dxa"/>
          </w:tcPr>
          <w:sdt>
            <w:sdtPr>
              <w:id w:val="2037225027"/>
              <w:placeholder>
                <w:docPart w:val="700805E8E039422185C24AEAF701EB45"/>
              </w:placeholder>
              <w:showingPlcHdr/>
              <w:text w:multiLine="1"/>
            </w:sdtPr>
            <w:sdtEndPr/>
            <w:sdtContent>
              <w:p w14:paraId="3B72DFE0" w14:textId="4806AEBC" w:rsidR="00E36B79" w:rsidRPr="00911917" w:rsidRDefault="00AE4880" w:rsidP="00911917">
                <w:pPr>
                  <w:pStyle w:val="BodyText2"/>
                </w:pPr>
                <w:r w:rsidRPr="00106F3A">
                  <w:rPr>
                    <w:rStyle w:val="PlaceholderText"/>
                    <w:b w:val="0"/>
                    <w:bCs/>
                  </w:rPr>
                  <w:t>Click or tap here to enter text.</w:t>
                </w:r>
              </w:p>
            </w:sdtContent>
          </w:sdt>
          <w:p w14:paraId="41037050" w14:textId="77777777" w:rsidR="00232739" w:rsidRPr="001B5F45" w:rsidRDefault="00232739" w:rsidP="00E36B79">
            <w:pPr>
              <w:numPr>
                <w:ilvl w:val="12"/>
                <w:numId w:val="0"/>
              </w:numPr>
              <w:tabs>
                <w:tab w:val="left" w:pos="91"/>
              </w:tabs>
              <w:rPr>
                <w:color w:val="4472C4" w:themeColor="accent1"/>
              </w:rPr>
            </w:pPr>
          </w:p>
        </w:tc>
      </w:tr>
      <w:tr w:rsidR="00470670" w:rsidRPr="001B5F45" w14:paraId="06E32AD9" w14:textId="77777777" w:rsidTr="009B279E">
        <w:tc>
          <w:tcPr>
            <w:tcW w:w="4398" w:type="dxa"/>
          </w:tcPr>
          <w:p w14:paraId="5B8D7FF1" w14:textId="0E41B48A" w:rsidR="00E36B79" w:rsidRPr="001B5F45" w:rsidRDefault="00E36B79" w:rsidP="00264D10">
            <w:pPr>
              <w:pStyle w:val="ListParagraph"/>
              <w:tabs>
                <w:tab w:val="left" w:pos="91"/>
              </w:tabs>
              <w:rPr>
                <w:b/>
                <w:bCs/>
                <w:szCs w:val="24"/>
              </w:rPr>
            </w:pPr>
            <w:r w:rsidRPr="001B5F45">
              <w:rPr>
                <w:b/>
                <w:bCs/>
                <w:szCs w:val="24"/>
              </w:rPr>
              <w:t>Dates of aff</w:t>
            </w:r>
            <w:r w:rsidR="00CB2243" w:rsidRPr="001B5F45">
              <w:rPr>
                <w:b/>
                <w:bCs/>
                <w:szCs w:val="24"/>
              </w:rPr>
              <w:t>iliation</w:t>
            </w:r>
            <w:r w:rsidRPr="001B5F45">
              <w:rPr>
                <w:b/>
                <w:bCs/>
                <w:szCs w:val="24"/>
              </w:rPr>
              <w:t>:</w:t>
            </w:r>
          </w:p>
        </w:tc>
        <w:tc>
          <w:tcPr>
            <w:tcW w:w="5250" w:type="dxa"/>
          </w:tcPr>
          <w:sdt>
            <w:sdtPr>
              <w:id w:val="-1678570044"/>
              <w:placeholder>
                <w:docPart w:val="C98887F8E49249C3AF07F85118C3FD13"/>
              </w:placeholder>
              <w:showingPlcHdr/>
              <w:text w:multiLine="1"/>
            </w:sdtPr>
            <w:sdtEndPr/>
            <w:sdtContent>
              <w:p w14:paraId="5E721AC3" w14:textId="6A82BB65" w:rsidR="00E44050" w:rsidRPr="001B5F45" w:rsidRDefault="00AE4880" w:rsidP="00911917">
                <w:pPr>
                  <w:pStyle w:val="BodyText2"/>
                </w:pPr>
                <w:r w:rsidRPr="00106F3A">
                  <w:rPr>
                    <w:rStyle w:val="PlaceholderText"/>
                    <w:b w:val="0"/>
                    <w:bCs/>
                  </w:rPr>
                  <w:t>Click or tap here to enter text.</w:t>
                </w:r>
              </w:p>
            </w:sdtContent>
          </w:sdt>
          <w:p w14:paraId="5A799F5A" w14:textId="2235A301" w:rsidR="00FC54CD" w:rsidRPr="001B5F45" w:rsidRDefault="00FC54CD" w:rsidP="00E36B79">
            <w:pPr>
              <w:numPr>
                <w:ilvl w:val="12"/>
                <w:numId w:val="0"/>
              </w:numPr>
              <w:tabs>
                <w:tab w:val="left" w:pos="91"/>
              </w:tabs>
            </w:pPr>
          </w:p>
        </w:tc>
      </w:tr>
      <w:tr w:rsidR="00CB2243" w:rsidRPr="001B5F45" w14:paraId="4498AE9B" w14:textId="77777777" w:rsidTr="009B279E">
        <w:tc>
          <w:tcPr>
            <w:tcW w:w="9648" w:type="dxa"/>
            <w:gridSpan w:val="2"/>
          </w:tcPr>
          <w:p w14:paraId="3ED6476D" w14:textId="539004BD" w:rsidR="00E4512A" w:rsidRDefault="00CB2243" w:rsidP="00E4512A">
            <w:pPr>
              <w:pStyle w:val="ListParagraph"/>
              <w:tabs>
                <w:tab w:val="left" w:pos="91"/>
              </w:tabs>
              <w:rPr>
                <w:rStyle w:val="BodyText2Char"/>
              </w:rPr>
            </w:pPr>
            <w:r w:rsidRPr="001B5F45">
              <w:rPr>
                <w:b/>
                <w:bCs/>
                <w:szCs w:val="24"/>
              </w:rPr>
              <w:t>Primary duties:</w:t>
            </w:r>
            <w:r w:rsidR="00E4512A">
              <w:rPr>
                <w:b/>
                <w:bCs/>
                <w:szCs w:val="24"/>
              </w:rPr>
              <w:br/>
            </w:r>
            <w:sdt>
              <w:sdtPr>
                <w:rPr>
                  <w:rStyle w:val="BodyText2Char"/>
                </w:rPr>
                <w:id w:val="393324518"/>
                <w:placeholder>
                  <w:docPart w:val="08BC9854E8B448E994B11C071770CC30"/>
                </w:placeholder>
                <w:showingPlcHdr/>
                <w:text w:multiLine="1"/>
              </w:sdtPr>
              <w:sdtEndPr>
                <w:rPr>
                  <w:rStyle w:val="BodyText2Char"/>
                </w:rPr>
              </w:sdtEndPr>
              <w:sdtContent>
                <w:r w:rsidR="00AE4880" w:rsidRPr="002F00E8">
                  <w:rPr>
                    <w:rStyle w:val="PlaceholderText"/>
                  </w:rPr>
                  <w:t>Click or tap here to enter text.</w:t>
                </w:r>
              </w:sdtContent>
            </w:sdt>
          </w:p>
          <w:p w14:paraId="2CD00D3D" w14:textId="35839834" w:rsidR="00CB2243" w:rsidRPr="001B5F45" w:rsidRDefault="00CB2243" w:rsidP="00EE694C">
            <w:pPr>
              <w:numPr>
                <w:ilvl w:val="12"/>
                <w:numId w:val="0"/>
              </w:numPr>
              <w:tabs>
                <w:tab w:val="left" w:pos="91"/>
              </w:tabs>
              <w:spacing w:line="312" w:lineRule="auto"/>
              <w:rPr>
                <w:rStyle w:val="BodyText2Char"/>
              </w:rPr>
            </w:pPr>
          </w:p>
        </w:tc>
      </w:tr>
      <w:tr w:rsidR="00E136EC" w:rsidRPr="001B5F45" w14:paraId="3605FA93" w14:textId="77777777" w:rsidTr="009B279E">
        <w:tc>
          <w:tcPr>
            <w:tcW w:w="9648" w:type="dxa"/>
            <w:gridSpan w:val="2"/>
          </w:tcPr>
          <w:p w14:paraId="54DCCF35" w14:textId="77777777" w:rsidR="00E136EC" w:rsidRPr="001B5F45" w:rsidRDefault="00E136EC" w:rsidP="00B14410">
            <w:pPr>
              <w:numPr>
                <w:ilvl w:val="12"/>
                <w:numId w:val="0"/>
              </w:numPr>
              <w:tabs>
                <w:tab w:val="left" w:pos="91"/>
              </w:tabs>
              <w:spacing w:line="312" w:lineRule="auto"/>
              <w:rPr>
                <w:rStyle w:val="BodyText2Char"/>
              </w:rPr>
            </w:pPr>
          </w:p>
        </w:tc>
      </w:tr>
      <w:bookmarkEnd w:id="10"/>
      <w:bookmarkEnd w:id="11"/>
      <w:tr w:rsidR="00FC54CD" w:rsidRPr="001B5F45" w14:paraId="7FE761CB" w14:textId="77777777" w:rsidTr="009B279E">
        <w:tc>
          <w:tcPr>
            <w:tcW w:w="4398" w:type="dxa"/>
          </w:tcPr>
          <w:p w14:paraId="2FC958CE" w14:textId="16A95FBB" w:rsidR="00FC54CD" w:rsidRPr="001B5F45" w:rsidRDefault="00FC54CD" w:rsidP="00CB2243">
            <w:pPr>
              <w:pStyle w:val="ListParagraph"/>
              <w:numPr>
                <w:ilvl w:val="0"/>
                <w:numId w:val="43"/>
              </w:numPr>
              <w:tabs>
                <w:tab w:val="left" w:pos="91"/>
              </w:tabs>
              <w:ind w:hanging="735"/>
              <w:rPr>
                <w:b/>
                <w:bCs/>
              </w:rPr>
            </w:pPr>
            <w:r w:rsidRPr="001B5F45">
              <w:rPr>
                <w:b/>
                <w:bCs/>
              </w:rPr>
              <w:t>Title</w:t>
            </w:r>
            <w:r w:rsidRPr="001B5F45">
              <w:rPr>
                <w:b/>
                <w:bCs/>
                <w:szCs w:val="24"/>
              </w:rPr>
              <w:t xml:space="preserve"> or position:</w:t>
            </w:r>
          </w:p>
        </w:tc>
        <w:tc>
          <w:tcPr>
            <w:tcW w:w="5250" w:type="dxa"/>
          </w:tcPr>
          <w:sdt>
            <w:sdtPr>
              <w:id w:val="527296403"/>
              <w:placeholder>
                <w:docPart w:val="DF905CA3B1AC4268A651D6C6F1CE71D7"/>
              </w:placeholder>
              <w:showingPlcHdr/>
              <w:text w:multiLine="1"/>
            </w:sdtPr>
            <w:sdtEndPr/>
            <w:sdtContent>
              <w:p w14:paraId="7ACA3C7B" w14:textId="08C5AF01" w:rsidR="00FC54CD" w:rsidRPr="001B5F45" w:rsidRDefault="00AE4880" w:rsidP="00911917">
                <w:pPr>
                  <w:pStyle w:val="BodyText2"/>
                </w:pPr>
                <w:r w:rsidRPr="00106F3A">
                  <w:rPr>
                    <w:rStyle w:val="PlaceholderText"/>
                    <w:b w:val="0"/>
                    <w:bCs/>
                  </w:rPr>
                  <w:t>Click or tap here to enter text.</w:t>
                </w:r>
              </w:p>
            </w:sdtContent>
          </w:sdt>
          <w:p w14:paraId="4991F817" w14:textId="77777777" w:rsidR="00FC54CD" w:rsidRPr="001B5F45" w:rsidRDefault="00FC54CD" w:rsidP="00FC54CD">
            <w:pPr>
              <w:numPr>
                <w:ilvl w:val="12"/>
                <w:numId w:val="0"/>
              </w:numPr>
              <w:tabs>
                <w:tab w:val="left" w:pos="91"/>
              </w:tabs>
            </w:pPr>
          </w:p>
        </w:tc>
      </w:tr>
      <w:tr w:rsidR="006F27C2" w:rsidRPr="001B5F45" w14:paraId="79F4B2B1" w14:textId="77777777" w:rsidTr="009B279E">
        <w:tc>
          <w:tcPr>
            <w:tcW w:w="4398" w:type="dxa"/>
          </w:tcPr>
          <w:p w14:paraId="55415160" w14:textId="77777777" w:rsidR="006F27C2" w:rsidRPr="001B5F45" w:rsidRDefault="006F27C2" w:rsidP="006F27C2">
            <w:pPr>
              <w:pStyle w:val="ListParagraph"/>
              <w:tabs>
                <w:tab w:val="left" w:pos="91"/>
              </w:tabs>
              <w:rPr>
                <w:b/>
                <w:bCs/>
                <w:szCs w:val="24"/>
              </w:rPr>
            </w:pPr>
            <w:r w:rsidRPr="001B5F45">
              <w:rPr>
                <w:b/>
                <w:bCs/>
              </w:rPr>
              <w:t>Name</w:t>
            </w:r>
            <w:r w:rsidRPr="001B5F45">
              <w:rPr>
                <w:b/>
                <w:bCs/>
                <w:szCs w:val="24"/>
              </w:rPr>
              <w:t xml:space="preserve"> and address of firm/employer:</w:t>
            </w:r>
          </w:p>
          <w:p w14:paraId="09FBE5C9" w14:textId="213882A2" w:rsidR="006F27C2" w:rsidRPr="006F27C2" w:rsidRDefault="006F27C2" w:rsidP="006F27C2">
            <w:pPr>
              <w:tabs>
                <w:tab w:val="left" w:pos="91"/>
              </w:tabs>
              <w:rPr>
                <w:b/>
                <w:bCs/>
              </w:rPr>
            </w:pPr>
          </w:p>
        </w:tc>
        <w:tc>
          <w:tcPr>
            <w:tcW w:w="5250" w:type="dxa"/>
          </w:tcPr>
          <w:sdt>
            <w:sdtPr>
              <w:id w:val="-1268688263"/>
              <w:placeholder>
                <w:docPart w:val="ED2CEA930FEB43FBA88DD6DAF05AF98D"/>
              </w:placeholder>
              <w:showingPlcHdr/>
              <w:text w:multiLine="1"/>
            </w:sdtPr>
            <w:sdtEndPr/>
            <w:sdtContent>
              <w:p w14:paraId="45DBA06C" w14:textId="47475372" w:rsidR="006F27C2" w:rsidRPr="001B5F45" w:rsidRDefault="00AE4880" w:rsidP="00911917">
                <w:pPr>
                  <w:pStyle w:val="BodyText2"/>
                </w:pPr>
                <w:r w:rsidRPr="00106F3A">
                  <w:rPr>
                    <w:rStyle w:val="PlaceholderText"/>
                    <w:b w:val="0"/>
                    <w:bCs/>
                  </w:rPr>
                  <w:t>Click or tap here to enter text.</w:t>
                </w:r>
              </w:p>
            </w:sdtContent>
          </w:sdt>
          <w:p w14:paraId="7D3F217D" w14:textId="77777777" w:rsidR="006F27C2" w:rsidRPr="001B5F45" w:rsidRDefault="006F27C2" w:rsidP="006F27C2">
            <w:pPr>
              <w:numPr>
                <w:ilvl w:val="12"/>
                <w:numId w:val="0"/>
              </w:numPr>
              <w:tabs>
                <w:tab w:val="left" w:pos="91"/>
              </w:tabs>
            </w:pPr>
          </w:p>
        </w:tc>
      </w:tr>
      <w:tr w:rsidR="006F27C2" w:rsidRPr="001B5F45" w14:paraId="04C9B904" w14:textId="77777777" w:rsidTr="009B279E">
        <w:tc>
          <w:tcPr>
            <w:tcW w:w="4398" w:type="dxa"/>
          </w:tcPr>
          <w:p w14:paraId="3F10ED7F" w14:textId="198A7BEE" w:rsidR="006F27C2" w:rsidRPr="001B5F45" w:rsidRDefault="006F27C2" w:rsidP="006F27C2">
            <w:pPr>
              <w:pStyle w:val="ListParagraph"/>
              <w:tabs>
                <w:tab w:val="left" w:pos="91"/>
              </w:tabs>
              <w:rPr>
                <w:b/>
                <w:bCs/>
              </w:rPr>
            </w:pPr>
            <w:r w:rsidRPr="001B5F45">
              <w:rPr>
                <w:b/>
                <w:bCs/>
              </w:rPr>
              <w:t>Name and title of supervisor (if any):</w:t>
            </w:r>
            <w:r w:rsidRPr="001B5F45">
              <w:rPr>
                <w:b/>
                <w:bCs/>
              </w:rPr>
              <w:br/>
            </w:r>
          </w:p>
        </w:tc>
        <w:tc>
          <w:tcPr>
            <w:tcW w:w="5250" w:type="dxa"/>
          </w:tcPr>
          <w:sdt>
            <w:sdtPr>
              <w:id w:val="-1952620538"/>
              <w:placeholder>
                <w:docPart w:val="9E319B21CB674907867E5013294C089C"/>
              </w:placeholder>
              <w:showingPlcHdr/>
              <w:text w:multiLine="1"/>
            </w:sdtPr>
            <w:sdtEndPr/>
            <w:sdtContent>
              <w:p w14:paraId="0FBF161A" w14:textId="326397B9" w:rsidR="006F27C2" w:rsidRPr="00911917" w:rsidRDefault="00AE4880" w:rsidP="00911917">
                <w:pPr>
                  <w:pStyle w:val="BodyText2"/>
                </w:pPr>
                <w:r w:rsidRPr="00106F3A">
                  <w:rPr>
                    <w:rStyle w:val="PlaceholderText"/>
                    <w:b w:val="0"/>
                    <w:bCs/>
                  </w:rPr>
                  <w:t>Click or tap here to enter text.</w:t>
                </w:r>
              </w:p>
            </w:sdtContent>
          </w:sdt>
          <w:p w14:paraId="0773E94C" w14:textId="77777777" w:rsidR="006F27C2" w:rsidRDefault="006F27C2" w:rsidP="006F27C2">
            <w:pPr>
              <w:pStyle w:val="BodyText2"/>
              <w:rPr>
                <w:rStyle w:val="BodyText2Char"/>
              </w:rPr>
            </w:pPr>
          </w:p>
        </w:tc>
      </w:tr>
      <w:tr w:rsidR="006F27C2" w:rsidRPr="001B5F45" w14:paraId="242A259E" w14:textId="77777777" w:rsidTr="009B279E">
        <w:tc>
          <w:tcPr>
            <w:tcW w:w="4398" w:type="dxa"/>
          </w:tcPr>
          <w:p w14:paraId="3B781AED" w14:textId="10C26643" w:rsidR="006F27C2" w:rsidRPr="001B5F45" w:rsidRDefault="006F27C2" w:rsidP="006F27C2">
            <w:pPr>
              <w:pStyle w:val="ListParagraph"/>
              <w:tabs>
                <w:tab w:val="left" w:pos="91"/>
              </w:tabs>
              <w:rPr>
                <w:b/>
                <w:bCs/>
                <w:szCs w:val="24"/>
              </w:rPr>
            </w:pPr>
            <w:r w:rsidRPr="001B5F45">
              <w:rPr>
                <w:b/>
                <w:bCs/>
                <w:szCs w:val="24"/>
              </w:rPr>
              <w:t>Dates of affiliation:</w:t>
            </w:r>
          </w:p>
        </w:tc>
        <w:tc>
          <w:tcPr>
            <w:tcW w:w="5250" w:type="dxa"/>
          </w:tcPr>
          <w:sdt>
            <w:sdtPr>
              <w:id w:val="256489283"/>
              <w:placeholder>
                <w:docPart w:val="A040ADBB22944E94BAF3C8A908F4FE6B"/>
              </w:placeholder>
              <w:showingPlcHdr/>
              <w:text w:multiLine="1"/>
            </w:sdtPr>
            <w:sdtEndPr/>
            <w:sdtContent>
              <w:p w14:paraId="0CD9CB25" w14:textId="321CE1DB" w:rsidR="006F27C2" w:rsidRPr="001B5F45" w:rsidRDefault="00AE4880" w:rsidP="00911917">
                <w:pPr>
                  <w:pStyle w:val="BodyText2"/>
                </w:pPr>
                <w:r w:rsidRPr="00106F3A">
                  <w:rPr>
                    <w:rStyle w:val="PlaceholderText"/>
                    <w:b w:val="0"/>
                    <w:bCs/>
                  </w:rPr>
                  <w:t>Click or tap here to enter text.</w:t>
                </w:r>
              </w:p>
            </w:sdtContent>
          </w:sdt>
          <w:p w14:paraId="690C9E84" w14:textId="77777777" w:rsidR="006F27C2" w:rsidRPr="001B5F45" w:rsidRDefault="006F27C2" w:rsidP="006F27C2">
            <w:pPr>
              <w:numPr>
                <w:ilvl w:val="12"/>
                <w:numId w:val="0"/>
              </w:numPr>
              <w:tabs>
                <w:tab w:val="left" w:pos="91"/>
              </w:tabs>
              <w:rPr>
                <w:color w:val="4472C4" w:themeColor="accent1"/>
              </w:rPr>
            </w:pPr>
          </w:p>
        </w:tc>
      </w:tr>
      <w:tr w:rsidR="006F27C2" w:rsidRPr="001B5F45" w14:paraId="44B90D3C" w14:textId="77777777" w:rsidTr="009B279E">
        <w:trPr>
          <w:trHeight w:val="540"/>
        </w:trPr>
        <w:tc>
          <w:tcPr>
            <w:tcW w:w="9648" w:type="dxa"/>
            <w:gridSpan w:val="2"/>
          </w:tcPr>
          <w:p w14:paraId="2725BF41" w14:textId="0FE7219C" w:rsidR="006F27C2" w:rsidRDefault="006F27C2" w:rsidP="006F27C2">
            <w:pPr>
              <w:pStyle w:val="ListParagraph"/>
              <w:tabs>
                <w:tab w:val="left" w:pos="91"/>
              </w:tabs>
              <w:rPr>
                <w:rStyle w:val="BodyText2Char"/>
              </w:rPr>
            </w:pPr>
            <w:r w:rsidRPr="001B5F45">
              <w:rPr>
                <w:b/>
                <w:bCs/>
                <w:szCs w:val="24"/>
              </w:rPr>
              <w:t>Primary duties:</w:t>
            </w:r>
            <w:r>
              <w:rPr>
                <w:b/>
                <w:bCs/>
                <w:szCs w:val="24"/>
              </w:rPr>
              <w:br/>
            </w:r>
            <w:sdt>
              <w:sdtPr>
                <w:rPr>
                  <w:rStyle w:val="BodyText2Char"/>
                </w:rPr>
                <w:id w:val="-1875144193"/>
                <w:placeholder>
                  <w:docPart w:val="F36DA7B72A26452E9EBD6D9222A3355A"/>
                </w:placeholder>
                <w:showingPlcHdr/>
                <w:text w:multiLine="1"/>
              </w:sdtPr>
              <w:sdtEndPr>
                <w:rPr>
                  <w:rStyle w:val="BodyText2Char"/>
                </w:rPr>
              </w:sdtEndPr>
              <w:sdtContent>
                <w:r w:rsidR="00AE4880" w:rsidRPr="002F00E8">
                  <w:rPr>
                    <w:rStyle w:val="PlaceholderText"/>
                  </w:rPr>
                  <w:t>Click or tap here to enter text.</w:t>
                </w:r>
              </w:sdtContent>
            </w:sdt>
          </w:p>
          <w:p w14:paraId="1D23B23E" w14:textId="40F3129F" w:rsidR="006F27C2" w:rsidRPr="001B5F45" w:rsidRDefault="006F27C2" w:rsidP="006F27C2">
            <w:pPr>
              <w:numPr>
                <w:ilvl w:val="12"/>
                <w:numId w:val="0"/>
              </w:numPr>
              <w:tabs>
                <w:tab w:val="left" w:pos="91"/>
              </w:tabs>
              <w:spacing w:line="312" w:lineRule="auto"/>
              <w:rPr>
                <w:rStyle w:val="BodyText2Char"/>
              </w:rPr>
            </w:pPr>
          </w:p>
          <w:p w14:paraId="48689A30" w14:textId="351D4460" w:rsidR="006F27C2" w:rsidRDefault="006F27C2" w:rsidP="006F27C2">
            <w:pPr>
              <w:pStyle w:val="ListParagraph"/>
              <w:tabs>
                <w:tab w:val="left" w:pos="91"/>
              </w:tabs>
              <w:rPr>
                <w:rStyle w:val="BodyText2Char"/>
              </w:rPr>
            </w:pPr>
            <w:r w:rsidRPr="001B5F45">
              <w:rPr>
                <w:b/>
                <w:bCs/>
                <w:szCs w:val="24"/>
              </w:rPr>
              <w:t>Reason for leaving:</w:t>
            </w:r>
            <w:r>
              <w:rPr>
                <w:b/>
                <w:bCs/>
                <w:szCs w:val="24"/>
              </w:rPr>
              <w:br/>
            </w:r>
            <w:sdt>
              <w:sdtPr>
                <w:rPr>
                  <w:rStyle w:val="BodyText2Char"/>
                </w:rPr>
                <w:id w:val="1561604088"/>
                <w:placeholder>
                  <w:docPart w:val="27132B061471468C901B7094AA834474"/>
                </w:placeholder>
                <w:showingPlcHdr/>
                <w:text w:multiLine="1"/>
              </w:sdtPr>
              <w:sdtEndPr>
                <w:rPr>
                  <w:rStyle w:val="BodyText2Char"/>
                </w:rPr>
              </w:sdtEndPr>
              <w:sdtContent>
                <w:r w:rsidR="00AE4880" w:rsidRPr="002F00E8">
                  <w:rPr>
                    <w:rStyle w:val="PlaceholderText"/>
                  </w:rPr>
                  <w:t>Click or tap here to enter text.</w:t>
                </w:r>
              </w:sdtContent>
            </w:sdt>
          </w:p>
          <w:p w14:paraId="720BAB57" w14:textId="345064D4" w:rsidR="006F27C2" w:rsidRPr="001B5F45" w:rsidRDefault="006F27C2" w:rsidP="006F27C2">
            <w:pPr>
              <w:numPr>
                <w:ilvl w:val="12"/>
                <w:numId w:val="0"/>
              </w:numPr>
              <w:tabs>
                <w:tab w:val="left" w:pos="91"/>
              </w:tabs>
              <w:spacing w:line="312" w:lineRule="auto"/>
            </w:pPr>
          </w:p>
        </w:tc>
      </w:tr>
      <w:tr w:rsidR="006F27C2" w:rsidRPr="001B5F45" w14:paraId="203013D2" w14:textId="77777777" w:rsidTr="009B279E">
        <w:tc>
          <w:tcPr>
            <w:tcW w:w="9648" w:type="dxa"/>
            <w:gridSpan w:val="2"/>
          </w:tcPr>
          <w:p w14:paraId="09050226" w14:textId="77777777" w:rsidR="006F27C2" w:rsidRPr="001B5F45" w:rsidRDefault="006F27C2" w:rsidP="006F27C2">
            <w:pPr>
              <w:pStyle w:val="BodyText2"/>
              <w:rPr>
                <w:rStyle w:val="BodyText2Char"/>
              </w:rPr>
            </w:pPr>
          </w:p>
        </w:tc>
      </w:tr>
      <w:tr w:rsidR="006F27C2" w:rsidRPr="001B5F45" w14:paraId="1327BA2A" w14:textId="77777777" w:rsidTr="009B279E">
        <w:tc>
          <w:tcPr>
            <w:tcW w:w="4398" w:type="dxa"/>
          </w:tcPr>
          <w:p w14:paraId="49CF3F08" w14:textId="0BD853F8" w:rsidR="006F27C2" w:rsidRPr="001B5F45" w:rsidRDefault="006F27C2" w:rsidP="006F27C2">
            <w:pPr>
              <w:pStyle w:val="ListParagraph"/>
              <w:numPr>
                <w:ilvl w:val="0"/>
                <w:numId w:val="43"/>
              </w:numPr>
              <w:tabs>
                <w:tab w:val="left" w:pos="91"/>
              </w:tabs>
              <w:ind w:hanging="735"/>
              <w:rPr>
                <w:b/>
                <w:bCs/>
              </w:rPr>
            </w:pPr>
            <w:r w:rsidRPr="001B5F45">
              <w:rPr>
                <w:b/>
                <w:bCs/>
                <w:szCs w:val="24"/>
              </w:rPr>
              <w:t>Title or position:</w:t>
            </w:r>
          </w:p>
        </w:tc>
        <w:tc>
          <w:tcPr>
            <w:tcW w:w="5250" w:type="dxa"/>
          </w:tcPr>
          <w:sdt>
            <w:sdtPr>
              <w:id w:val="1684013174"/>
              <w:placeholder>
                <w:docPart w:val="A6D500316F4A48ED813B7C1AB118028C"/>
              </w:placeholder>
              <w:showingPlcHdr/>
              <w:text w:multiLine="1"/>
            </w:sdtPr>
            <w:sdtEndPr/>
            <w:sdtContent>
              <w:p w14:paraId="051A0ACB" w14:textId="3E2AD59C" w:rsidR="006F27C2" w:rsidRPr="001B5F45" w:rsidRDefault="00AE4880" w:rsidP="00911917">
                <w:pPr>
                  <w:pStyle w:val="BodyText2"/>
                </w:pPr>
                <w:r w:rsidRPr="00106F3A">
                  <w:rPr>
                    <w:rStyle w:val="PlaceholderText"/>
                    <w:b w:val="0"/>
                    <w:bCs/>
                  </w:rPr>
                  <w:t>Click or tap here to enter text.</w:t>
                </w:r>
              </w:p>
            </w:sdtContent>
          </w:sdt>
          <w:p w14:paraId="7E04A480" w14:textId="77777777" w:rsidR="006F27C2" w:rsidRPr="001B5F45" w:rsidRDefault="006F27C2" w:rsidP="006F27C2">
            <w:pPr>
              <w:numPr>
                <w:ilvl w:val="12"/>
                <w:numId w:val="0"/>
              </w:numPr>
              <w:tabs>
                <w:tab w:val="left" w:pos="91"/>
              </w:tabs>
            </w:pPr>
          </w:p>
        </w:tc>
      </w:tr>
      <w:tr w:rsidR="006F27C2" w:rsidRPr="001B5F45" w14:paraId="1F9671AF" w14:textId="77777777" w:rsidTr="009B279E">
        <w:tc>
          <w:tcPr>
            <w:tcW w:w="4398" w:type="dxa"/>
          </w:tcPr>
          <w:p w14:paraId="6EAE2723" w14:textId="77777777" w:rsidR="006F27C2" w:rsidRPr="001B5F45" w:rsidRDefault="006F27C2" w:rsidP="006F27C2">
            <w:pPr>
              <w:pStyle w:val="ListParagraph"/>
              <w:tabs>
                <w:tab w:val="left" w:pos="91"/>
              </w:tabs>
              <w:rPr>
                <w:b/>
                <w:bCs/>
                <w:szCs w:val="24"/>
              </w:rPr>
            </w:pPr>
            <w:r w:rsidRPr="001B5F45">
              <w:rPr>
                <w:b/>
                <w:bCs/>
              </w:rPr>
              <w:t>Name</w:t>
            </w:r>
            <w:r w:rsidRPr="001B5F45">
              <w:rPr>
                <w:b/>
                <w:bCs/>
                <w:szCs w:val="24"/>
              </w:rPr>
              <w:t xml:space="preserve"> and address of firm/employer:</w:t>
            </w:r>
          </w:p>
          <w:p w14:paraId="67BF0889" w14:textId="77777777" w:rsidR="006F27C2" w:rsidRPr="001B5F45" w:rsidRDefault="006F27C2" w:rsidP="006F27C2">
            <w:pPr>
              <w:pStyle w:val="ListParagraph"/>
              <w:tabs>
                <w:tab w:val="left" w:pos="91"/>
              </w:tabs>
              <w:rPr>
                <w:b/>
                <w:bCs/>
              </w:rPr>
            </w:pPr>
          </w:p>
        </w:tc>
        <w:tc>
          <w:tcPr>
            <w:tcW w:w="5250" w:type="dxa"/>
          </w:tcPr>
          <w:sdt>
            <w:sdtPr>
              <w:id w:val="-298222682"/>
              <w:placeholder>
                <w:docPart w:val="39BE670BB06045AF8C5149CF7B3A1198"/>
              </w:placeholder>
              <w:showingPlcHdr/>
              <w:text w:multiLine="1"/>
            </w:sdtPr>
            <w:sdtEndPr/>
            <w:sdtContent>
              <w:p w14:paraId="2A205FA7" w14:textId="16446D3F" w:rsidR="006F27C2" w:rsidRPr="001B5F45" w:rsidRDefault="00AE4880" w:rsidP="00911917">
                <w:pPr>
                  <w:pStyle w:val="BodyText2"/>
                </w:pPr>
                <w:r w:rsidRPr="00106F3A">
                  <w:rPr>
                    <w:rStyle w:val="PlaceholderText"/>
                    <w:b w:val="0"/>
                    <w:bCs/>
                  </w:rPr>
                  <w:t>Click or tap here to enter text.</w:t>
                </w:r>
              </w:p>
            </w:sdtContent>
          </w:sdt>
          <w:p w14:paraId="634D17C9" w14:textId="77777777" w:rsidR="006F27C2" w:rsidRPr="001B5F45" w:rsidRDefault="006F27C2" w:rsidP="006F27C2">
            <w:pPr>
              <w:numPr>
                <w:ilvl w:val="12"/>
                <w:numId w:val="0"/>
              </w:numPr>
              <w:tabs>
                <w:tab w:val="left" w:pos="91"/>
              </w:tabs>
            </w:pPr>
          </w:p>
        </w:tc>
      </w:tr>
      <w:tr w:rsidR="006F27C2" w:rsidRPr="001B5F45" w14:paraId="3D5B1E51" w14:textId="77777777" w:rsidTr="009B279E">
        <w:tc>
          <w:tcPr>
            <w:tcW w:w="4398" w:type="dxa"/>
          </w:tcPr>
          <w:p w14:paraId="6993FD1F" w14:textId="35DAA8BB" w:rsidR="006F27C2" w:rsidRPr="001B5F45" w:rsidRDefault="006F27C2" w:rsidP="006F27C2">
            <w:pPr>
              <w:pStyle w:val="ListParagraph"/>
              <w:tabs>
                <w:tab w:val="left" w:pos="91"/>
              </w:tabs>
              <w:rPr>
                <w:b/>
                <w:bCs/>
                <w:szCs w:val="24"/>
              </w:rPr>
            </w:pPr>
            <w:r w:rsidRPr="001B5F45">
              <w:rPr>
                <w:b/>
                <w:bCs/>
              </w:rPr>
              <w:t>Name and title of supervisor (if any):</w:t>
            </w:r>
            <w:r w:rsidRPr="001B5F45">
              <w:rPr>
                <w:b/>
                <w:bCs/>
              </w:rPr>
              <w:br/>
            </w:r>
          </w:p>
        </w:tc>
        <w:tc>
          <w:tcPr>
            <w:tcW w:w="5250" w:type="dxa"/>
          </w:tcPr>
          <w:sdt>
            <w:sdtPr>
              <w:id w:val="-503205044"/>
              <w:placeholder>
                <w:docPart w:val="FB91B4A3385842B6BC5042B0ECC4CE59"/>
              </w:placeholder>
              <w:showingPlcHdr/>
              <w:text w:multiLine="1"/>
            </w:sdtPr>
            <w:sdtEndPr/>
            <w:sdtContent>
              <w:p w14:paraId="2087E022" w14:textId="1DB0D6D5" w:rsidR="006F27C2" w:rsidRPr="00911917" w:rsidRDefault="00AE4880" w:rsidP="00911917">
                <w:pPr>
                  <w:pStyle w:val="BodyText2"/>
                </w:pPr>
                <w:r w:rsidRPr="00106F3A">
                  <w:rPr>
                    <w:rStyle w:val="PlaceholderText"/>
                    <w:b w:val="0"/>
                    <w:bCs/>
                  </w:rPr>
                  <w:t>Click or tap here to enter text.</w:t>
                </w:r>
              </w:p>
            </w:sdtContent>
          </w:sdt>
          <w:p w14:paraId="74996F98" w14:textId="77777777" w:rsidR="006F27C2" w:rsidRPr="001B5F45" w:rsidRDefault="006F27C2" w:rsidP="006F27C2">
            <w:pPr>
              <w:numPr>
                <w:ilvl w:val="12"/>
                <w:numId w:val="0"/>
              </w:numPr>
              <w:tabs>
                <w:tab w:val="left" w:pos="91"/>
              </w:tabs>
              <w:rPr>
                <w:color w:val="4472C4" w:themeColor="accent1"/>
              </w:rPr>
            </w:pPr>
          </w:p>
        </w:tc>
      </w:tr>
      <w:tr w:rsidR="006F27C2" w:rsidRPr="001B5F45" w14:paraId="5ED42413" w14:textId="77777777" w:rsidTr="009B279E">
        <w:tc>
          <w:tcPr>
            <w:tcW w:w="4398" w:type="dxa"/>
          </w:tcPr>
          <w:p w14:paraId="6BA6EC41" w14:textId="265D647E" w:rsidR="006F27C2" w:rsidRPr="001B5F45" w:rsidRDefault="006F27C2" w:rsidP="006F27C2">
            <w:pPr>
              <w:pStyle w:val="ListParagraph"/>
              <w:tabs>
                <w:tab w:val="left" w:pos="91"/>
              </w:tabs>
              <w:rPr>
                <w:b/>
                <w:bCs/>
                <w:szCs w:val="24"/>
              </w:rPr>
            </w:pPr>
            <w:r w:rsidRPr="001B5F45">
              <w:rPr>
                <w:b/>
                <w:bCs/>
                <w:szCs w:val="24"/>
              </w:rPr>
              <w:lastRenderedPageBreak/>
              <w:t>Dates of affiliation:</w:t>
            </w:r>
          </w:p>
        </w:tc>
        <w:tc>
          <w:tcPr>
            <w:tcW w:w="5250" w:type="dxa"/>
          </w:tcPr>
          <w:sdt>
            <w:sdtPr>
              <w:id w:val="1672673644"/>
              <w:placeholder>
                <w:docPart w:val="441F2DB7F41A401CBDFAD27513296D60"/>
              </w:placeholder>
              <w:showingPlcHdr/>
              <w:text w:multiLine="1"/>
            </w:sdtPr>
            <w:sdtEndPr/>
            <w:sdtContent>
              <w:p w14:paraId="0D7BED0D" w14:textId="066BEF0B" w:rsidR="006F27C2" w:rsidRPr="00911917" w:rsidRDefault="00AE4880" w:rsidP="00911917">
                <w:pPr>
                  <w:pStyle w:val="BodyText2"/>
                </w:pPr>
                <w:r w:rsidRPr="00106F3A">
                  <w:rPr>
                    <w:rStyle w:val="PlaceholderText"/>
                    <w:b w:val="0"/>
                    <w:bCs/>
                  </w:rPr>
                  <w:t>Click or tap here to enter text.</w:t>
                </w:r>
              </w:p>
            </w:sdtContent>
          </w:sdt>
          <w:p w14:paraId="2663D44C" w14:textId="13ED3E3B" w:rsidR="006F27C2" w:rsidRPr="001B5F45" w:rsidRDefault="006F27C2" w:rsidP="006F27C2">
            <w:pPr>
              <w:numPr>
                <w:ilvl w:val="12"/>
                <w:numId w:val="0"/>
              </w:numPr>
              <w:tabs>
                <w:tab w:val="left" w:pos="91"/>
              </w:tabs>
            </w:pPr>
          </w:p>
        </w:tc>
      </w:tr>
      <w:tr w:rsidR="006F27C2" w:rsidRPr="001B5F45" w14:paraId="73A9D12A" w14:textId="77777777" w:rsidTr="009B279E">
        <w:trPr>
          <w:trHeight w:val="1114"/>
        </w:trPr>
        <w:tc>
          <w:tcPr>
            <w:tcW w:w="9648" w:type="dxa"/>
            <w:gridSpan w:val="2"/>
          </w:tcPr>
          <w:p w14:paraId="248BDF19" w14:textId="0D6020C9" w:rsidR="006F27C2" w:rsidRDefault="006F27C2" w:rsidP="006F27C2">
            <w:pPr>
              <w:pStyle w:val="ListParagraph"/>
              <w:tabs>
                <w:tab w:val="left" w:pos="91"/>
              </w:tabs>
              <w:rPr>
                <w:rStyle w:val="BodyText2Char"/>
              </w:rPr>
            </w:pPr>
            <w:r w:rsidRPr="001B5F45">
              <w:rPr>
                <w:b/>
                <w:bCs/>
                <w:szCs w:val="24"/>
              </w:rPr>
              <w:t>Primary duties:</w:t>
            </w:r>
            <w:r>
              <w:rPr>
                <w:b/>
                <w:bCs/>
                <w:szCs w:val="24"/>
              </w:rPr>
              <w:br/>
            </w:r>
            <w:sdt>
              <w:sdtPr>
                <w:rPr>
                  <w:rStyle w:val="BodyText2Char"/>
                </w:rPr>
                <w:id w:val="-1645501705"/>
                <w:placeholder>
                  <w:docPart w:val="575EC216A98A444A9FA821D5DB890EF2"/>
                </w:placeholder>
                <w:showingPlcHdr/>
                <w:text w:multiLine="1"/>
              </w:sdtPr>
              <w:sdtEndPr>
                <w:rPr>
                  <w:rStyle w:val="BodyText2Char"/>
                </w:rPr>
              </w:sdtEndPr>
              <w:sdtContent>
                <w:r w:rsidR="00AE4880" w:rsidRPr="002F00E8">
                  <w:rPr>
                    <w:rStyle w:val="PlaceholderText"/>
                  </w:rPr>
                  <w:t>Click or tap here to enter text.</w:t>
                </w:r>
              </w:sdtContent>
            </w:sdt>
          </w:p>
          <w:p w14:paraId="56D7CD11" w14:textId="77777777" w:rsidR="006F27C2" w:rsidRPr="001B5F45" w:rsidRDefault="006F27C2" w:rsidP="006F27C2">
            <w:pPr>
              <w:numPr>
                <w:ilvl w:val="12"/>
                <w:numId w:val="0"/>
              </w:numPr>
              <w:tabs>
                <w:tab w:val="left" w:pos="91"/>
              </w:tabs>
              <w:spacing w:line="312" w:lineRule="auto"/>
              <w:ind w:left="720"/>
              <w:rPr>
                <w:rStyle w:val="BodyText2Char"/>
              </w:rPr>
            </w:pPr>
          </w:p>
          <w:p w14:paraId="7F491C31" w14:textId="792153E9" w:rsidR="006F27C2" w:rsidRDefault="006F27C2" w:rsidP="006F27C2">
            <w:pPr>
              <w:pStyle w:val="ListParagraph"/>
              <w:tabs>
                <w:tab w:val="left" w:pos="91"/>
              </w:tabs>
              <w:rPr>
                <w:rStyle w:val="BodyText2Char"/>
              </w:rPr>
            </w:pPr>
            <w:r w:rsidRPr="001B5F45">
              <w:rPr>
                <w:b/>
                <w:bCs/>
                <w:szCs w:val="24"/>
              </w:rPr>
              <w:t>Reason for leaving:</w:t>
            </w:r>
            <w:r>
              <w:rPr>
                <w:b/>
                <w:bCs/>
                <w:szCs w:val="24"/>
              </w:rPr>
              <w:br/>
            </w:r>
            <w:sdt>
              <w:sdtPr>
                <w:rPr>
                  <w:rStyle w:val="BodyText2Char"/>
                </w:rPr>
                <w:id w:val="1114402082"/>
                <w:placeholder>
                  <w:docPart w:val="FEFC808A5D4840378DFC35BF9BDF7079"/>
                </w:placeholder>
                <w:showingPlcHdr/>
                <w:text w:multiLine="1"/>
              </w:sdtPr>
              <w:sdtEndPr>
                <w:rPr>
                  <w:rStyle w:val="BodyText2Char"/>
                </w:rPr>
              </w:sdtEndPr>
              <w:sdtContent>
                <w:r w:rsidR="00AE4880" w:rsidRPr="002F00E8">
                  <w:rPr>
                    <w:rStyle w:val="PlaceholderText"/>
                  </w:rPr>
                  <w:t>Click or tap here to enter text.</w:t>
                </w:r>
              </w:sdtContent>
            </w:sdt>
          </w:p>
          <w:p w14:paraId="5D03BE56" w14:textId="21C1C1D8" w:rsidR="006F27C2" w:rsidRPr="001B5F45" w:rsidRDefault="006F27C2" w:rsidP="006F27C2">
            <w:pPr>
              <w:numPr>
                <w:ilvl w:val="12"/>
                <w:numId w:val="0"/>
              </w:numPr>
              <w:tabs>
                <w:tab w:val="left" w:pos="91"/>
              </w:tabs>
              <w:spacing w:line="312" w:lineRule="auto"/>
              <w:rPr>
                <w:rStyle w:val="BodyText2Char"/>
              </w:rPr>
            </w:pPr>
          </w:p>
        </w:tc>
      </w:tr>
      <w:tr w:rsidR="006F27C2" w:rsidRPr="001B5F45" w14:paraId="3F31FFE5" w14:textId="77777777" w:rsidTr="009B279E">
        <w:tc>
          <w:tcPr>
            <w:tcW w:w="9648" w:type="dxa"/>
            <w:gridSpan w:val="2"/>
          </w:tcPr>
          <w:p w14:paraId="7488CD1E" w14:textId="77777777" w:rsidR="006F27C2" w:rsidRPr="001B5F45" w:rsidRDefault="006F27C2" w:rsidP="006F27C2">
            <w:pPr>
              <w:pStyle w:val="BodyText2"/>
              <w:rPr>
                <w:rStyle w:val="BodyText2Char"/>
              </w:rPr>
            </w:pPr>
          </w:p>
        </w:tc>
      </w:tr>
      <w:tr w:rsidR="006F27C2" w:rsidRPr="001B5F45" w14:paraId="21BFAC74" w14:textId="77777777" w:rsidTr="009B279E">
        <w:tc>
          <w:tcPr>
            <w:tcW w:w="4398" w:type="dxa"/>
          </w:tcPr>
          <w:p w14:paraId="45351789" w14:textId="77777777" w:rsidR="006F27C2" w:rsidRPr="001B5F45" w:rsidRDefault="006F27C2" w:rsidP="006F27C2">
            <w:pPr>
              <w:pStyle w:val="ListParagraph"/>
              <w:numPr>
                <w:ilvl w:val="0"/>
                <w:numId w:val="43"/>
              </w:numPr>
              <w:tabs>
                <w:tab w:val="left" w:pos="91"/>
              </w:tabs>
              <w:ind w:hanging="735"/>
              <w:rPr>
                <w:b/>
                <w:bCs/>
              </w:rPr>
            </w:pPr>
            <w:r w:rsidRPr="001B5F45">
              <w:rPr>
                <w:b/>
                <w:bCs/>
                <w:szCs w:val="24"/>
              </w:rPr>
              <w:t>Title or position:</w:t>
            </w:r>
          </w:p>
        </w:tc>
        <w:tc>
          <w:tcPr>
            <w:tcW w:w="5250" w:type="dxa"/>
          </w:tcPr>
          <w:sdt>
            <w:sdtPr>
              <w:id w:val="753870404"/>
              <w:placeholder>
                <w:docPart w:val="4B66B6FBA9294F3CB7241455960512B3"/>
              </w:placeholder>
              <w:showingPlcHdr/>
              <w:text w:multiLine="1"/>
            </w:sdtPr>
            <w:sdtEndPr/>
            <w:sdtContent>
              <w:p w14:paraId="20D4BBDD" w14:textId="064F808D" w:rsidR="006F27C2" w:rsidRPr="001B5F45" w:rsidRDefault="00AE4880" w:rsidP="00911917">
                <w:pPr>
                  <w:pStyle w:val="BodyText2"/>
                </w:pPr>
                <w:r w:rsidRPr="00106F3A">
                  <w:rPr>
                    <w:rStyle w:val="PlaceholderText"/>
                    <w:b w:val="0"/>
                    <w:bCs/>
                  </w:rPr>
                  <w:t>Click or tap here to enter text.</w:t>
                </w:r>
              </w:p>
            </w:sdtContent>
          </w:sdt>
          <w:p w14:paraId="1C37BFA4" w14:textId="77777777" w:rsidR="006F27C2" w:rsidRPr="001B5F45" w:rsidRDefault="006F27C2" w:rsidP="006F27C2">
            <w:pPr>
              <w:numPr>
                <w:ilvl w:val="12"/>
                <w:numId w:val="0"/>
              </w:numPr>
              <w:tabs>
                <w:tab w:val="left" w:pos="91"/>
              </w:tabs>
            </w:pPr>
          </w:p>
        </w:tc>
      </w:tr>
      <w:tr w:rsidR="006F27C2" w:rsidRPr="001B5F45" w14:paraId="0CFB090D" w14:textId="77777777" w:rsidTr="009B279E">
        <w:tc>
          <w:tcPr>
            <w:tcW w:w="4398" w:type="dxa"/>
          </w:tcPr>
          <w:p w14:paraId="5147A89E" w14:textId="77777777" w:rsidR="006F27C2" w:rsidRPr="001B5F45" w:rsidRDefault="006F27C2" w:rsidP="006F27C2">
            <w:pPr>
              <w:pStyle w:val="ListParagraph"/>
              <w:tabs>
                <w:tab w:val="left" w:pos="91"/>
              </w:tabs>
              <w:rPr>
                <w:b/>
                <w:bCs/>
                <w:szCs w:val="24"/>
              </w:rPr>
            </w:pPr>
            <w:r w:rsidRPr="001B5F45">
              <w:rPr>
                <w:b/>
                <w:bCs/>
              </w:rPr>
              <w:t>Name</w:t>
            </w:r>
            <w:r w:rsidRPr="001B5F45">
              <w:rPr>
                <w:b/>
                <w:bCs/>
                <w:szCs w:val="24"/>
              </w:rPr>
              <w:t xml:space="preserve"> and address of firm/employer:</w:t>
            </w:r>
          </w:p>
          <w:p w14:paraId="451CA45E" w14:textId="77777777" w:rsidR="006F27C2" w:rsidRPr="001B5F45" w:rsidRDefault="006F27C2" w:rsidP="006F27C2">
            <w:pPr>
              <w:pStyle w:val="ListParagraph"/>
              <w:tabs>
                <w:tab w:val="left" w:pos="91"/>
              </w:tabs>
              <w:rPr>
                <w:b/>
                <w:bCs/>
              </w:rPr>
            </w:pPr>
          </w:p>
        </w:tc>
        <w:tc>
          <w:tcPr>
            <w:tcW w:w="5250" w:type="dxa"/>
          </w:tcPr>
          <w:sdt>
            <w:sdtPr>
              <w:id w:val="1153794068"/>
              <w:placeholder>
                <w:docPart w:val="96C27A3B18F747CD98CB32BB3F80BE3A"/>
              </w:placeholder>
              <w:showingPlcHdr/>
              <w:text w:multiLine="1"/>
            </w:sdtPr>
            <w:sdtEndPr/>
            <w:sdtContent>
              <w:p w14:paraId="76DA845C" w14:textId="67BA3D66" w:rsidR="006F27C2" w:rsidRPr="001B5F45" w:rsidRDefault="00AE4880" w:rsidP="00911917">
                <w:pPr>
                  <w:pStyle w:val="BodyText2"/>
                </w:pPr>
                <w:r w:rsidRPr="00106F3A">
                  <w:rPr>
                    <w:rStyle w:val="PlaceholderText"/>
                    <w:b w:val="0"/>
                    <w:bCs/>
                  </w:rPr>
                  <w:t>Click or tap here to enter text.</w:t>
                </w:r>
              </w:p>
            </w:sdtContent>
          </w:sdt>
          <w:p w14:paraId="3814B1F0" w14:textId="77777777" w:rsidR="006F27C2" w:rsidRPr="001B5F45" w:rsidRDefault="006F27C2" w:rsidP="006F27C2">
            <w:pPr>
              <w:numPr>
                <w:ilvl w:val="12"/>
                <w:numId w:val="0"/>
              </w:numPr>
              <w:tabs>
                <w:tab w:val="left" w:pos="91"/>
              </w:tabs>
            </w:pPr>
          </w:p>
        </w:tc>
      </w:tr>
      <w:tr w:rsidR="006F27C2" w:rsidRPr="001B5F45" w14:paraId="6EE11417" w14:textId="77777777" w:rsidTr="009B279E">
        <w:tc>
          <w:tcPr>
            <w:tcW w:w="4398" w:type="dxa"/>
          </w:tcPr>
          <w:p w14:paraId="1596E86E" w14:textId="77777777" w:rsidR="006F27C2" w:rsidRPr="001B5F45" w:rsidRDefault="006F27C2" w:rsidP="006F27C2">
            <w:pPr>
              <w:pStyle w:val="ListParagraph"/>
              <w:tabs>
                <w:tab w:val="left" w:pos="91"/>
              </w:tabs>
              <w:rPr>
                <w:b/>
                <w:bCs/>
                <w:szCs w:val="24"/>
              </w:rPr>
            </w:pPr>
            <w:r w:rsidRPr="001B5F45">
              <w:rPr>
                <w:b/>
                <w:bCs/>
              </w:rPr>
              <w:t>Name and title of supervisor (if any):</w:t>
            </w:r>
            <w:r w:rsidRPr="001B5F45">
              <w:rPr>
                <w:b/>
                <w:bCs/>
              </w:rPr>
              <w:br/>
            </w:r>
          </w:p>
        </w:tc>
        <w:tc>
          <w:tcPr>
            <w:tcW w:w="5250" w:type="dxa"/>
          </w:tcPr>
          <w:sdt>
            <w:sdtPr>
              <w:id w:val="-869595003"/>
              <w:placeholder>
                <w:docPart w:val="A4037A7CEC3D4EFC8034579C96A74A3D"/>
              </w:placeholder>
              <w:showingPlcHdr/>
              <w:text w:multiLine="1"/>
            </w:sdtPr>
            <w:sdtEndPr/>
            <w:sdtContent>
              <w:p w14:paraId="595F79FC" w14:textId="246612EF" w:rsidR="006F27C2" w:rsidRPr="00911917" w:rsidRDefault="00AE4880" w:rsidP="00911917">
                <w:pPr>
                  <w:pStyle w:val="BodyText2"/>
                </w:pPr>
                <w:r w:rsidRPr="00106F3A">
                  <w:rPr>
                    <w:rStyle w:val="PlaceholderText"/>
                    <w:b w:val="0"/>
                    <w:bCs/>
                  </w:rPr>
                  <w:t>Click or tap here to enter text.</w:t>
                </w:r>
              </w:p>
            </w:sdtContent>
          </w:sdt>
          <w:p w14:paraId="3ED790F6" w14:textId="77777777" w:rsidR="006F27C2" w:rsidRPr="001B5F45" w:rsidRDefault="006F27C2" w:rsidP="006F27C2">
            <w:pPr>
              <w:numPr>
                <w:ilvl w:val="12"/>
                <w:numId w:val="0"/>
              </w:numPr>
              <w:tabs>
                <w:tab w:val="left" w:pos="91"/>
              </w:tabs>
              <w:rPr>
                <w:color w:val="4472C4" w:themeColor="accent1"/>
              </w:rPr>
            </w:pPr>
          </w:p>
        </w:tc>
      </w:tr>
      <w:tr w:rsidR="006F27C2" w:rsidRPr="001B5F45" w14:paraId="79AF0B36" w14:textId="77777777" w:rsidTr="009B279E">
        <w:tc>
          <w:tcPr>
            <w:tcW w:w="4398" w:type="dxa"/>
          </w:tcPr>
          <w:p w14:paraId="4BCCB7AE" w14:textId="77777777" w:rsidR="006F27C2" w:rsidRPr="001B5F45" w:rsidRDefault="006F27C2" w:rsidP="006F27C2">
            <w:pPr>
              <w:pStyle w:val="ListParagraph"/>
              <w:tabs>
                <w:tab w:val="left" w:pos="91"/>
              </w:tabs>
              <w:rPr>
                <w:b/>
                <w:bCs/>
                <w:szCs w:val="24"/>
              </w:rPr>
            </w:pPr>
            <w:r w:rsidRPr="001B5F45">
              <w:rPr>
                <w:b/>
                <w:bCs/>
                <w:szCs w:val="24"/>
              </w:rPr>
              <w:t>Dates of affiliation:</w:t>
            </w:r>
          </w:p>
        </w:tc>
        <w:tc>
          <w:tcPr>
            <w:tcW w:w="5250" w:type="dxa"/>
          </w:tcPr>
          <w:sdt>
            <w:sdtPr>
              <w:id w:val="316697156"/>
              <w:placeholder>
                <w:docPart w:val="4C2AD2EC53ED4B18AF4E59EF31F2205B"/>
              </w:placeholder>
              <w:showingPlcHdr/>
              <w:text w:multiLine="1"/>
            </w:sdtPr>
            <w:sdtEndPr/>
            <w:sdtContent>
              <w:p w14:paraId="049D0CE9" w14:textId="49D31824" w:rsidR="006F27C2" w:rsidRPr="00911917" w:rsidRDefault="00AE4880" w:rsidP="00911917">
                <w:pPr>
                  <w:pStyle w:val="BodyText2"/>
                </w:pPr>
                <w:r w:rsidRPr="00106F3A">
                  <w:rPr>
                    <w:rStyle w:val="PlaceholderText"/>
                    <w:b w:val="0"/>
                    <w:bCs/>
                  </w:rPr>
                  <w:t>Click or tap here to enter text.</w:t>
                </w:r>
              </w:p>
            </w:sdtContent>
          </w:sdt>
          <w:p w14:paraId="722E6A40" w14:textId="346A96B8" w:rsidR="006F27C2" w:rsidRPr="001B5F45" w:rsidRDefault="006F27C2" w:rsidP="006F27C2">
            <w:pPr>
              <w:numPr>
                <w:ilvl w:val="12"/>
                <w:numId w:val="0"/>
              </w:numPr>
              <w:tabs>
                <w:tab w:val="left" w:pos="91"/>
              </w:tabs>
            </w:pPr>
          </w:p>
        </w:tc>
      </w:tr>
      <w:tr w:rsidR="006F27C2" w:rsidRPr="001B5F45" w14:paraId="14943177" w14:textId="77777777" w:rsidTr="009B279E">
        <w:trPr>
          <w:trHeight w:val="1435"/>
        </w:trPr>
        <w:tc>
          <w:tcPr>
            <w:tcW w:w="9648" w:type="dxa"/>
            <w:gridSpan w:val="2"/>
          </w:tcPr>
          <w:p w14:paraId="47183BA5" w14:textId="2EA7614C" w:rsidR="006F27C2" w:rsidRDefault="006F27C2" w:rsidP="006F27C2">
            <w:pPr>
              <w:pStyle w:val="ListParagraph"/>
              <w:tabs>
                <w:tab w:val="left" w:pos="91"/>
              </w:tabs>
              <w:rPr>
                <w:rStyle w:val="BodyText2Char"/>
              </w:rPr>
            </w:pPr>
            <w:r w:rsidRPr="001B5F45">
              <w:rPr>
                <w:b/>
                <w:bCs/>
                <w:szCs w:val="24"/>
              </w:rPr>
              <w:t>Primary duties:</w:t>
            </w:r>
            <w:r>
              <w:rPr>
                <w:b/>
                <w:bCs/>
                <w:szCs w:val="24"/>
              </w:rPr>
              <w:br/>
            </w:r>
            <w:sdt>
              <w:sdtPr>
                <w:rPr>
                  <w:rStyle w:val="BodyText2Char"/>
                </w:rPr>
                <w:id w:val="-106120380"/>
                <w:placeholder>
                  <w:docPart w:val="B05D108E67B64385A94BA48CF5DC3B68"/>
                </w:placeholder>
                <w:showingPlcHdr/>
                <w:text w:multiLine="1"/>
              </w:sdtPr>
              <w:sdtEndPr>
                <w:rPr>
                  <w:rStyle w:val="BodyText2Char"/>
                </w:rPr>
              </w:sdtEndPr>
              <w:sdtContent>
                <w:r w:rsidR="00AE4880" w:rsidRPr="002F00E8">
                  <w:rPr>
                    <w:rStyle w:val="PlaceholderText"/>
                  </w:rPr>
                  <w:t>Click or tap here to enter text.</w:t>
                </w:r>
              </w:sdtContent>
            </w:sdt>
          </w:p>
          <w:p w14:paraId="52B411CB" w14:textId="77777777" w:rsidR="006F27C2" w:rsidRPr="001B5F45" w:rsidRDefault="006F27C2" w:rsidP="006F27C2">
            <w:pPr>
              <w:pStyle w:val="ListParagraph"/>
              <w:tabs>
                <w:tab w:val="left" w:pos="91"/>
              </w:tabs>
              <w:rPr>
                <w:b/>
                <w:bCs/>
                <w:szCs w:val="24"/>
              </w:rPr>
            </w:pPr>
          </w:p>
          <w:p w14:paraId="2279A38F" w14:textId="194BB3B5" w:rsidR="006F27C2" w:rsidRDefault="006F27C2" w:rsidP="006F27C2">
            <w:pPr>
              <w:pStyle w:val="ListParagraph"/>
              <w:tabs>
                <w:tab w:val="left" w:pos="91"/>
              </w:tabs>
              <w:rPr>
                <w:rStyle w:val="BodyText2Char"/>
              </w:rPr>
            </w:pPr>
            <w:r w:rsidRPr="001B5F45">
              <w:rPr>
                <w:b/>
                <w:bCs/>
                <w:szCs w:val="24"/>
              </w:rPr>
              <w:t>Reason for leaving:</w:t>
            </w:r>
            <w:r>
              <w:rPr>
                <w:b/>
                <w:bCs/>
                <w:szCs w:val="24"/>
              </w:rPr>
              <w:br/>
            </w:r>
            <w:sdt>
              <w:sdtPr>
                <w:rPr>
                  <w:rStyle w:val="BodyText2Char"/>
                </w:rPr>
                <w:id w:val="-887570331"/>
                <w:placeholder>
                  <w:docPart w:val="C10EFFFE64F44216B7FAFCEF1918B03B"/>
                </w:placeholder>
                <w:showingPlcHdr/>
                <w:text w:multiLine="1"/>
              </w:sdtPr>
              <w:sdtEndPr>
                <w:rPr>
                  <w:rStyle w:val="BodyText2Char"/>
                </w:rPr>
              </w:sdtEndPr>
              <w:sdtContent>
                <w:r w:rsidR="00AE4880" w:rsidRPr="002F00E8">
                  <w:rPr>
                    <w:rStyle w:val="PlaceholderText"/>
                  </w:rPr>
                  <w:t>Click or tap here to enter text.</w:t>
                </w:r>
              </w:sdtContent>
            </w:sdt>
          </w:p>
          <w:p w14:paraId="5D68B27C" w14:textId="062C1E22" w:rsidR="006F27C2" w:rsidRPr="001B5F45" w:rsidRDefault="006F27C2" w:rsidP="006F27C2">
            <w:pPr>
              <w:numPr>
                <w:ilvl w:val="12"/>
                <w:numId w:val="0"/>
              </w:numPr>
              <w:tabs>
                <w:tab w:val="left" w:pos="91"/>
              </w:tabs>
              <w:spacing w:line="312" w:lineRule="auto"/>
              <w:rPr>
                <w:rStyle w:val="BodyText2Char"/>
              </w:rPr>
            </w:pPr>
          </w:p>
        </w:tc>
      </w:tr>
      <w:tr w:rsidR="006F27C2" w:rsidRPr="001B5F45" w14:paraId="6442F0D8" w14:textId="77777777" w:rsidTr="009B279E">
        <w:tc>
          <w:tcPr>
            <w:tcW w:w="9648" w:type="dxa"/>
            <w:gridSpan w:val="2"/>
          </w:tcPr>
          <w:p w14:paraId="231B2ABA" w14:textId="77777777" w:rsidR="006F27C2" w:rsidRPr="001B5F45" w:rsidRDefault="006F27C2" w:rsidP="006F27C2">
            <w:pPr>
              <w:numPr>
                <w:ilvl w:val="12"/>
                <w:numId w:val="0"/>
              </w:numPr>
              <w:tabs>
                <w:tab w:val="left" w:pos="91"/>
              </w:tabs>
              <w:spacing w:line="312" w:lineRule="auto"/>
              <w:rPr>
                <w:rStyle w:val="BodyText2Char"/>
              </w:rPr>
            </w:pPr>
          </w:p>
        </w:tc>
      </w:tr>
      <w:tr w:rsidR="006F27C2" w:rsidRPr="001B5F45" w14:paraId="0550C0AA" w14:textId="77777777" w:rsidTr="009B279E">
        <w:tc>
          <w:tcPr>
            <w:tcW w:w="4398" w:type="dxa"/>
          </w:tcPr>
          <w:p w14:paraId="26D536BF" w14:textId="77777777" w:rsidR="006F27C2" w:rsidRPr="001B5F45" w:rsidRDefault="006F27C2" w:rsidP="006F27C2">
            <w:pPr>
              <w:pStyle w:val="ListParagraph"/>
              <w:numPr>
                <w:ilvl w:val="0"/>
                <w:numId w:val="43"/>
              </w:numPr>
              <w:tabs>
                <w:tab w:val="left" w:pos="91"/>
              </w:tabs>
              <w:ind w:hanging="735"/>
              <w:rPr>
                <w:b/>
                <w:bCs/>
              </w:rPr>
            </w:pPr>
            <w:r w:rsidRPr="001B5F45">
              <w:rPr>
                <w:b/>
                <w:bCs/>
                <w:szCs w:val="24"/>
              </w:rPr>
              <w:t>Title or position:</w:t>
            </w:r>
          </w:p>
        </w:tc>
        <w:tc>
          <w:tcPr>
            <w:tcW w:w="5250" w:type="dxa"/>
          </w:tcPr>
          <w:sdt>
            <w:sdtPr>
              <w:id w:val="-318804569"/>
              <w:placeholder>
                <w:docPart w:val="0127BFE1BF0147DAA3A2338A595DE4C5"/>
              </w:placeholder>
              <w:showingPlcHdr/>
              <w:text w:multiLine="1"/>
            </w:sdtPr>
            <w:sdtEndPr/>
            <w:sdtContent>
              <w:p w14:paraId="5CA213A1" w14:textId="4BC3D2FB" w:rsidR="006F27C2" w:rsidRPr="001B5F45" w:rsidRDefault="00AE4880" w:rsidP="00911917">
                <w:pPr>
                  <w:pStyle w:val="BodyText2"/>
                </w:pPr>
                <w:r w:rsidRPr="00106F3A">
                  <w:rPr>
                    <w:rStyle w:val="PlaceholderText"/>
                    <w:b w:val="0"/>
                    <w:bCs/>
                  </w:rPr>
                  <w:t>Click or tap here to enter text.</w:t>
                </w:r>
              </w:p>
            </w:sdtContent>
          </w:sdt>
          <w:p w14:paraId="50D7E3F3" w14:textId="77777777" w:rsidR="006F27C2" w:rsidRPr="001B5F45" w:rsidRDefault="006F27C2" w:rsidP="006F27C2">
            <w:pPr>
              <w:numPr>
                <w:ilvl w:val="12"/>
                <w:numId w:val="0"/>
              </w:numPr>
              <w:tabs>
                <w:tab w:val="left" w:pos="91"/>
              </w:tabs>
            </w:pPr>
          </w:p>
        </w:tc>
      </w:tr>
      <w:tr w:rsidR="006F27C2" w:rsidRPr="001B5F45" w14:paraId="4C768EDB" w14:textId="77777777" w:rsidTr="009B279E">
        <w:tc>
          <w:tcPr>
            <w:tcW w:w="4398" w:type="dxa"/>
          </w:tcPr>
          <w:p w14:paraId="05FBF601" w14:textId="77777777" w:rsidR="006F27C2" w:rsidRPr="001B5F45" w:rsidRDefault="006F27C2" w:rsidP="006F27C2">
            <w:pPr>
              <w:pStyle w:val="ListParagraph"/>
              <w:tabs>
                <w:tab w:val="left" w:pos="91"/>
              </w:tabs>
              <w:rPr>
                <w:b/>
                <w:bCs/>
                <w:szCs w:val="24"/>
              </w:rPr>
            </w:pPr>
            <w:r w:rsidRPr="001B5F45">
              <w:rPr>
                <w:b/>
                <w:bCs/>
              </w:rPr>
              <w:t>Name</w:t>
            </w:r>
            <w:r w:rsidRPr="001B5F45">
              <w:rPr>
                <w:b/>
                <w:bCs/>
                <w:szCs w:val="24"/>
              </w:rPr>
              <w:t xml:space="preserve"> and address of firm/employer:</w:t>
            </w:r>
          </w:p>
          <w:p w14:paraId="2E193957" w14:textId="77777777" w:rsidR="006F27C2" w:rsidRPr="001B5F45" w:rsidRDefault="006F27C2" w:rsidP="006F27C2">
            <w:pPr>
              <w:pStyle w:val="ListParagraph"/>
              <w:tabs>
                <w:tab w:val="left" w:pos="91"/>
              </w:tabs>
              <w:rPr>
                <w:b/>
                <w:bCs/>
              </w:rPr>
            </w:pPr>
          </w:p>
        </w:tc>
        <w:tc>
          <w:tcPr>
            <w:tcW w:w="5250" w:type="dxa"/>
          </w:tcPr>
          <w:sdt>
            <w:sdtPr>
              <w:id w:val="-343093275"/>
              <w:placeholder>
                <w:docPart w:val="4B500CA667D2479A8C0DAE59C509E1FD"/>
              </w:placeholder>
              <w:showingPlcHdr/>
              <w:text w:multiLine="1"/>
            </w:sdtPr>
            <w:sdtEndPr/>
            <w:sdtContent>
              <w:p w14:paraId="18B98232" w14:textId="7BE284C6" w:rsidR="006F27C2" w:rsidRPr="001B5F45" w:rsidRDefault="00AE4880" w:rsidP="00911917">
                <w:pPr>
                  <w:pStyle w:val="BodyText2"/>
                </w:pPr>
                <w:r w:rsidRPr="00106F3A">
                  <w:rPr>
                    <w:rStyle w:val="PlaceholderText"/>
                    <w:b w:val="0"/>
                    <w:bCs/>
                  </w:rPr>
                  <w:t>Click or tap here to enter text.</w:t>
                </w:r>
              </w:p>
            </w:sdtContent>
          </w:sdt>
          <w:p w14:paraId="1FC4657F" w14:textId="77777777" w:rsidR="006F27C2" w:rsidRPr="001B5F45" w:rsidRDefault="006F27C2" w:rsidP="006F27C2">
            <w:pPr>
              <w:numPr>
                <w:ilvl w:val="12"/>
                <w:numId w:val="0"/>
              </w:numPr>
              <w:tabs>
                <w:tab w:val="left" w:pos="91"/>
              </w:tabs>
            </w:pPr>
          </w:p>
        </w:tc>
      </w:tr>
      <w:tr w:rsidR="006F27C2" w:rsidRPr="001B5F45" w14:paraId="21FC5D40" w14:textId="77777777" w:rsidTr="009B279E">
        <w:tc>
          <w:tcPr>
            <w:tcW w:w="4398" w:type="dxa"/>
          </w:tcPr>
          <w:p w14:paraId="7B53399A" w14:textId="77777777" w:rsidR="006F27C2" w:rsidRPr="001B5F45" w:rsidRDefault="006F27C2" w:rsidP="006F27C2">
            <w:pPr>
              <w:pStyle w:val="ListParagraph"/>
              <w:tabs>
                <w:tab w:val="left" w:pos="91"/>
              </w:tabs>
              <w:rPr>
                <w:b/>
                <w:bCs/>
                <w:szCs w:val="24"/>
              </w:rPr>
            </w:pPr>
            <w:r w:rsidRPr="001B5F45">
              <w:rPr>
                <w:b/>
                <w:bCs/>
              </w:rPr>
              <w:t>Name and title of supervisor (if any):</w:t>
            </w:r>
            <w:r w:rsidRPr="001B5F45">
              <w:rPr>
                <w:b/>
                <w:bCs/>
              </w:rPr>
              <w:br/>
            </w:r>
          </w:p>
        </w:tc>
        <w:tc>
          <w:tcPr>
            <w:tcW w:w="5250" w:type="dxa"/>
          </w:tcPr>
          <w:sdt>
            <w:sdtPr>
              <w:id w:val="-252209673"/>
              <w:placeholder>
                <w:docPart w:val="884E88553C864300AC8A256980302723"/>
              </w:placeholder>
              <w:showingPlcHdr/>
              <w:text w:multiLine="1"/>
            </w:sdtPr>
            <w:sdtEndPr/>
            <w:sdtContent>
              <w:p w14:paraId="42D5C52D" w14:textId="1B19E034" w:rsidR="006F27C2" w:rsidRPr="00911917" w:rsidRDefault="00AE4880" w:rsidP="00911917">
                <w:pPr>
                  <w:pStyle w:val="BodyText2"/>
                </w:pPr>
                <w:r w:rsidRPr="00106F3A">
                  <w:rPr>
                    <w:rStyle w:val="PlaceholderText"/>
                    <w:b w:val="0"/>
                    <w:bCs/>
                  </w:rPr>
                  <w:t>Click or tap here to enter text.</w:t>
                </w:r>
              </w:p>
            </w:sdtContent>
          </w:sdt>
          <w:p w14:paraId="1DFA2F7C" w14:textId="77777777" w:rsidR="006F27C2" w:rsidRPr="001B5F45" w:rsidRDefault="006F27C2" w:rsidP="006F27C2">
            <w:pPr>
              <w:numPr>
                <w:ilvl w:val="12"/>
                <w:numId w:val="0"/>
              </w:numPr>
              <w:tabs>
                <w:tab w:val="left" w:pos="91"/>
              </w:tabs>
              <w:rPr>
                <w:color w:val="4472C4" w:themeColor="accent1"/>
              </w:rPr>
            </w:pPr>
          </w:p>
        </w:tc>
      </w:tr>
      <w:tr w:rsidR="006F27C2" w:rsidRPr="001B5F45" w14:paraId="44614A95" w14:textId="77777777" w:rsidTr="009B279E">
        <w:tc>
          <w:tcPr>
            <w:tcW w:w="4398" w:type="dxa"/>
          </w:tcPr>
          <w:p w14:paraId="69921260" w14:textId="77777777" w:rsidR="006F27C2" w:rsidRPr="001B5F45" w:rsidRDefault="006F27C2" w:rsidP="006F27C2">
            <w:pPr>
              <w:pStyle w:val="ListParagraph"/>
              <w:tabs>
                <w:tab w:val="left" w:pos="91"/>
              </w:tabs>
              <w:rPr>
                <w:b/>
                <w:bCs/>
                <w:szCs w:val="24"/>
              </w:rPr>
            </w:pPr>
            <w:r w:rsidRPr="001B5F45">
              <w:rPr>
                <w:b/>
                <w:bCs/>
                <w:szCs w:val="24"/>
              </w:rPr>
              <w:t>Dates of affiliation:</w:t>
            </w:r>
          </w:p>
        </w:tc>
        <w:tc>
          <w:tcPr>
            <w:tcW w:w="5250" w:type="dxa"/>
          </w:tcPr>
          <w:sdt>
            <w:sdtPr>
              <w:id w:val="1528449871"/>
              <w:placeholder>
                <w:docPart w:val="05E9DB72B1E14437B1B8EB6AFD6E1DF1"/>
              </w:placeholder>
              <w:showingPlcHdr/>
              <w:text w:multiLine="1"/>
            </w:sdtPr>
            <w:sdtEndPr/>
            <w:sdtContent>
              <w:p w14:paraId="3E7B0BB1" w14:textId="71BE6C52" w:rsidR="006F27C2" w:rsidRPr="00911917" w:rsidRDefault="00AE4880" w:rsidP="00911917">
                <w:pPr>
                  <w:pStyle w:val="BodyText2"/>
                </w:pPr>
                <w:r w:rsidRPr="00106F3A">
                  <w:rPr>
                    <w:rStyle w:val="PlaceholderText"/>
                    <w:b w:val="0"/>
                    <w:bCs/>
                  </w:rPr>
                  <w:t>Click or tap here to enter text.</w:t>
                </w:r>
              </w:p>
            </w:sdtContent>
          </w:sdt>
          <w:p w14:paraId="2AE8E9E2" w14:textId="36E423EC" w:rsidR="006F27C2" w:rsidRPr="001B5F45" w:rsidRDefault="006F27C2" w:rsidP="006F27C2">
            <w:pPr>
              <w:numPr>
                <w:ilvl w:val="12"/>
                <w:numId w:val="0"/>
              </w:numPr>
              <w:tabs>
                <w:tab w:val="left" w:pos="91"/>
              </w:tabs>
            </w:pPr>
          </w:p>
        </w:tc>
      </w:tr>
      <w:tr w:rsidR="006F27C2" w:rsidRPr="001B5F45" w14:paraId="59939D95" w14:textId="77777777" w:rsidTr="009B279E">
        <w:trPr>
          <w:trHeight w:val="1435"/>
        </w:trPr>
        <w:tc>
          <w:tcPr>
            <w:tcW w:w="9648" w:type="dxa"/>
            <w:gridSpan w:val="2"/>
          </w:tcPr>
          <w:p w14:paraId="628A476E" w14:textId="53A45910" w:rsidR="006F27C2" w:rsidRDefault="006F27C2" w:rsidP="006F27C2">
            <w:pPr>
              <w:pStyle w:val="ListParagraph"/>
              <w:tabs>
                <w:tab w:val="left" w:pos="91"/>
              </w:tabs>
              <w:rPr>
                <w:rStyle w:val="BodyText2Char"/>
              </w:rPr>
            </w:pPr>
            <w:r w:rsidRPr="001B5F45">
              <w:rPr>
                <w:b/>
                <w:bCs/>
                <w:szCs w:val="24"/>
              </w:rPr>
              <w:t>Primary duties:</w:t>
            </w:r>
            <w:r>
              <w:rPr>
                <w:b/>
                <w:bCs/>
                <w:szCs w:val="24"/>
              </w:rPr>
              <w:br/>
            </w:r>
            <w:sdt>
              <w:sdtPr>
                <w:rPr>
                  <w:rStyle w:val="BodyText2Char"/>
                </w:rPr>
                <w:id w:val="-607119649"/>
                <w:placeholder>
                  <w:docPart w:val="921FB0176E7A4B50A951F45F7A3F4ED7"/>
                </w:placeholder>
                <w:showingPlcHdr/>
                <w:text w:multiLine="1"/>
              </w:sdtPr>
              <w:sdtEndPr>
                <w:rPr>
                  <w:rStyle w:val="BodyText2Char"/>
                </w:rPr>
              </w:sdtEndPr>
              <w:sdtContent>
                <w:r w:rsidR="00AE4880" w:rsidRPr="002F00E8">
                  <w:rPr>
                    <w:rStyle w:val="PlaceholderText"/>
                  </w:rPr>
                  <w:t>Click or tap here to enter text.</w:t>
                </w:r>
              </w:sdtContent>
            </w:sdt>
          </w:p>
          <w:p w14:paraId="1344FC84" w14:textId="77777777" w:rsidR="006F27C2" w:rsidRPr="001B5F45" w:rsidRDefault="006F27C2" w:rsidP="006F27C2">
            <w:pPr>
              <w:pStyle w:val="ListParagraph"/>
              <w:tabs>
                <w:tab w:val="left" w:pos="91"/>
              </w:tabs>
              <w:rPr>
                <w:b/>
                <w:bCs/>
                <w:szCs w:val="24"/>
              </w:rPr>
            </w:pPr>
          </w:p>
          <w:p w14:paraId="03B4E682" w14:textId="20B8F5A8" w:rsidR="006F27C2" w:rsidRDefault="006F27C2" w:rsidP="006F27C2">
            <w:pPr>
              <w:pStyle w:val="ListParagraph"/>
              <w:tabs>
                <w:tab w:val="left" w:pos="91"/>
              </w:tabs>
              <w:rPr>
                <w:rStyle w:val="BodyText2Char"/>
              </w:rPr>
            </w:pPr>
            <w:r w:rsidRPr="001B5F45">
              <w:rPr>
                <w:b/>
                <w:bCs/>
                <w:szCs w:val="24"/>
              </w:rPr>
              <w:t>Reason for leaving:</w:t>
            </w:r>
            <w:r>
              <w:rPr>
                <w:b/>
                <w:bCs/>
                <w:szCs w:val="24"/>
              </w:rPr>
              <w:br/>
            </w:r>
            <w:sdt>
              <w:sdtPr>
                <w:rPr>
                  <w:rStyle w:val="BodyText2Char"/>
                </w:rPr>
                <w:id w:val="-450474720"/>
                <w:placeholder>
                  <w:docPart w:val="A0E67C0396F34C06AC95AED6AD9352A7"/>
                </w:placeholder>
                <w:showingPlcHdr/>
                <w:text w:multiLine="1"/>
              </w:sdtPr>
              <w:sdtEndPr>
                <w:rPr>
                  <w:rStyle w:val="BodyText2Char"/>
                </w:rPr>
              </w:sdtEndPr>
              <w:sdtContent>
                <w:r w:rsidR="00AE4880" w:rsidRPr="002F00E8">
                  <w:rPr>
                    <w:rStyle w:val="PlaceholderText"/>
                  </w:rPr>
                  <w:t>Click or tap here to enter text.</w:t>
                </w:r>
              </w:sdtContent>
            </w:sdt>
          </w:p>
          <w:p w14:paraId="7D55A478" w14:textId="29C480F3" w:rsidR="006F27C2" w:rsidRPr="001B5F45" w:rsidRDefault="006F27C2" w:rsidP="006F27C2">
            <w:pPr>
              <w:numPr>
                <w:ilvl w:val="12"/>
                <w:numId w:val="0"/>
              </w:numPr>
              <w:tabs>
                <w:tab w:val="left" w:pos="91"/>
              </w:tabs>
              <w:spacing w:line="312" w:lineRule="auto"/>
              <w:rPr>
                <w:rStyle w:val="BodyText2Char"/>
              </w:rPr>
            </w:pPr>
          </w:p>
        </w:tc>
      </w:tr>
      <w:tr w:rsidR="006F27C2" w:rsidRPr="001B5F45" w14:paraId="0A0AF78F" w14:textId="77777777" w:rsidTr="009B279E">
        <w:tc>
          <w:tcPr>
            <w:tcW w:w="9648" w:type="dxa"/>
            <w:gridSpan w:val="2"/>
          </w:tcPr>
          <w:p w14:paraId="41342F64" w14:textId="6F72D592" w:rsidR="006F27C2" w:rsidRPr="001B5F45" w:rsidRDefault="006F27C2" w:rsidP="006F27C2">
            <w:pPr>
              <w:numPr>
                <w:ilvl w:val="12"/>
                <w:numId w:val="0"/>
              </w:numPr>
              <w:tabs>
                <w:tab w:val="left" w:pos="91"/>
              </w:tabs>
              <w:spacing w:line="312" w:lineRule="auto"/>
              <w:rPr>
                <w:rStyle w:val="BodyText2Char"/>
              </w:rPr>
            </w:pPr>
          </w:p>
        </w:tc>
      </w:tr>
      <w:tr w:rsidR="006F27C2" w:rsidRPr="001B5F45" w14:paraId="103801C9" w14:textId="77777777" w:rsidTr="009B279E">
        <w:tc>
          <w:tcPr>
            <w:tcW w:w="4398" w:type="dxa"/>
          </w:tcPr>
          <w:p w14:paraId="0C301FA6" w14:textId="77777777" w:rsidR="006F27C2" w:rsidRPr="001B5F45" w:rsidRDefault="006F27C2" w:rsidP="006F27C2">
            <w:pPr>
              <w:pStyle w:val="ListParagraph"/>
              <w:numPr>
                <w:ilvl w:val="0"/>
                <w:numId w:val="43"/>
              </w:numPr>
              <w:tabs>
                <w:tab w:val="left" w:pos="91"/>
              </w:tabs>
              <w:ind w:hanging="735"/>
              <w:rPr>
                <w:b/>
                <w:bCs/>
              </w:rPr>
            </w:pPr>
            <w:r w:rsidRPr="001B5F45">
              <w:rPr>
                <w:b/>
                <w:bCs/>
                <w:szCs w:val="24"/>
              </w:rPr>
              <w:lastRenderedPageBreak/>
              <w:t>Title or position:</w:t>
            </w:r>
          </w:p>
        </w:tc>
        <w:tc>
          <w:tcPr>
            <w:tcW w:w="5250" w:type="dxa"/>
          </w:tcPr>
          <w:sdt>
            <w:sdtPr>
              <w:id w:val="1233132034"/>
              <w:placeholder>
                <w:docPart w:val="D52A96DA14764FB6A79D7064B3472E6F"/>
              </w:placeholder>
              <w:showingPlcHdr/>
              <w:text w:multiLine="1"/>
            </w:sdtPr>
            <w:sdtEndPr/>
            <w:sdtContent>
              <w:p w14:paraId="2D3ADAFA" w14:textId="2E69584B" w:rsidR="006F27C2" w:rsidRPr="001B5F45" w:rsidRDefault="00AE4880" w:rsidP="00911917">
                <w:pPr>
                  <w:pStyle w:val="BodyText2"/>
                </w:pPr>
                <w:r w:rsidRPr="00106F3A">
                  <w:rPr>
                    <w:rStyle w:val="PlaceholderText"/>
                    <w:b w:val="0"/>
                    <w:bCs/>
                  </w:rPr>
                  <w:t>Click or tap here to enter text.</w:t>
                </w:r>
              </w:p>
            </w:sdtContent>
          </w:sdt>
          <w:p w14:paraId="45EF8116" w14:textId="77777777" w:rsidR="006F27C2" w:rsidRPr="001B5F45" w:rsidRDefault="006F27C2" w:rsidP="006F27C2">
            <w:pPr>
              <w:numPr>
                <w:ilvl w:val="12"/>
                <w:numId w:val="0"/>
              </w:numPr>
              <w:tabs>
                <w:tab w:val="left" w:pos="91"/>
              </w:tabs>
            </w:pPr>
          </w:p>
        </w:tc>
      </w:tr>
      <w:tr w:rsidR="006F27C2" w:rsidRPr="001B5F45" w14:paraId="0F795782" w14:textId="77777777" w:rsidTr="009B279E">
        <w:tc>
          <w:tcPr>
            <w:tcW w:w="4398" w:type="dxa"/>
          </w:tcPr>
          <w:p w14:paraId="4FA938DC" w14:textId="77777777" w:rsidR="006F27C2" w:rsidRPr="001B5F45" w:rsidRDefault="006F27C2" w:rsidP="006F27C2">
            <w:pPr>
              <w:pStyle w:val="ListParagraph"/>
              <w:tabs>
                <w:tab w:val="left" w:pos="91"/>
              </w:tabs>
              <w:rPr>
                <w:b/>
                <w:bCs/>
                <w:szCs w:val="24"/>
              </w:rPr>
            </w:pPr>
            <w:r w:rsidRPr="001B5F45">
              <w:rPr>
                <w:b/>
                <w:bCs/>
              </w:rPr>
              <w:t>Name</w:t>
            </w:r>
            <w:r w:rsidRPr="001B5F45">
              <w:rPr>
                <w:b/>
                <w:bCs/>
                <w:szCs w:val="24"/>
              </w:rPr>
              <w:t xml:space="preserve"> and address of firm/employer:</w:t>
            </w:r>
          </w:p>
          <w:p w14:paraId="29F73CA5" w14:textId="77777777" w:rsidR="006F27C2" w:rsidRPr="001B5F45" w:rsidRDefault="006F27C2" w:rsidP="006F27C2">
            <w:pPr>
              <w:pStyle w:val="ListParagraph"/>
              <w:tabs>
                <w:tab w:val="left" w:pos="91"/>
              </w:tabs>
              <w:rPr>
                <w:b/>
                <w:bCs/>
              </w:rPr>
            </w:pPr>
          </w:p>
        </w:tc>
        <w:tc>
          <w:tcPr>
            <w:tcW w:w="5250" w:type="dxa"/>
          </w:tcPr>
          <w:sdt>
            <w:sdtPr>
              <w:id w:val="358474447"/>
              <w:placeholder>
                <w:docPart w:val="49F5C359A52C4EB6A130C2E6AF67D60C"/>
              </w:placeholder>
              <w:showingPlcHdr/>
              <w:text w:multiLine="1"/>
            </w:sdtPr>
            <w:sdtEndPr/>
            <w:sdtContent>
              <w:p w14:paraId="0CDE4EED" w14:textId="40CF4C1B" w:rsidR="006F27C2" w:rsidRPr="001B5F45" w:rsidRDefault="00AE4880" w:rsidP="00911917">
                <w:pPr>
                  <w:pStyle w:val="BodyText2"/>
                </w:pPr>
                <w:r w:rsidRPr="00106F3A">
                  <w:rPr>
                    <w:rStyle w:val="PlaceholderText"/>
                    <w:b w:val="0"/>
                    <w:bCs/>
                  </w:rPr>
                  <w:t>Click or tap here to enter text.</w:t>
                </w:r>
              </w:p>
            </w:sdtContent>
          </w:sdt>
          <w:p w14:paraId="47868A6D" w14:textId="77777777" w:rsidR="006F27C2" w:rsidRPr="001B5F45" w:rsidRDefault="006F27C2" w:rsidP="006F27C2">
            <w:pPr>
              <w:numPr>
                <w:ilvl w:val="12"/>
                <w:numId w:val="0"/>
              </w:numPr>
              <w:tabs>
                <w:tab w:val="left" w:pos="91"/>
              </w:tabs>
            </w:pPr>
          </w:p>
        </w:tc>
      </w:tr>
      <w:tr w:rsidR="006F27C2" w:rsidRPr="001B5F45" w14:paraId="11080007" w14:textId="77777777" w:rsidTr="009B279E">
        <w:tc>
          <w:tcPr>
            <w:tcW w:w="4398" w:type="dxa"/>
          </w:tcPr>
          <w:p w14:paraId="3D1EDCE2" w14:textId="77777777" w:rsidR="006F27C2" w:rsidRPr="001B5F45" w:rsidRDefault="006F27C2" w:rsidP="006F27C2">
            <w:pPr>
              <w:pStyle w:val="ListParagraph"/>
              <w:tabs>
                <w:tab w:val="left" w:pos="91"/>
              </w:tabs>
              <w:rPr>
                <w:b/>
                <w:bCs/>
                <w:szCs w:val="24"/>
              </w:rPr>
            </w:pPr>
            <w:r w:rsidRPr="001B5F45">
              <w:rPr>
                <w:b/>
                <w:bCs/>
              </w:rPr>
              <w:t>Name and title of supervisor (if any):</w:t>
            </w:r>
            <w:r w:rsidRPr="001B5F45">
              <w:rPr>
                <w:b/>
                <w:bCs/>
              </w:rPr>
              <w:br/>
            </w:r>
          </w:p>
        </w:tc>
        <w:tc>
          <w:tcPr>
            <w:tcW w:w="5250" w:type="dxa"/>
          </w:tcPr>
          <w:sdt>
            <w:sdtPr>
              <w:id w:val="2013180246"/>
              <w:placeholder>
                <w:docPart w:val="60F0E287B33F4B55B9761473498C51B1"/>
              </w:placeholder>
              <w:showingPlcHdr/>
              <w:text w:multiLine="1"/>
            </w:sdtPr>
            <w:sdtEndPr/>
            <w:sdtContent>
              <w:p w14:paraId="640CAEF4" w14:textId="66E0F958" w:rsidR="006F27C2" w:rsidRPr="00911917" w:rsidRDefault="00AE4880" w:rsidP="00911917">
                <w:pPr>
                  <w:pStyle w:val="BodyText2"/>
                </w:pPr>
                <w:r w:rsidRPr="00106F3A">
                  <w:rPr>
                    <w:rStyle w:val="PlaceholderText"/>
                    <w:b w:val="0"/>
                    <w:bCs/>
                  </w:rPr>
                  <w:t>Click or tap here to enter text.</w:t>
                </w:r>
              </w:p>
            </w:sdtContent>
          </w:sdt>
          <w:p w14:paraId="55A0B336" w14:textId="77777777" w:rsidR="006F27C2" w:rsidRPr="001B5F45" w:rsidRDefault="006F27C2" w:rsidP="006F27C2">
            <w:pPr>
              <w:numPr>
                <w:ilvl w:val="12"/>
                <w:numId w:val="0"/>
              </w:numPr>
              <w:tabs>
                <w:tab w:val="left" w:pos="91"/>
              </w:tabs>
              <w:rPr>
                <w:color w:val="4472C4" w:themeColor="accent1"/>
              </w:rPr>
            </w:pPr>
          </w:p>
        </w:tc>
      </w:tr>
      <w:tr w:rsidR="006F27C2" w:rsidRPr="001B5F45" w14:paraId="1B67F13B" w14:textId="77777777" w:rsidTr="009B279E">
        <w:tc>
          <w:tcPr>
            <w:tcW w:w="4398" w:type="dxa"/>
          </w:tcPr>
          <w:p w14:paraId="7AF5C51C" w14:textId="77777777" w:rsidR="006F27C2" w:rsidRPr="001B5F45" w:rsidRDefault="006F27C2" w:rsidP="006F27C2">
            <w:pPr>
              <w:pStyle w:val="ListParagraph"/>
              <w:tabs>
                <w:tab w:val="left" w:pos="91"/>
              </w:tabs>
              <w:rPr>
                <w:b/>
                <w:bCs/>
                <w:szCs w:val="24"/>
              </w:rPr>
            </w:pPr>
            <w:r w:rsidRPr="001B5F45">
              <w:rPr>
                <w:b/>
                <w:bCs/>
                <w:szCs w:val="24"/>
              </w:rPr>
              <w:t>Dates of affiliation:</w:t>
            </w:r>
          </w:p>
        </w:tc>
        <w:tc>
          <w:tcPr>
            <w:tcW w:w="5250" w:type="dxa"/>
          </w:tcPr>
          <w:sdt>
            <w:sdtPr>
              <w:id w:val="1234440272"/>
              <w:placeholder>
                <w:docPart w:val="C843CDCD3DDE4420B8B54CCF833313DE"/>
              </w:placeholder>
              <w:showingPlcHdr/>
              <w:text w:multiLine="1"/>
            </w:sdtPr>
            <w:sdtEndPr/>
            <w:sdtContent>
              <w:p w14:paraId="1179D8F5" w14:textId="61A1244E" w:rsidR="006F27C2" w:rsidRPr="00911917" w:rsidRDefault="00AE4880" w:rsidP="00911917">
                <w:pPr>
                  <w:pStyle w:val="BodyText2"/>
                </w:pPr>
                <w:r w:rsidRPr="00106F3A">
                  <w:rPr>
                    <w:rStyle w:val="PlaceholderText"/>
                    <w:b w:val="0"/>
                    <w:bCs/>
                  </w:rPr>
                  <w:t>Click or tap here to enter text.</w:t>
                </w:r>
              </w:p>
            </w:sdtContent>
          </w:sdt>
          <w:p w14:paraId="76FB2283" w14:textId="5C933AFB" w:rsidR="006F27C2" w:rsidRPr="001B5F45" w:rsidRDefault="006F27C2" w:rsidP="006F27C2">
            <w:pPr>
              <w:numPr>
                <w:ilvl w:val="12"/>
                <w:numId w:val="0"/>
              </w:numPr>
              <w:tabs>
                <w:tab w:val="left" w:pos="91"/>
              </w:tabs>
            </w:pPr>
          </w:p>
        </w:tc>
      </w:tr>
      <w:tr w:rsidR="006F27C2" w:rsidRPr="001B5F45" w14:paraId="7BE56194" w14:textId="77777777" w:rsidTr="009B279E">
        <w:trPr>
          <w:trHeight w:val="1435"/>
        </w:trPr>
        <w:tc>
          <w:tcPr>
            <w:tcW w:w="9648" w:type="dxa"/>
            <w:gridSpan w:val="2"/>
          </w:tcPr>
          <w:p w14:paraId="1EC860A5" w14:textId="2F8E2071" w:rsidR="006F27C2" w:rsidRDefault="006F27C2" w:rsidP="006F27C2">
            <w:pPr>
              <w:pStyle w:val="ListParagraph"/>
              <w:tabs>
                <w:tab w:val="left" w:pos="91"/>
              </w:tabs>
              <w:rPr>
                <w:rStyle w:val="BodyText2Char"/>
              </w:rPr>
            </w:pPr>
            <w:r w:rsidRPr="001B5F45">
              <w:rPr>
                <w:b/>
                <w:bCs/>
                <w:szCs w:val="24"/>
              </w:rPr>
              <w:t>Primary duties:</w:t>
            </w:r>
            <w:r>
              <w:rPr>
                <w:b/>
                <w:bCs/>
                <w:szCs w:val="24"/>
              </w:rPr>
              <w:br/>
            </w:r>
            <w:sdt>
              <w:sdtPr>
                <w:rPr>
                  <w:rStyle w:val="BodyText2Char"/>
                </w:rPr>
                <w:id w:val="989144917"/>
                <w:placeholder>
                  <w:docPart w:val="F90BE4E46B394DAF84CAE0DC0A0357C1"/>
                </w:placeholder>
                <w:showingPlcHdr/>
                <w:text w:multiLine="1"/>
              </w:sdtPr>
              <w:sdtEndPr>
                <w:rPr>
                  <w:rStyle w:val="BodyText2Char"/>
                </w:rPr>
              </w:sdtEndPr>
              <w:sdtContent>
                <w:r w:rsidR="00AE4880" w:rsidRPr="002F00E8">
                  <w:rPr>
                    <w:rStyle w:val="PlaceholderText"/>
                  </w:rPr>
                  <w:t>Click or tap here to enter text.</w:t>
                </w:r>
              </w:sdtContent>
            </w:sdt>
          </w:p>
          <w:p w14:paraId="5CC64898" w14:textId="77777777" w:rsidR="006F27C2" w:rsidRPr="001B5F45" w:rsidRDefault="006F27C2" w:rsidP="006F27C2">
            <w:pPr>
              <w:pStyle w:val="ListParagraph"/>
              <w:tabs>
                <w:tab w:val="left" w:pos="91"/>
              </w:tabs>
              <w:rPr>
                <w:b/>
                <w:bCs/>
                <w:szCs w:val="24"/>
              </w:rPr>
            </w:pPr>
          </w:p>
          <w:p w14:paraId="67F5424C" w14:textId="3DB6E6AE" w:rsidR="006F27C2" w:rsidRDefault="006F27C2" w:rsidP="006F27C2">
            <w:pPr>
              <w:pStyle w:val="ListParagraph"/>
              <w:tabs>
                <w:tab w:val="left" w:pos="91"/>
              </w:tabs>
              <w:rPr>
                <w:rStyle w:val="BodyText2Char"/>
              </w:rPr>
            </w:pPr>
            <w:r w:rsidRPr="001B5F45">
              <w:rPr>
                <w:b/>
                <w:bCs/>
                <w:szCs w:val="24"/>
              </w:rPr>
              <w:t>Reason for leaving:</w:t>
            </w:r>
            <w:r>
              <w:rPr>
                <w:b/>
                <w:bCs/>
                <w:szCs w:val="24"/>
              </w:rPr>
              <w:br/>
            </w:r>
            <w:sdt>
              <w:sdtPr>
                <w:rPr>
                  <w:rStyle w:val="BodyText2Char"/>
                </w:rPr>
                <w:id w:val="154336342"/>
                <w:placeholder>
                  <w:docPart w:val="377050A321964A7A84492E9E5D753E45"/>
                </w:placeholder>
                <w:showingPlcHdr/>
                <w:text w:multiLine="1"/>
              </w:sdtPr>
              <w:sdtEndPr>
                <w:rPr>
                  <w:rStyle w:val="BodyText2Char"/>
                </w:rPr>
              </w:sdtEndPr>
              <w:sdtContent>
                <w:r w:rsidR="00AE4880" w:rsidRPr="002F00E8">
                  <w:rPr>
                    <w:rStyle w:val="PlaceholderText"/>
                  </w:rPr>
                  <w:t>Click or tap here to enter text.</w:t>
                </w:r>
              </w:sdtContent>
            </w:sdt>
          </w:p>
          <w:p w14:paraId="3F56B187" w14:textId="00F2FB22" w:rsidR="006F27C2" w:rsidRPr="001B5F45" w:rsidRDefault="006F27C2" w:rsidP="006F27C2">
            <w:pPr>
              <w:numPr>
                <w:ilvl w:val="12"/>
                <w:numId w:val="0"/>
              </w:numPr>
              <w:tabs>
                <w:tab w:val="left" w:pos="91"/>
              </w:tabs>
              <w:spacing w:line="312" w:lineRule="auto"/>
              <w:rPr>
                <w:rStyle w:val="BodyText2Char"/>
              </w:rPr>
            </w:pPr>
          </w:p>
        </w:tc>
      </w:tr>
    </w:tbl>
    <w:p w14:paraId="27571360" w14:textId="77777777" w:rsidR="00697615" w:rsidRPr="001B5F45" w:rsidRDefault="00C45CAA" w:rsidP="007E02A1">
      <w:pPr>
        <w:numPr>
          <w:ilvl w:val="12"/>
          <w:numId w:val="0"/>
        </w:numPr>
        <w:rPr>
          <w:szCs w:val="24"/>
          <w:u w:val="single"/>
        </w:rPr>
      </w:pPr>
      <w:r w:rsidRPr="001B5F45">
        <w:rPr>
          <w:szCs w:val="24"/>
        </w:rPr>
        <w:tab/>
      </w:r>
      <w:r w:rsidRPr="001B5F45">
        <w:rPr>
          <w:szCs w:val="24"/>
        </w:rPr>
        <w:tab/>
      </w:r>
      <w:r w:rsidR="00697615" w:rsidRPr="001B5F45">
        <w:rPr>
          <w:szCs w:val="24"/>
        </w:rPr>
        <w:tab/>
      </w:r>
    </w:p>
    <w:p w14:paraId="528F02AB" w14:textId="77777777" w:rsidR="00007357" w:rsidRPr="001B5F45" w:rsidRDefault="00007357" w:rsidP="00007357">
      <w:pPr>
        <w:numPr>
          <w:ilvl w:val="12"/>
          <w:numId w:val="0"/>
        </w:numPr>
        <w:rPr>
          <w:szCs w:val="24"/>
        </w:rPr>
      </w:pPr>
      <w:r w:rsidRPr="001B5F45">
        <w:rPr>
          <w:szCs w:val="24"/>
        </w:rPr>
        <w:br w:type="page"/>
      </w:r>
    </w:p>
    <w:p w14:paraId="791B489B" w14:textId="69668877" w:rsidR="008D0B8A" w:rsidRPr="001B5F45" w:rsidRDefault="008D0B8A" w:rsidP="004C2B70">
      <w:pPr>
        <w:pStyle w:val="Heading1"/>
      </w:pPr>
      <w:bookmarkStart w:id="13" w:name="_Toc54095853"/>
      <w:bookmarkStart w:id="14" w:name="_Toc54097438"/>
      <w:r w:rsidRPr="001B5F45">
        <w:lastRenderedPageBreak/>
        <w:t>D.</w:t>
      </w:r>
      <w:r w:rsidRPr="001B5F45">
        <w:tab/>
      </w:r>
      <w:r w:rsidRPr="001B5F45">
        <w:rPr>
          <w:u w:val="single"/>
        </w:rPr>
        <w:t>Legal</w:t>
      </w:r>
      <w:r w:rsidR="0077436A" w:rsidRPr="001B5F45">
        <w:rPr>
          <w:u w:val="single"/>
        </w:rPr>
        <w:t xml:space="preserve"> </w:t>
      </w:r>
      <w:r w:rsidRPr="001B5F45">
        <w:rPr>
          <w:u w:val="single"/>
        </w:rPr>
        <w:t>Practice</w:t>
      </w:r>
      <w:bookmarkEnd w:id="13"/>
      <w:bookmarkEnd w:id="14"/>
      <w:r w:rsidR="00BA0185" w:rsidRPr="001B5F45">
        <w:rPr>
          <w:u w:val="single"/>
        </w:rPr>
        <w:t xml:space="preserve"> and Experience</w:t>
      </w:r>
    </w:p>
    <w:p w14:paraId="26BD5493" w14:textId="77777777" w:rsidR="008D0B8A" w:rsidRPr="001B5F45" w:rsidRDefault="008D0B8A" w:rsidP="008D0B8A">
      <w:pPr>
        <w:rPr>
          <w:b/>
          <w:bCs/>
          <w:szCs w:val="24"/>
          <w:u w:val="single"/>
        </w:rPr>
      </w:pP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45"/>
        <w:gridCol w:w="4693"/>
      </w:tblGrid>
      <w:tr w:rsidR="0090181D" w:rsidRPr="001B5F45" w14:paraId="7DDA63C3" w14:textId="77777777" w:rsidTr="001B053C">
        <w:trPr>
          <w:trHeight w:val="792"/>
          <w:jc w:val="right"/>
        </w:trPr>
        <w:tc>
          <w:tcPr>
            <w:tcW w:w="9638" w:type="dxa"/>
            <w:gridSpan w:val="2"/>
          </w:tcPr>
          <w:p w14:paraId="18B54CEC" w14:textId="236A855E" w:rsidR="0090181D" w:rsidRPr="00915CA6" w:rsidRDefault="0090181D" w:rsidP="00915CA6">
            <w:pPr>
              <w:pStyle w:val="ListParagraph"/>
              <w:numPr>
                <w:ilvl w:val="0"/>
                <w:numId w:val="47"/>
              </w:numPr>
              <w:tabs>
                <w:tab w:val="left" w:pos="91"/>
              </w:tabs>
              <w:ind w:left="720" w:hanging="720"/>
              <w:rPr>
                <w:rStyle w:val="BodyText2Char"/>
                <w:b w:val="0"/>
                <w:bCs/>
                <w:color w:val="auto"/>
                <w:szCs w:val="24"/>
              </w:rPr>
            </w:pPr>
            <w:r w:rsidRPr="001B5F45">
              <w:rPr>
                <w:b/>
                <w:bCs/>
                <w:szCs w:val="24"/>
              </w:rPr>
              <w:t>Describe the general nature of your practice, including any legal specialties, and describe your typical clients. If your practice has changed significantly over time, describe your prior practice</w:t>
            </w:r>
            <w:r w:rsidR="00847BF8">
              <w:rPr>
                <w:b/>
                <w:bCs/>
                <w:szCs w:val="24"/>
              </w:rPr>
              <w:t xml:space="preserve"> as well</w:t>
            </w:r>
            <w:r w:rsidRPr="001B5F45">
              <w:rPr>
                <w:b/>
                <w:bCs/>
                <w:szCs w:val="24"/>
              </w:rPr>
              <w:t>:</w:t>
            </w:r>
            <w:r w:rsidR="00915CA6">
              <w:rPr>
                <w:b/>
                <w:bCs/>
                <w:szCs w:val="24"/>
              </w:rPr>
              <w:br/>
            </w:r>
            <w:r w:rsidR="00915CA6">
              <w:rPr>
                <w:rStyle w:val="BodyText2Char"/>
              </w:rPr>
              <w:br/>
            </w:r>
            <w:sdt>
              <w:sdtPr>
                <w:rPr>
                  <w:rStyle w:val="BodyText2Char"/>
                </w:rPr>
                <w:id w:val="-2137480727"/>
                <w:placeholder>
                  <w:docPart w:val="6CBCEEAA8CAD4DDE9C621EE7ABCCDC15"/>
                </w:placeholder>
                <w:showingPlcHdr/>
                <w:text w:multiLine="1"/>
              </w:sdtPr>
              <w:sdtEndPr>
                <w:rPr>
                  <w:rStyle w:val="BodyText2Char"/>
                </w:rPr>
              </w:sdtEndPr>
              <w:sdtContent>
                <w:r w:rsidR="005C6E5B" w:rsidRPr="002F00E8">
                  <w:rPr>
                    <w:rStyle w:val="PlaceholderText"/>
                  </w:rPr>
                  <w:t>Click or tap here to enter text.</w:t>
                </w:r>
              </w:sdtContent>
            </w:sdt>
            <w:r w:rsidRPr="001B5F45">
              <w:rPr>
                <w:rStyle w:val="BodyText2Char"/>
              </w:rPr>
              <w:tab/>
            </w:r>
          </w:p>
          <w:p w14:paraId="3EFCA889" w14:textId="77777777" w:rsidR="0090181D" w:rsidRPr="001B5F45" w:rsidRDefault="0090181D" w:rsidP="0090181D">
            <w:pPr>
              <w:pStyle w:val="ListParagraph"/>
              <w:tabs>
                <w:tab w:val="left" w:pos="91"/>
              </w:tabs>
              <w:rPr>
                <w:b/>
                <w:bCs/>
                <w:szCs w:val="24"/>
              </w:rPr>
            </w:pPr>
          </w:p>
        </w:tc>
      </w:tr>
      <w:tr w:rsidR="0090181D" w:rsidRPr="001B5F45" w14:paraId="233F340E" w14:textId="77777777" w:rsidTr="001B053C">
        <w:trPr>
          <w:trHeight w:val="792"/>
          <w:jc w:val="right"/>
        </w:trPr>
        <w:tc>
          <w:tcPr>
            <w:tcW w:w="9638" w:type="dxa"/>
            <w:gridSpan w:val="2"/>
          </w:tcPr>
          <w:p w14:paraId="155F890E" w14:textId="0EDDFC04" w:rsidR="0090181D" w:rsidRPr="00915CA6" w:rsidRDefault="0090181D" w:rsidP="00915CA6">
            <w:pPr>
              <w:pStyle w:val="ListParagraph"/>
              <w:numPr>
                <w:ilvl w:val="0"/>
                <w:numId w:val="47"/>
              </w:numPr>
              <w:tabs>
                <w:tab w:val="left" w:pos="91"/>
              </w:tabs>
              <w:ind w:left="720" w:hanging="720"/>
              <w:rPr>
                <w:rStyle w:val="BodyText2Char"/>
                <w:b w:val="0"/>
                <w:bCs/>
                <w:color w:val="auto"/>
                <w:szCs w:val="24"/>
              </w:rPr>
            </w:pPr>
            <w:r w:rsidRPr="001B5F45">
              <w:rPr>
                <w:b/>
                <w:bCs/>
                <w:szCs w:val="24"/>
              </w:rPr>
              <w:t>Describe your commitment to the representation of those unable to afford counsel and any achievements or accomplishments you believe demonstrate your commitment to equal justice under the law:</w:t>
            </w:r>
            <w:r w:rsidR="00915CA6">
              <w:rPr>
                <w:b/>
                <w:bCs/>
                <w:szCs w:val="24"/>
              </w:rPr>
              <w:br/>
            </w:r>
            <w:r w:rsidR="00915CA6">
              <w:rPr>
                <w:rStyle w:val="BodyText2Char"/>
              </w:rPr>
              <w:br/>
            </w:r>
            <w:sdt>
              <w:sdtPr>
                <w:rPr>
                  <w:rStyle w:val="BodyText2Char"/>
                </w:rPr>
                <w:id w:val="592907656"/>
                <w:placeholder>
                  <w:docPart w:val="924D075DF442474BAA523AD0F30B29B7"/>
                </w:placeholder>
                <w:showingPlcHdr/>
                <w:text w:multiLine="1"/>
              </w:sdtPr>
              <w:sdtEndPr>
                <w:rPr>
                  <w:rStyle w:val="BodyText2Char"/>
                </w:rPr>
              </w:sdtEndPr>
              <w:sdtContent>
                <w:r w:rsidR="00A9139E" w:rsidRPr="002F00E8">
                  <w:rPr>
                    <w:rStyle w:val="PlaceholderText"/>
                  </w:rPr>
                  <w:t>Click or tap here to enter text.</w:t>
                </w:r>
              </w:sdtContent>
            </w:sdt>
            <w:r w:rsidRPr="001B5F45">
              <w:rPr>
                <w:rStyle w:val="BodyText2Char"/>
              </w:rPr>
              <w:tab/>
            </w:r>
          </w:p>
          <w:p w14:paraId="2EC6FF5C" w14:textId="77777777" w:rsidR="0090181D" w:rsidRPr="001B5F45" w:rsidRDefault="0090181D" w:rsidP="0090181D">
            <w:pPr>
              <w:pStyle w:val="ListParagraph"/>
              <w:tabs>
                <w:tab w:val="left" w:pos="91"/>
              </w:tabs>
              <w:rPr>
                <w:b/>
                <w:bCs/>
                <w:szCs w:val="24"/>
              </w:rPr>
            </w:pPr>
          </w:p>
        </w:tc>
      </w:tr>
      <w:tr w:rsidR="00537DC8" w:rsidRPr="001B5F45" w14:paraId="484B25D1" w14:textId="77777777" w:rsidTr="001B053C">
        <w:trPr>
          <w:trHeight w:val="792"/>
          <w:jc w:val="right"/>
        </w:trPr>
        <w:tc>
          <w:tcPr>
            <w:tcW w:w="9638" w:type="dxa"/>
            <w:gridSpan w:val="2"/>
          </w:tcPr>
          <w:p w14:paraId="31F51D82" w14:textId="4D9863AC" w:rsidR="00537DC8" w:rsidRPr="00915CA6" w:rsidRDefault="00537DC8" w:rsidP="00537DC8">
            <w:pPr>
              <w:pStyle w:val="ListParagraph"/>
              <w:numPr>
                <w:ilvl w:val="0"/>
                <w:numId w:val="47"/>
              </w:numPr>
              <w:tabs>
                <w:tab w:val="left" w:pos="91"/>
              </w:tabs>
              <w:ind w:left="720" w:hanging="720"/>
              <w:rPr>
                <w:rStyle w:val="BodyText2Char"/>
                <w:b w:val="0"/>
                <w:bCs/>
                <w:color w:val="auto"/>
                <w:szCs w:val="24"/>
              </w:rPr>
            </w:pPr>
            <w:r w:rsidRPr="001B5F45">
              <w:rPr>
                <w:b/>
                <w:bCs/>
                <w:szCs w:val="24"/>
              </w:rPr>
              <w:t>If you have ever been a member of a Criminal Justice Act (CJA) panel, indicate the court(s) and dates of service:</w:t>
            </w:r>
            <w:r w:rsidR="00915CA6">
              <w:rPr>
                <w:b/>
                <w:bCs/>
                <w:szCs w:val="24"/>
              </w:rPr>
              <w:br/>
            </w:r>
            <w:r w:rsidR="00915CA6">
              <w:rPr>
                <w:rStyle w:val="BodyText2Char"/>
              </w:rPr>
              <w:br/>
            </w:r>
            <w:sdt>
              <w:sdtPr>
                <w:rPr>
                  <w:rStyle w:val="BodyText2Char"/>
                </w:rPr>
                <w:id w:val="200131576"/>
                <w:placeholder>
                  <w:docPart w:val="F5642460781E41A687FF973CFE53A473"/>
                </w:placeholder>
                <w:showingPlcHdr/>
                <w:text w:multiLine="1"/>
              </w:sdtPr>
              <w:sdtEndPr>
                <w:rPr>
                  <w:rStyle w:val="BodyText2Char"/>
                </w:rPr>
              </w:sdtEndPr>
              <w:sdtContent>
                <w:r w:rsidR="00AE4880" w:rsidRPr="002F00E8">
                  <w:rPr>
                    <w:rStyle w:val="PlaceholderText"/>
                  </w:rPr>
                  <w:t>Click or tap here to enter text.</w:t>
                </w:r>
              </w:sdtContent>
            </w:sdt>
          </w:p>
          <w:p w14:paraId="6E5B86B1" w14:textId="4C855405" w:rsidR="00537DC8" w:rsidRPr="001B5F45" w:rsidRDefault="00537DC8" w:rsidP="00537DC8">
            <w:pPr>
              <w:pStyle w:val="ListParagraph"/>
              <w:tabs>
                <w:tab w:val="left" w:pos="91"/>
              </w:tabs>
              <w:rPr>
                <w:b/>
                <w:bCs/>
                <w:szCs w:val="24"/>
              </w:rPr>
            </w:pPr>
          </w:p>
        </w:tc>
      </w:tr>
      <w:tr w:rsidR="00D10DA8" w:rsidRPr="001B5F45" w14:paraId="43AC7D6C" w14:textId="77777777" w:rsidTr="001B053C">
        <w:trPr>
          <w:trHeight w:val="540"/>
          <w:jc w:val="right"/>
        </w:trPr>
        <w:tc>
          <w:tcPr>
            <w:tcW w:w="9638" w:type="dxa"/>
            <w:gridSpan w:val="2"/>
          </w:tcPr>
          <w:p w14:paraId="4558358D" w14:textId="39C2EF3C" w:rsidR="00CE6710" w:rsidRPr="001B5F45" w:rsidRDefault="00CE6710" w:rsidP="008F3DCC">
            <w:pPr>
              <w:pStyle w:val="ListParagraph"/>
              <w:numPr>
                <w:ilvl w:val="0"/>
                <w:numId w:val="47"/>
              </w:numPr>
              <w:tabs>
                <w:tab w:val="left" w:pos="91"/>
              </w:tabs>
              <w:ind w:left="720" w:hanging="720"/>
              <w:rPr>
                <w:b/>
                <w:bCs/>
                <w:szCs w:val="24"/>
              </w:rPr>
            </w:pPr>
            <w:r w:rsidRPr="001B5F45">
              <w:rPr>
                <w:b/>
                <w:bCs/>
                <w:szCs w:val="24"/>
              </w:rPr>
              <w:t>During your last five years of legal practice, estimate the percentage of time for each of the following:</w:t>
            </w:r>
          </w:p>
          <w:p w14:paraId="1498C439" w14:textId="73977789" w:rsidR="00CE6710" w:rsidRPr="001B5F45" w:rsidRDefault="00CE6710" w:rsidP="00CE6710">
            <w:pPr>
              <w:tabs>
                <w:tab w:val="left" w:pos="91"/>
              </w:tabs>
              <w:rPr>
                <w:b/>
                <w:bCs/>
                <w:szCs w:val="24"/>
              </w:rPr>
            </w:pPr>
          </w:p>
        </w:tc>
      </w:tr>
      <w:tr w:rsidR="005C6E5B" w:rsidRPr="001B5F45" w14:paraId="34F15CC4" w14:textId="2EF34B5F" w:rsidTr="001B053C">
        <w:trPr>
          <w:trHeight w:val="20"/>
          <w:jc w:val="right"/>
        </w:trPr>
        <w:tc>
          <w:tcPr>
            <w:tcW w:w="4945" w:type="dxa"/>
          </w:tcPr>
          <w:p w14:paraId="2E0FF331" w14:textId="00AC887D" w:rsidR="00915CA6" w:rsidRPr="001B5F45" w:rsidRDefault="00915CA6" w:rsidP="000475AF">
            <w:pPr>
              <w:tabs>
                <w:tab w:val="left" w:pos="91"/>
              </w:tabs>
              <w:rPr>
                <w:b/>
                <w:bCs/>
                <w:szCs w:val="24"/>
              </w:rPr>
            </w:pPr>
            <w:r w:rsidRPr="001B5F45">
              <w:rPr>
                <w:bCs/>
                <w:szCs w:val="24"/>
              </w:rPr>
              <w:tab/>
            </w:r>
            <w:r w:rsidRPr="001B5F45">
              <w:rPr>
                <w:bCs/>
                <w:szCs w:val="24"/>
              </w:rPr>
              <w:tab/>
              <w:t>Federal criminal law matters:</w:t>
            </w:r>
          </w:p>
        </w:tc>
        <w:tc>
          <w:tcPr>
            <w:tcW w:w="4693" w:type="dxa"/>
          </w:tcPr>
          <w:p w14:paraId="469F41F2" w14:textId="07D9D8E7" w:rsidR="00915CA6" w:rsidRPr="001B5F45" w:rsidRDefault="00F117F4" w:rsidP="000475AF">
            <w:pPr>
              <w:tabs>
                <w:tab w:val="left" w:pos="91"/>
              </w:tabs>
              <w:rPr>
                <w:b/>
                <w:bCs/>
                <w:szCs w:val="24"/>
              </w:rPr>
            </w:pPr>
            <w:sdt>
              <w:sdtPr>
                <w:rPr>
                  <w:rStyle w:val="BodyText2Char"/>
                </w:rPr>
                <w:id w:val="1034694517"/>
                <w:placeholder>
                  <w:docPart w:val="B37F104E41DC4398B06D48F7529BAAFD"/>
                </w:placeholder>
                <w:showingPlcHdr/>
                <w:text w:multiLine="1"/>
              </w:sdtPr>
              <w:sdtEndPr>
                <w:rPr>
                  <w:rStyle w:val="BodyText2Char"/>
                </w:rPr>
              </w:sdtEndPr>
              <w:sdtContent>
                <w:r w:rsidR="00E43489" w:rsidRPr="002F00E8">
                  <w:rPr>
                    <w:rStyle w:val="PlaceholderText"/>
                  </w:rPr>
                  <w:t>Click or tap here to enter text.</w:t>
                </w:r>
              </w:sdtContent>
            </w:sdt>
            <w:r w:rsidR="00915CA6" w:rsidRPr="001B5F45">
              <w:rPr>
                <w:bCs/>
                <w:szCs w:val="24"/>
              </w:rPr>
              <w:t xml:space="preserve"> %</w:t>
            </w:r>
          </w:p>
        </w:tc>
      </w:tr>
      <w:tr w:rsidR="005C6E5B" w:rsidRPr="001B5F45" w14:paraId="71D7F0E7" w14:textId="77777777" w:rsidTr="001B053C">
        <w:trPr>
          <w:trHeight w:val="20"/>
          <w:jc w:val="right"/>
        </w:trPr>
        <w:tc>
          <w:tcPr>
            <w:tcW w:w="4945" w:type="dxa"/>
          </w:tcPr>
          <w:p w14:paraId="4FCCBDA8" w14:textId="0B2DC1A4" w:rsidR="00915CA6" w:rsidRPr="001B5F45" w:rsidRDefault="00915CA6" w:rsidP="00915CA6">
            <w:pPr>
              <w:tabs>
                <w:tab w:val="left" w:pos="91"/>
              </w:tabs>
              <w:rPr>
                <w:bCs/>
                <w:szCs w:val="24"/>
              </w:rPr>
            </w:pPr>
            <w:r w:rsidRPr="001B5F45">
              <w:rPr>
                <w:bCs/>
                <w:szCs w:val="24"/>
              </w:rPr>
              <w:tab/>
            </w:r>
            <w:r w:rsidRPr="001B5F45">
              <w:rPr>
                <w:bCs/>
                <w:szCs w:val="24"/>
              </w:rPr>
              <w:tab/>
              <w:t>Federal civil law matters:</w:t>
            </w:r>
          </w:p>
        </w:tc>
        <w:tc>
          <w:tcPr>
            <w:tcW w:w="4693" w:type="dxa"/>
          </w:tcPr>
          <w:p w14:paraId="7C94C1B3" w14:textId="0DAC5D7A" w:rsidR="000475AF" w:rsidRDefault="00F117F4" w:rsidP="00CE6710">
            <w:pPr>
              <w:tabs>
                <w:tab w:val="left" w:pos="91"/>
              </w:tabs>
              <w:rPr>
                <w:rStyle w:val="BodyText2Char"/>
              </w:rPr>
            </w:pPr>
            <w:sdt>
              <w:sdtPr>
                <w:rPr>
                  <w:rStyle w:val="BodyText2Char"/>
                </w:rPr>
                <w:id w:val="-984851103"/>
                <w:placeholder>
                  <w:docPart w:val="3C7638FD782044A8B5D22D74E63E3806"/>
                </w:placeholder>
                <w:showingPlcHdr/>
                <w:text w:multiLine="1"/>
              </w:sdtPr>
              <w:sdtEndPr>
                <w:rPr>
                  <w:rStyle w:val="BodyText2Char"/>
                </w:rPr>
              </w:sdtEndPr>
              <w:sdtContent>
                <w:r w:rsidR="001B053C" w:rsidRPr="002F00E8">
                  <w:rPr>
                    <w:rStyle w:val="PlaceholderText"/>
                  </w:rPr>
                  <w:t>Click or tap here to enter text.</w:t>
                </w:r>
              </w:sdtContent>
            </w:sdt>
            <w:r w:rsidR="000475AF" w:rsidRPr="001B5F45">
              <w:rPr>
                <w:bCs/>
                <w:szCs w:val="24"/>
              </w:rPr>
              <w:t xml:space="preserve"> %</w:t>
            </w:r>
          </w:p>
        </w:tc>
      </w:tr>
      <w:tr w:rsidR="005C6E5B" w:rsidRPr="001B5F45" w14:paraId="668C5EE2" w14:textId="77777777" w:rsidTr="001B053C">
        <w:trPr>
          <w:trHeight w:val="20"/>
          <w:jc w:val="right"/>
        </w:trPr>
        <w:tc>
          <w:tcPr>
            <w:tcW w:w="4945" w:type="dxa"/>
          </w:tcPr>
          <w:p w14:paraId="2212F67C" w14:textId="3220E3F0" w:rsidR="000475AF" w:rsidRPr="001B5F45" w:rsidRDefault="000475AF" w:rsidP="00915CA6">
            <w:pPr>
              <w:tabs>
                <w:tab w:val="left" w:pos="91"/>
              </w:tabs>
              <w:rPr>
                <w:bCs/>
                <w:szCs w:val="24"/>
              </w:rPr>
            </w:pPr>
            <w:r w:rsidRPr="001B5F45">
              <w:rPr>
                <w:bCs/>
                <w:szCs w:val="24"/>
              </w:rPr>
              <w:tab/>
            </w:r>
            <w:r w:rsidRPr="001B5F45">
              <w:rPr>
                <w:bCs/>
                <w:szCs w:val="24"/>
              </w:rPr>
              <w:tab/>
              <w:t>State criminal law matters</w:t>
            </w:r>
            <w:r>
              <w:rPr>
                <w:bCs/>
                <w:szCs w:val="24"/>
              </w:rPr>
              <w:t>:</w:t>
            </w:r>
          </w:p>
        </w:tc>
        <w:tc>
          <w:tcPr>
            <w:tcW w:w="4693" w:type="dxa"/>
          </w:tcPr>
          <w:p w14:paraId="4C86B2F6" w14:textId="43972145" w:rsidR="000475AF" w:rsidRDefault="00F117F4" w:rsidP="00CE6710">
            <w:pPr>
              <w:tabs>
                <w:tab w:val="left" w:pos="91"/>
              </w:tabs>
              <w:rPr>
                <w:rStyle w:val="BodyText2Char"/>
              </w:rPr>
            </w:pPr>
            <w:sdt>
              <w:sdtPr>
                <w:rPr>
                  <w:b/>
                  <w:color w:val="0000FF"/>
                </w:rPr>
                <w:id w:val="1234440057"/>
                <w:placeholder>
                  <w:docPart w:val="4BC3BDBDB7554ED0A2B339FE32491DD6"/>
                </w:placeholder>
                <w:showingPlcHdr/>
                <w:text w:multiLine="1"/>
              </w:sdtPr>
              <w:sdtEndPr/>
              <w:sdtContent>
                <w:r w:rsidR="001B053C" w:rsidRPr="002F00E8">
                  <w:rPr>
                    <w:rStyle w:val="PlaceholderText"/>
                  </w:rPr>
                  <w:t>Click or tap here to enter text.</w:t>
                </w:r>
              </w:sdtContent>
            </w:sdt>
            <w:r w:rsidR="00315479">
              <w:rPr>
                <w:rStyle w:val="BodyText2Char"/>
              </w:rPr>
              <w:t xml:space="preserve"> </w:t>
            </w:r>
            <w:r w:rsidR="000475AF" w:rsidRPr="001B5F45">
              <w:rPr>
                <w:bCs/>
                <w:szCs w:val="24"/>
              </w:rPr>
              <w:t>%</w:t>
            </w:r>
          </w:p>
        </w:tc>
      </w:tr>
      <w:tr w:rsidR="005C6E5B" w:rsidRPr="001B5F45" w14:paraId="7B2F57AF" w14:textId="77777777" w:rsidTr="001B053C">
        <w:trPr>
          <w:trHeight w:val="20"/>
          <w:jc w:val="right"/>
        </w:trPr>
        <w:tc>
          <w:tcPr>
            <w:tcW w:w="4945" w:type="dxa"/>
          </w:tcPr>
          <w:p w14:paraId="6E2D2535" w14:textId="586D0815" w:rsidR="00915CA6" w:rsidRPr="001B5F45" w:rsidRDefault="000475AF" w:rsidP="00915CA6">
            <w:pPr>
              <w:tabs>
                <w:tab w:val="left" w:pos="91"/>
              </w:tabs>
              <w:rPr>
                <w:bCs/>
                <w:szCs w:val="24"/>
              </w:rPr>
            </w:pPr>
            <w:r w:rsidRPr="001B5F45">
              <w:rPr>
                <w:bCs/>
                <w:szCs w:val="24"/>
              </w:rPr>
              <w:tab/>
            </w:r>
            <w:r w:rsidRPr="001B5F45">
              <w:rPr>
                <w:bCs/>
                <w:szCs w:val="24"/>
              </w:rPr>
              <w:tab/>
              <w:t>State civil law matters:</w:t>
            </w:r>
          </w:p>
        </w:tc>
        <w:tc>
          <w:tcPr>
            <w:tcW w:w="4693" w:type="dxa"/>
          </w:tcPr>
          <w:p w14:paraId="54F94DED" w14:textId="79B07F15" w:rsidR="00915CA6" w:rsidRDefault="00F117F4" w:rsidP="000475AF">
            <w:pPr>
              <w:tabs>
                <w:tab w:val="left" w:pos="91"/>
              </w:tabs>
              <w:rPr>
                <w:rStyle w:val="BodyText2Char"/>
              </w:rPr>
            </w:pPr>
            <w:sdt>
              <w:sdtPr>
                <w:rPr>
                  <w:rStyle w:val="BodyText2Char"/>
                </w:rPr>
                <w:id w:val="-1240794252"/>
                <w:placeholder>
                  <w:docPart w:val="21F7C71688AB48FA85612F9FEBE8B9F5"/>
                </w:placeholder>
                <w:showingPlcHdr/>
                <w:text w:multiLine="1"/>
              </w:sdtPr>
              <w:sdtEndPr>
                <w:rPr>
                  <w:rStyle w:val="BodyText2Char"/>
                </w:rPr>
              </w:sdtEndPr>
              <w:sdtContent>
                <w:r w:rsidR="00A9139E" w:rsidRPr="001B5F45">
                  <w:rPr>
                    <w:rStyle w:val="PlaceholderText"/>
                  </w:rPr>
                  <w:t>Click or tap here to enter text.</w:t>
                </w:r>
              </w:sdtContent>
            </w:sdt>
            <w:r w:rsidR="000475AF" w:rsidRPr="001B5F45">
              <w:rPr>
                <w:bCs/>
                <w:szCs w:val="24"/>
              </w:rPr>
              <w:t xml:space="preserve"> %</w:t>
            </w:r>
          </w:p>
        </w:tc>
      </w:tr>
      <w:tr w:rsidR="005C6E5B" w:rsidRPr="001B5F45" w14:paraId="7DE72FC3" w14:textId="77777777" w:rsidTr="001B053C">
        <w:trPr>
          <w:trHeight w:val="20"/>
          <w:jc w:val="right"/>
        </w:trPr>
        <w:tc>
          <w:tcPr>
            <w:tcW w:w="4945" w:type="dxa"/>
          </w:tcPr>
          <w:p w14:paraId="12AEB1B1" w14:textId="29205243" w:rsidR="000475AF" w:rsidRPr="001B5F45" w:rsidRDefault="000475AF" w:rsidP="00915CA6">
            <w:pPr>
              <w:tabs>
                <w:tab w:val="left" w:pos="91"/>
              </w:tabs>
              <w:rPr>
                <w:bCs/>
                <w:szCs w:val="24"/>
              </w:rPr>
            </w:pPr>
            <w:r w:rsidRPr="001B5F45">
              <w:rPr>
                <w:bCs/>
                <w:szCs w:val="24"/>
              </w:rPr>
              <w:tab/>
            </w:r>
            <w:r w:rsidRPr="001B5F45">
              <w:rPr>
                <w:bCs/>
                <w:szCs w:val="24"/>
              </w:rPr>
              <w:tab/>
              <w:t>Administrative bodies:</w:t>
            </w:r>
          </w:p>
        </w:tc>
        <w:tc>
          <w:tcPr>
            <w:tcW w:w="4693" w:type="dxa"/>
          </w:tcPr>
          <w:p w14:paraId="52E3880D" w14:textId="199A3F65" w:rsidR="000475AF" w:rsidRDefault="00F117F4" w:rsidP="000475AF">
            <w:pPr>
              <w:tabs>
                <w:tab w:val="left" w:pos="91"/>
              </w:tabs>
              <w:rPr>
                <w:rStyle w:val="BodyText2Char"/>
              </w:rPr>
            </w:pPr>
            <w:sdt>
              <w:sdtPr>
                <w:rPr>
                  <w:rStyle w:val="BodyText2Char"/>
                </w:rPr>
                <w:id w:val="1974798360"/>
                <w:placeholder>
                  <w:docPart w:val="31F287A99B144EE986B59EDFFD372495"/>
                </w:placeholder>
                <w:showingPlcHdr/>
                <w:text w:multiLine="1"/>
              </w:sdtPr>
              <w:sdtEndPr>
                <w:rPr>
                  <w:rStyle w:val="BodyText2Char"/>
                </w:rPr>
              </w:sdtEndPr>
              <w:sdtContent>
                <w:r w:rsidR="001B053C" w:rsidRPr="001B5F45">
                  <w:rPr>
                    <w:rStyle w:val="PlaceholderText"/>
                  </w:rPr>
                  <w:t>Click or tap here to enter text.</w:t>
                </w:r>
              </w:sdtContent>
            </w:sdt>
            <w:r w:rsidR="00315479">
              <w:rPr>
                <w:rStyle w:val="BodyText2Char"/>
              </w:rPr>
              <w:t xml:space="preserve"> </w:t>
            </w:r>
            <w:r w:rsidR="000475AF" w:rsidRPr="001B5F45">
              <w:rPr>
                <w:bCs/>
                <w:szCs w:val="24"/>
              </w:rPr>
              <w:t>%</w:t>
            </w:r>
          </w:p>
        </w:tc>
      </w:tr>
      <w:tr w:rsidR="005C6E5B" w:rsidRPr="001B5F45" w14:paraId="66E16193" w14:textId="77777777" w:rsidTr="001B053C">
        <w:trPr>
          <w:trHeight w:val="20"/>
          <w:jc w:val="right"/>
        </w:trPr>
        <w:tc>
          <w:tcPr>
            <w:tcW w:w="4945" w:type="dxa"/>
          </w:tcPr>
          <w:p w14:paraId="56995835" w14:textId="732943D5" w:rsidR="00915CA6" w:rsidRPr="001B5F45" w:rsidRDefault="000475AF" w:rsidP="00915CA6">
            <w:pPr>
              <w:tabs>
                <w:tab w:val="left" w:pos="91"/>
              </w:tabs>
              <w:rPr>
                <w:bCs/>
                <w:szCs w:val="24"/>
              </w:rPr>
            </w:pPr>
            <w:r w:rsidRPr="001B5F45">
              <w:rPr>
                <w:bCs/>
                <w:szCs w:val="24"/>
              </w:rPr>
              <w:tab/>
            </w:r>
            <w:r w:rsidRPr="001B5F45">
              <w:rPr>
                <w:bCs/>
                <w:szCs w:val="24"/>
              </w:rPr>
              <w:tab/>
              <w:t>Other:</w:t>
            </w:r>
            <w:r w:rsidRPr="001B5F45">
              <w:rPr>
                <w:bCs/>
                <w:szCs w:val="24"/>
              </w:rPr>
              <w:tab/>
            </w:r>
            <w:r w:rsidRPr="001B5F45">
              <w:rPr>
                <w:bCs/>
                <w:szCs w:val="24"/>
              </w:rPr>
              <w:tab/>
            </w:r>
            <w:r w:rsidRPr="001B5F45">
              <w:rPr>
                <w:bCs/>
                <w:szCs w:val="24"/>
              </w:rPr>
              <w:tab/>
            </w:r>
          </w:p>
        </w:tc>
        <w:tc>
          <w:tcPr>
            <w:tcW w:w="4693" w:type="dxa"/>
          </w:tcPr>
          <w:p w14:paraId="53D9D586" w14:textId="5B11A300" w:rsidR="00915CA6" w:rsidRDefault="00F117F4" w:rsidP="000475AF">
            <w:pPr>
              <w:tabs>
                <w:tab w:val="left" w:pos="91"/>
              </w:tabs>
              <w:rPr>
                <w:rStyle w:val="BodyText2Char"/>
              </w:rPr>
            </w:pPr>
            <w:sdt>
              <w:sdtPr>
                <w:rPr>
                  <w:rStyle w:val="BodyText2Char"/>
                </w:rPr>
                <w:id w:val="-1763066412"/>
                <w:placeholder>
                  <w:docPart w:val="425DBF6A622A43CFB10C9AE22D9F67E0"/>
                </w:placeholder>
                <w:showingPlcHdr/>
                <w:text w:multiLine="1"/>
              </w:sdtPr>
              <w:sdtEndPr>
                <w:rPr>
                  <w:rStyle w:val="BodyText2Char"/>
                </w:rPr>
              </w:sdtEndPr>
              <w:sdtContent>
                <w:r w:rsidR="00A9139E" w:rsidRPr="001B5F45">
                  <w:rPr>
                    <w:rStyle w:val="PlaceholderText"/>
                  </w:rPr>
                  <w:t>Click or tap here to enter text.</w:t>
                </w:r>
              </w:sdtContent>
            </w:sdt>
            <w:r w:rsidR="000475AF" w:rsidRPr="001B5F45">
              <w:rPr>
                <w:bCs/>
                <w:szCs w:val="24"/>
              </w:rPr>
              <w:t xml:space="preserve"> %</w:t>
            </w:r>
            <w:r w:rsidR="000475AF">
              <w:rPr>
                <w:bCs/>
                <w:szCs w:val="24"/>
              </w:rPr>
              <w:br/>
            </w:r>
          </w:p>
        </w:tc>
      </w:tr>
      <w:tr w:rsidR="00D10DA8" w:rsidRPr="001B5F45" w14:paraId="01D9F261" w14:textId="77777777" w:rsidTr="001B053C">
        <w:trPr>
          <w:trHeight w:val="1260"/>
          <w:jc w:val="right"/>
        </w:trPr>
        <w:tc>
          <w:tcPr>
            <w:tcW w:w="9638" w:type="dxa"/>
            <w:gridSpan w:val="2"/>
          </w:tcPr>
          <w:p w14:paraId="201C0DCD" w14:textId="5E437D1D" w:rsidR="00CE6710" w:rsidRPr="0060600B" w:rsidRDefault="0077436A" w:rsidP="0060600B">
            <w:pPr>
              <w:pStyle w:val="ListParagraph"/>
              <w:numPr>
                <w:ilvl w:val="0"/>
                <w:numId w:val="47"/>
              </w:numPr>
              <w:tabs>
                <w:tab w:val="left" w:pos="91"/>
              </w:tabs>
              <w:ind w:left="720" w:hanging="720"/>
              <w:rPr>
                <w:rStyle w:val="BodyText2Char"/>
                <w:b w:val="0"/>
                <w:bCs/>
                <w:color w:val="auto"/>
                <w:szCs w:val="24"/>
              </w:rPr>
            </w:pPr>
            <w:r w:rsidRPr="001B5F45">
              <w:rPr>
                <w:b/>
                <w:bCs/>
                <w:szCs w:val="24"/>
              </w:rPr>
              <w:t>During your last five years of legal practice, estimate the number of cases you tried to verdict or judgment</w:t>
            </w:r>
            <w:r w:rsidR="0087696B" w:rsidRPr="001B5F45">
              <w:rPr>
                <w:b/>
                <w:bCs/>
                <w:szCs w:val="24"/>
              </w:rPr>
              <w:t xml:space="preserve"> as </w:t>
            </w:r>
            <w:r w:rsidR="00BA0185" w:rsidRPr="001B5F45">
              <w:rPr>
                <w:b/>
                <w:bCs/>
                <w:szCs w:val="24"/>
              </w:rPr>
              <w:t xml:space="preserve">sole or </w:t>
            </w:r>
            <w:r w:rsidR="0090181D" w:rsidRPr="001B5F45">
              <w:rPr>
                <w:b/>
                <w:bCs/>
                <w:szCs w:val="24"/>
              </w:rPr>
              <w:t xml:space="preserve">principal </w:t>
            </w:r>
            <w:r w:rsidR="0087696B" w:rsidRPr="001B5F45">
              <w:rPr>
                <w:b/>
                <w:bCs/>
                <w:szCs w:val="24"/>
              </w:rPr>
              <w:t>counsel</w:t>
            </w:r>
            <w:r w:rsidRPr="001B5F45">
              <w:rPr>
                <w:b/>
                <w:bCs/>
                <w:szCs w:val="24"/>
              </w:rPr>
              <w:t xml:space="preserve">, distinguishing between </w:t>
            </w:r>
            <w:r w:rsidR="0087696B" w:rsidRPr="001B5F45">
              <w:rPr>
                <w:b/>
                <w:bCs/>
                <w:szCs w:val="24"/>
              </w:rPr>
              <w:t xml:space="preserve">bench and jury trials and between </w:t>
            </w:r>
            <w:r w:rsidRPr="001B5F45">
              <w:rPr>
                <w:b/>
                <w:bCs/>
                <w:szCs w:val="24"/>
              </w:rPr>
              <w:t xml:space="preserve">criminal and civil </w:t>
            </w:r>
            <w:r w:rsidR="0087696B" w:rsidRPr="001B5F45">
              <w:rPr>
                <w:b/>
                <w:bCs/>
                <w:szCs w:val="24"/>
              </w:rPr>
              <w:t xml:space="preserve">cases. </w:t>
            </w:r>
            <w:r w:rsidR="0060600B">
              <w:rPr>
                <w:b/>
                <w:bCs/>
                <w:szCs w:val="24"/>
              </w:rPr>
              <w:br/>
            </w:r>
            <w:r w:rsidR="0060600B">
              <w:rPr>
                <w:b/>
                <w:bCs/>
                <w:szCs w:val="24"/>
              </w:rPr>
              <w:br/>
            </w:r>
            <w:sdt>
              <w:sdtPr>
                <w:rPr>
                  <w:rStyle w:val="BodyText2Char"/>
                </w:rPr>
                <w:id w:val="-428354021"/>
                <w:placeholder>
                  <w:docPart w:val="63908CB8A690404FBBC1C14EF8572140"/>
                </w:placeholder>
                <w:showingPlcHdr/>
                <w:text w:multiLine="1"/>
              </w:sdtPr>
              <w:sdtEndPr>
                <w:rPr>
                  <w:rStyle w:val="BodyText2Char"/>
                </w:rPr>
              </w:sdtEndPr>
              <w:sdtContent>
                <w:r w:rsidR="00AE4880" w:rsidRPr="002F00E8">
                  <w:rPr>
                    <w:rStyle w:val="PlaceholderText"/>
                  </w:rPr>
                  <w:t>Click or tap here to enter text.</w:t>
                </w:r>
              </w:sdtContent>
            </w:sdt>
          </w:p>
          <w:p w14:paraId="4B547359" w14:textId="5F0363E4" w:rsidR="0077436A" w:rsidRPr="001B5F45" w:rsidRDefault="0077436A" w:rsidP="0077436A">
            <w:pPr>
              <w:pStyle w:val="BodyText2"/>
              <w:tabs>
                <w:tab w:val="center" w:pos="5189"/>
              </w:tabs>
              <w:spacing w:after="0"/>
              <w:ind w:left="720"/>
            </w:pPr>
          </w:p>
        </w:tc>
      </w:tr>
      <w:tr w:rsidR="00FA42E4" w:rsidRPr="001B5F45" w14:paraId="6DFB8E56" w14:textId="77777777" w:rsidTr="001B053C">
        <w:trPr>
          <w:trHeight w:val="1260"/>
          <w:jc w:val="right"/>
        </w:trPr>
        <w:tc>
          <w:tcPr>
            <w:tcW w:w="9638" w:type="dxa"/>
            <w:gridSpan w:val="2"/>
          </w:tcPr>
          <w:p w14:paraId="59FE41A4" w14:textId="4A7B9D2D" w:rsidR="0060600B" w:rsidRPr="0060600B" w:rsidRDefault="00FA42E4" w:rsidP="0060600B">
            <w:pPr>
              <w:pStyle w:val="ListParagraph"/>
              <w:numPr>
                <w:ilvl w:val="0"/>
                <w:numId w:val="47"/>
              </w:numPr>
              <w:tabs>
                <w:tab w:val="left" w:pos="91"/>
              </w:tabs>
              <w:ind w:left="720" w:hanging="720"/>
              <w:rPr>
                <w:rStyle w:val="BodyText2Char"/>
                <w:b w:val="0"/>
                <w:bCs/>
                <w:color w:val="auto"/>
                <w:szCs w:val="24"/>
              </w:rPr>
            </w:pPr>
            <w:r w:rsidRPr="001B5F45">
              <w:rPr>
                <w:b/>
                <w:bCs/>
                <w:szCs w:val="24"/>
              </w:rPr>
              <w:t>Summarize your courtroom experience prior to the last five years:</w:t>
            </w:r>
            <w:r w:rsidR="0060600B">
              <w:rPr>
                <w:b/>
                <w:bCs/>
                <w:szCs w:val="24"/>
              </w:rPr>
              <w:br/>
            </w:r>
            <w:r w:rsidR="0060600B">
              <w:rPr>
                <w:b/>
                <w:bCs/>
                <w:szCs w:val="24"/>
              </w:rPr>
              <w:br/>
            </w:r>
            <w:sdt>
              <w:sdtPr>
                <w:rPr>
                  <w:rStyle w:val="BodyText2Char"/>
                </w:rPr>
                <w:id w:val="-1407921603"/>
                <w:placeholder>
                  <w:docPart w:val="E554AA37FD4744F8AF2AA5E28E32616D"/>
                </w:placeholder>
                <w:showingPlcHdr/>
                <w:text w:multiLine="1"/>
              </w:sdtPr>
              <w:sdtEndPr>
                <w:rPr>
                  <w:rStyle w:val="BodyText2Char"/>
                </w:rPr>
              </w:sdtEndPr>
              <w:sdtContent>
                <w:r w:rsidR="00AE4880" w:rsidRPr="002F00E8">
                  <w:rPr>
                    <w:rStyle w:val="PlaceholderText"/>
                  </w:rPr>
                  <w:t>Click or tap here to enter text.</w:t>
                </w:r>
              </w:sdtContent>
            </w:sdt>
          </w:p>
          <w:p w14:paraId="133B88CB" w14:textId="0A2929D1" w:rsidR="00FA42E4" w:rsidRPr="0060600B" w:rsidRDefault="00FA42E4" w:rsidP="0060600B">
            <w:pPr>
              <w:pStyle w:val="ListParagraph"/>
              <w:tabs>
                <w:tab w:val="left" w:pos="91"/>
              </w:tabs>
              <w:rPr>
                <w:b/>
                <w:bCs/>
                <w:szCs w:val="24"/>
              </w:rPr>
            </w:pPr>
          </w:p>
        </w:tc>
      </w:tr>
      <w:tr w:rsidR="0077436A" w:rsidRPr="001B5F45" w14:paraId="362F5579" w14:textId="77777777" w:rsidTr="001B053C">
        <w:trPr>
          <w:trHeight w:val="1440"/>
          <w:jc w:val="right"/>
        </w:trPr>
        <w:tc>
          <w:tcPr>
            <w:tcW w:w="9638" w:type="dxa"/>
            <w:gridSpan w:val="2"/>
          </w:tcPr>
          <w:p w14:paraId="19364CA7" w14:textId="0A3DE744" w:rsidR="0060600B" w:rsidRPr="0060600B" w:rsidRDefault="0087696B" w:rsidP="0060600B">
            <w:pPr>
              <w:pStyle w:val="ListParagraph"/>
              <w:numPr>
                <w:ilvl w:val="0"/>
                <w:numId w:val="47"/>
              </w:numPr>
              <w:tabs>
                <w:tab w:val="left" w:pos="91"/>
              </w:tabs>
              <w:ind w:left="720" w:hanging="720"/>
              <w:rPr>
                <w:rStyle w:val="BodyText2Char"/>
                <w:b w:val="0"/>
                <w:bCs/>
                <w:color w:val="auto"/>
                <w:szCs w:val="24"/>
              </w:rPr>
            </w:pPr>
            <w:r w:rsidRPr="001B5F45">
              <w:rPr>
                <w:b/>
                <w:bCs/>
                <w:szCs w:val="24"/>
              </w:rPr>
              <w:t>During your last five years of legal practice, estimate the number of cases you have handled on appeal.</w:t>
            </w:r>
            <w:r w:rsidR="0060600B">
              <w:rPr>
                <w:b/>
                <w:bCs/>
                <w:szCs w:val="24"/>
              </w:rPr>
              <w:br/>
            </w:r>
            <w:r w:rsidR="0060600B">
              <w:rPr>
                <w:b/>
                <w:bCs/>
                <w:szCs w:val="24"/>
              </w:rPr>
              <w:br/>
            </w:r>
            <w:sdt>
              <w:sdtPr>
                <w:rPr>
                  <w:rStyle w:val="BodyText2Char"/>
                </w:rPr>
                <w:id w:val="-137952448"/>
                <w:placeholder>
                  <w:docPart w:val="2976C77F48BA4A99BE2C616E28877213"/>
                </w:placeholder>
                <w:showingPlcHdr/>
                <w:text w:multiLine="1"/>
              </w:sdtPr>
              <w:sdtEndPr>
                <w:rPr>
                  <w:rStyle w:val="BodyText2Char"/>
                </w:rPr>
              </w:sdtEndPr>
              <w:sdtContent>
                <w:r w:rsidR="00AE4880" w:rsidRPr="002F00E8">
                  <w:rPr>
                    <w:rStyle w:val="PlaceholderText"/>
                  </w:rPr>
                  <w:t>Click or tap here to enter text.</w:t>
                </w:r>
              </w:sdtContent>
            </w:sdt>
          </w:p>
          <w:p w14:paraId="3851D399" w14:textId="53275CBD" w:rsidR="0087696B" w:rsidRPr="0060600B" w:rsidRDefault="0087696B" w:rsidP="0060600B">
            <w:pPr>
              <w:pStyle w:val="ListParagraph"/>
              <w:tabs>
                <w:tab w:val="left" w:pos="91"/>
              </w:tabs>
              <w:rPr>
                <w:b/>
                <w:bCs/>
                <w:szCs w:val="24"/>
              </w:rPr>
            </w:pPr>
          </w:p>
        </w:tc>
      </w:tr>
      <w:tr w:rsidR="0090181D" w:rsidRPr="001B5F45" w14:paraId="1F946C86" w14:textId="77777777" w:rsidTr="001B053C">
        <w:trPr>
          <w:trHeight w:val="1170"/>
          <w:jc w:val="right"/>
        </w:trPr>
        <w:tc>
          <w:tcPr>
            <w:tcW w:w="9638" w:type="dxa"/>
            <w:gridSpan w:val="2"/>
          </w:tcPr>
          <w:p w14:paraId="749B1BA2" w14:textId="4A4AFD17" w:rsidR="00537DC8" w:rsidRPr="005E20DF" w:rsidRDefault="00537DC8" w:rsidP="005E20DF">
            <w:pPr>
              <w:pStyle w:val="ListParagraph"/>
              <w:numPr>
                <w:ilvl w:val="0"/>
                <w:numId w:val="47"/>
              </w:numPr>
              <w:tabs>
                <w:tab w:val="left" w:pos="91"/>
              </w:tabs>
              <w:ind w:left="720" w:hanging="720"/>
              <w:rPr>
                <w:rStyle w:val="BodyText2Char"/>
                <w:b w:val="0"/>
                <w:bCs/>
                <w:color w:val="auto"/>
                <w:szCs w:val="24"/>
              </w:rPr>
            </w:pPr>
            <w:r w:rsidRPr="001B5F45">
              <w:rPr>
                <w:b/>
                <w:bCs/>
                <w:szCs w:val="24"/>
              </w:rPr>
              <w:lastRenderedPageBreak/>
              <w:t>Describe your administrative and supervisory experience:</w:t>
            </w:r>
            <w:r w:rsidR="005E20DF">
              <w:rPr>
                <w:b/>
                <w:bCs/>
                <w:szCs w:val="24"/>
              </w:rPr>
              <w:br/>
            </w:r>
            <w:r w:rsidR="005E20DF">
              <w:rPr>
                <w:b/>
                <w:bCs/>
                <w:szCs w:val="24"/>
              </w:rPr>
              <w:br/>
            </w:r>
            <w:sdt>
              <w:sdtPr>
                <w:rPr>
                  <w:rStyle w:val="BodyText2Char"/>
                </w:rPr>
                <w:id w:val="211776680"/>
                <w:placeholder>
                  <w:docPart w:val="63F95B5EA40344E5A2BC5B544954B669"/>
                </w:placeholder>
                <w:showingPlcHdr/>
                <w:text w:multiLine="1"/>
              </w:sdtPr>
              <w:sdtEndPr>
                <w:rPr>
                  <w:rStyle w:val="BodyText2Char"/>
                </w:rPr>
              </w:sdtEndPr>
              <w:sdtContent>
                <w:r w:rsidR="00C81D62" w:rsidRPr="002F00E8">
                  <w:rPr>
                    <w:rStyle w:val="PlaceholderText"/>
                  </w:rPr>
                  <w:t>Click or tap here to enter text.</w:t>
                </w:r>
              </w:sdtContent>
            </w:sdt>
          </w:p>
          <w:p w14:paraId="3DB338BC" w14:textId="19E4ABAF" w:rsidR="005E20DF" w:rsidRPr="005E20DF" w:rsidRDefault="005E20DF" w:rsidP="005E20DF">
            <w:pPr>
              <w:pStyle w:val="ListParagraph"/>
              <w:tabs>
                <w:tab w:val="left" w:pos="91"/>
              </w:tabs>
              <w:rPr>
                <w:b/>
                <w:bCs/>
                <w:szCs w:val="24"/>
              </w:rPr>
            </w:pPr>
          </w:p>
        </w:tc>
      </w:tr>
      <w:tr w:rsidR="009932A4" w:rsidRPr="001B5F45" w14:paraId="3BD9911B" w14:textId="77777777" w:rsidTr="001B053C">
        <w:trPr>
          <w:trHeight w:val="144"/>
          <w:jc w:val="right"/>
        </w:trPr>
        <w:tc>
          <w:tcPr>
            <w:tcW w:w="9638" w:type="dxa"/>
            <w:gridSpan w:val="2"/>
          </w:tcPr>
          <w:p w14:paraId="0E5707F9" w14:textId="28366C5F" w:rsidR="009932A4" w:rsidRPr="001B5F45" w:rsidRDefault="009932A4" w:rsidP="009932A4">
            <w:pPr>
              <w:pStyle w:val="ListParagraph"/>
              <w:numPr>
                <w:ilvl w:val="0"/>
                <w:numId w:val="47"/>
              </w:numPr>
              <w:tabs>
                <w:tab w:val="left" w:pos="91"/>
              </w:tabs>
              <w:ind w:left="720" w:hanging="720"/>
              <w:rPr>
                <w:b/>
                <w:bCs/>
                <w:szCs w:val="24"/>
              </w:rPr>
            </w:pPr>
            <w:r w:rsidRPr="001B5F45">
              <w:rPr>
                <w:b/>
                <w:bCs/>
                <w:szCs w:val="24"/>
              </w:rPr>
              <w:t xml:space="preserve">Provide the following information for five </w:t>
            </w:r>
            <w:r w:rsidR="00B01AE1" w:rsidRPr="001B5F45">
              <w:rPr>
                <w:b/>
                <w:bCs/>
                <w:szCs w:val="24"/>
              </w:rPr>
              <w:t xml:space="preserve">significant </w:t>
            </w:r>
            <w:r w:rsidRPr="001B5F45">
              <w:rPr>
                <w:b/>
                <w:bCs/>
                <w:szCs w:val="24"/>
              </w:rPr>
              <w:t xml:space="preserve">cases you were involved in during the past five years:  </w:t>
            </w:r>
            <w:r w:rsidR="00DC14F5">
              <w:rPr>
                <w:b/>
                <w:bCs/>
                <w:szCs w:val="24"/>
              </w:rPr>
              <w:br/>
            </w:r>
          </w:p>
        </w:tc>
      </w:tr>
      <w:tr w:rsidR="005C6E5B" w:rsidRPr="001B5F45" w14:paraId="063A164C" w14:textId="24D6FCED" w:rsidTr="001B053C">
        <w:trPr>
          <w:trHeight w:val="144"/>
          <w:jc w:val="right"/>
        </w:trPr>
        <w:tc>
          <w:tcPr>
            <w:tcW w:w="4945" w:type="dxa"/>
          </w:tcPr>
          <w:p w14:paraId="1B437707" w14:textId="235C4A40" w:rsidR="009D24AA" w:rsidRPr="001B5F45" w:rsidRDefault="009D24AA" w:rsidP="000059AF">
            <w:pPr>
              <w:tabs>
                <w:tab w:val="left" w:pos="91"/>
                <w:tab w:val="left" w:pos="1250"/>
                <w:tab w:val="left" w:pos="4664"/>
              </w:tabs>
              <w:spacing w:after="120"/>
              <w:ind w:left="720"/>
              <w:rPr>
                <w:b/>
                <w:bCs/>
                <w:szCs w:val="24"/>
              </w:rPr>
            </w:pPr>
            <w:bookmarkStart w:id="15" w:name="_Hlk57199401"/>
            <w:r w:rsidRPr="001B5F45">
              <w:rPr>
                <w:b/>
                <w:bCs/>
                <w:szCs w:val="24"/>
              </w:rPr>
              <w:t>(1)</w:t>
            </w:r>
            <w:r w:rsidRPr="001B5F45">
              <w:rPr>
                <w:b/>
                <w:bCs/>
                <w:szCs w:val="24"/>
              </w:rPr>
              <w:tab/>
              <w:t>Case Name:</w:t>
            </w:r>
          </w:p>
        </w:tc>
        <w:tc>
          <w:tcPr>
            <w:tcW w:w="4693" w:type="dxa"/>
          </w:tcPr>
          <w:p w14:paraId="66B1DF25" w14:textId="7EE671D4" w:rsidR="009D24AA" w:rsidRPr="001B5F45" w:rsidRDefault="00F117F4" w:rsidP="009D24AA">
            <w:pPr>
              <w:tabs>
                <w:tab w:val="left" w:pos="91"/>
                <w:tab w:val="left" w:pos="1250"/>
                <w:tab w:val="left" w:pos="4664"/>
              </w:tabs>
              <w:spacing w:after="120"/>
              <w:rPr>
                <w:b/>
                <w:bCs/>
                <w:szCs w:val="24"/>
              </w:rPr>
            </w:pPr>
            <w:sdt>
              <w:sdtPr>
                <w:rPr>
                  <w:rStyle w:val="BodyText2Char"/>
                </w:rPr>
                <w:id w:val="-1954927701"/>
                <w:placeholder>
                  <w:docPart w:val="C27F5D59D17B42E394F19185F85FEF7F"/>
                </w:placeholder>
                <w:showingPlcHdr/>
                <w:text w:multiLine="1"/>
              </w:sdtPr>
              <w:sdtEndPr>
                <w:rPr>
                  <w:rStyle w:val="BodyText2Char"/>
                </w:rPr>
              </w:sdtEndPr>
              <w:sdtContent>
                <w:r w:rsidR="00E43489" w:rsidRPr="002F00E8">
                  <w:rPr>
                    <w:rStyle w:val="PlaceholderText"/>
                  </w:rPr>
                  <w:t>Click or tap here to enter text.</w:t>
                </w:r>
              </w:sdtContent>
            </w:sdt>
          </w:p>
        </w:tc>
      </w:tr>
      <w:tr w:rsidR="005C6E5B" w:rsidRPr="001B5F45" w14:paraId="702B18E3" w14:textId="0CEBA936" w:rsidTr="001B053C">
        <w:trPr>
          <w:trHeight w:val="144"/>
          <w:jc w:val="right"/>
        </w:trPr>
        <w:tc>
          <w:tcPr>
            <w:tcW w:w="4945" w:type="dxa"/>
          </w:tcPr>
          <w:p w14:paraId="463EBED0" w14:textId="26993A71" w:rsidR="009D24AA" w:rsidRPr="001B5F45" w:rsidRDefault="009D24AA" w:rsidP="00B55F57">
            <w:pPr>
              <w:tabs>
                <w:tab w:val="left" w:pos="91"/>
                <w:tab w:val="left" w:pos="1250"/>
                <w:tab w:val="left" w:pos="4679"/>
              </w:tabs>
              <w:spacing w:after="120"/>
              <w:ind w:left="720"/>
              <w:rPr>
                <w:b/>
                <w:bCs/>
                <w:szCs w:val="24"/>
              </w:rPr>
            </w:pPr>
            <w:r w:rsidRPr="001B5F45">
              <w:rPr>
                <w:b/>
                <w:bCs/>
                <w:szCs w:val="24"/>
              </w:rPr>
              <w:tab/>
              <w:t>Court and Docket #:</w:t>
            </w:r>
          </w:p>
        </w:tc>
        <w:tc>
          <w:tcPr>
            <w:tcW w:w="4693" w:type="dxa"/>
          </w:tcPr>
          <w:p w14:paraId="47C72EBE" w14:textId="01863F57" w:rsidR="009D24AA" w:rsidRPr="001B5F45" w:rsidRDefault="00F117F4" w:rsidP="009D24AA">
            <w:pPr>
              <w:tabs>
                <w:tab w:val="left" w:pos="91"/>
                <w:tab w:val="left" w:pos="1250"/>
                <w:tab w:val="left" w:pos="4679"/>
              </w:tabs>
              <w:spacing w:after="120"/>
              <w:rPr>
                <w:b/>
                <w:bCs/>
                <w:szCs w:val="24"/>
              </w:rPr>
            </w:pPr>
            <w:sdt>
              <w:sdtPr>
                <w:rPr>
                  <w:rStyle w:val="BodyText2Char"/>
                </w:rPr>
                <w:id w:val="-1180192046"/>
                <w:placeholder>
                  <w:docPart w:val="448DD9FED9194CA39C89BDE9F51A4106"/>
                </w:placeholder>
                <w:showingPlcHdr/>
                <w:text w:multiLine="1"/>
              </w:sdtPr>
              <w:sdtEndPr>
                <w:rPr>
                  <w:rStyle w:val="BodyText2Char"/>
                </w:rPr>
              </w:sdtEndPr>
              <w:sdtContent>
                <w:r w:rsidR="001B053C" w:rsidRPr="002F00E8">
                  <w:rPr>
                    <w:rStyle w:val="PlaceholderText"/>
                  </w:rPr>
                  <w:t>Click or tap here to enter text.</w:t>
                </w:r>
              </w:sdtContent>
            </w:sdt>
          </w:p>
        </w:tc>
      </w:tr>
      <w:tr w:rsidR="005C6E5B" w:rsidRPr="001B5F45" w14:paraId="0CFCB416" w14:textId="178FC022" w:rsidTr="001B053C">
        <w:trPr>
          <w:trHeight w:val="144"/>
          <w:jc w:val="right"/>
        </w:trPr>
        <w:tc>
          <w:tcPr>
            <w:tcW w:w="4945" w:type="dxa"/>
          </w:tcPr>
          <w:p w14:paraId="2EA86378" w14:textId="32F7C057" w:rsidR="009D24AA" w:rsidRPr="001B5F45" w:rsidRDefault="009D24AA" w:rsidP="00B55F57">
            <w:pPr>
              <w:tabs>
                <w:tab w:val="left" w:pos="91"/>
                <w:tab w:val="left" w:pos="1250"/>
                <w:tab w:val="left" w:pos="4687"/>
              </w:tabs>
              <w:spacing w:after="120"/>
              <w:ind w:left="720"/>
              <w:rPr>
                <w:b/>
                <w:bCs/>
                <w:szCs w:val="24"/>
              </w:rPr>
            </w:pPr>
            <w:r w:rsidRPr="001B5F45">
              <w:rPr>
                <w:b/>
                <w:bCs/>
                <w:szCs w:val="24"/>
              </w:rPr>
              <w:tab/>
              <w:t xml:space="preserve">Reporter Citation (if </w:t>
            </w:r>
            <w:r w:rsidR="001B053C">
              <w:rPr>
                <w:b/>
                <w:bCs/>
                <w:szCs w:val="24"/>
              </w:rPr>
              <w:t>a</w:t>
            </w:r>
            <w:r w:rsidRPr="001B5F45">
              <w:rPr>
                <w:b/>
                <w:bCs/>
                <w:szCs w:val="24"/>
              </w:rPr>
              <w:t>ny):</w:t>
            </w:r>
          </w:p>
        </w:tc>
        <w:tc>
          <w:tcPr>
            <w:tcW w:w="4693" w:type="dxa"/>
          </w:tcPr>
          <w:p w14:paraId="00CA9B91" w14:textId="2B6A443F" w:rsidR="009D24AA" w:rsidRPr="001B5F45" w:rsidRDefault="00F117F4" w:rsidP="009D24AA">
            <w:pPr>
              <w:tabs>
                <w:tab w:val="left" w:pos="91"/>
                <w:tab w:val="left" w:pos="1250"/>
                <w:tab w:val="left" w:pos="4687"/>
              </w:tabs>
              <w:spacing w:after="120"/>
              <w:rPr>
                <w:b/>
                <w:bCs/>
                <w:szCs w:val="24"/>
              </w:rPr>
            </w:pPr>
            <w:sdt>
              <w:sdtPr>
                <w:rPr>
                  <w:rStyle w:val="BodyText2Char"/>
                </w:rPr>
                <w:id w:val="56983749"/>
                <w:placeholder>
                  <w:docPart w:val="DE19A74A2689448E9DF067B2863A7C4E"/>
                </w:placeholder>
                <w:showingPlcHdr/>
                <w:text w:multiLine="1"/>
              </w:sdtPr>
              <w:sdtEndPr>
                <w:rPr>
                  <w:rStyle w:val="BodyText2Char"/>
                </w:rPr>
              </w:sdtEndPr>
              <w:sdtContent>
                <w:r w:rsidR="00C81D62" w:rsidRPr="001B5F45">
                  <w:rPr>
                    <w:rStyle w:val="PlaceholderText"/>
                  </w:rPr>
                  <w:t>Click or tap here to enter text.</w:t>
                </w:r>
              </w:sdtContent>
            </w:sdt>
          </w:p>
        </w:tc>
      </w:tr>
      <w:tr w:rsidR="00B55F57" w:rsidRPr="001B5F45" w14:paraId="299D7BE8" w14:textId="77777777" w:rsidTr="001B053C">
        <w:trPr>
          <w:trHeight w:val="20"/>
          <w:jc w:val="right"/>
        </w:trPr>
        <w:tc>
          <w:tcPr>
            <w:tcW w:w="9638" w:type="dxa"/>
            <w:gridSpan w:val="2"/>
          </w:tcPr>
          <w:p w14:paraId="105838F0" w14:textId="77777777" w:rsidR="00B55F57" w:rsidRPr="001B5F45" w:rsidRDefault="00B55F57" w:rsidP="00B55F57">
            <w:pPr>
              <w:tabs>
                <w:tab w:val="left" w:pos="91"/>
                <w:tab w:val="left" w:pos="1250"/>
              </w:tabs>
              <w:spacing w:after="120"/>
              <w:ind w:left="720"/>
              <w:rPr>
                <w:b/>
                <w:bCs/>
                <w:szCs w:val="24"/>
              </w:rPr>
            </w:pPr>
            <w:r w:rsidRPr="001B5F45">
              <w:rPr>
                <w:b/>
                <w:bCs/>
                <w:szCs w:val="24"/>
              </w:rPr>
              <w:tab/>
            </w:r>
            <w:proofErr w:type="gramStart"/>
            <w:r w:rsidRPr="001B5F45">
              <w:rPr>
                <w:b/>
                <w:bCs/>
                <w:szCs w:val="24"/>
              </w:rPr>
              <w:t>Brief summary</w:t>
            </w:r>
            <w:proofErr w:type="gramEnd"/>
            <w:r w:rsidRPr="001B5F45">
              <w:rPr>
                <w:b/>
                <w:bCs/>
                <w:szCs w:val="24"/>
              </w:rPr>
              <w:t xml:space="preserve"> of case, outcome, and your major activities:</w:t>
            </w:r>
          </w:p>
          <w:p w14:paraId="243F4096" w14:textId="291EC6C9" w:rsidR="00DB6D3C" w:rsidRPr="00EF116B" w:rsidRDefault="00B55F57" w:rsidP="002E049C">
            <w:pPr>
              <w:tabs>
                <w:tab w:val="left" w:pos="91"/>
                <w:tab w:val="left" w:pos="1250"/>
              </w:tabs>
              <w:spacing w:after="120"/>
              <w:ind w:left="1238"/>
              <w:rPr>
                <w:b/>
                <w:color w:val="0000FF"/>
              </w:rPr>
            </w:pPr>
            <w:r w:rsidRPr="001B5F45">
              <w:rPr>
                <w:b/>
                <w:bCs/>
                <w:szCs w:val="24"/>
              </w:rPr>
              <w:tab/>
            </w:r>
            <w:sdt>
              <w:sdtPr>
                <w:rPr>
                  <w:rStyle w:val="BodyText2Char"/>
                </w:rPr>
                <w:id w:val="-1355872137"/>
                <w:placeholder>
                  <w:docPart w:val="667329DA1D1948998EC0EDADEF511592"/>
                </w:placeholder>
                <w:showingPlcHdr/>
                <w:text w:multiLine="1"/>
              </w:sdtPr>
              <w:sdtEndPr>
                <w:rPr>
                  <w:rStyle w:val="BodyText2Char"/>
                </w:rPr>
              </w:sdtEndPr>
              <w:sdtContent>
                <w:r w:rsidR="001B053C" w:rsidRPr="002F00E8">
                  <w:rPr>
                    <w:rStyle w:val="PlaceholderText"/>
                  </w:rPr>
                  <w:t>Click or tap here to enter text.</w:t>
                </w:r>
              </w:sdtContent>
            </w:sdt>
          </w:p>
        </w:tc>
      </w:tr>
      <w:tr w:rsidR="00B55F57" w:rsidRPr="001B5F45" w14:paraId="225BD470" w14:textId="77777777" w:rsidTr="001B053C">
        <w:trPr>
          <w:trHeight w:val="144"/>
          <w:jc w:val="right"/>
        </w:trPr>
        <w:tc>
          <w:tcPr>
            <w:tcW w:w="9638" w:type="dxa"/>
            <w:gridSpan w:val="2"/>
          </w:tcPr>
          <w:p w14:paraId="1F5CE6CD" w14:textId="77777777" w:rsidR="00DB6D3C" w:rsidRDefault="00B55F57" w:rsidP="00EF116B">
            <w:pPr>
              <w:tabs>
                <w:tab w:val="left" w:pos="91"/>
                <w:tab w:val="left" w:pos="1242"/>
              </w:tabs>
              <w:spacing w:after="120"/>
              <w:ind w:left="720"/>
              <w:rPr>
                <w:b/>
                <w:bCs/>
                <w:szCs w:val="24"/>
              </w:rPr>
            </w:pPr>
            <w:r w:rsidRPr="001B5F45">
              <w:rPr>
                <w:b/>
                <w:bCs/>
                <w:szCs w:val="24"/>
              </w:rPr>
              <w:tab/>
              <w:t>Name and contact info of opposing counsel:</w:t>
            </w:r>
            <w:r w:rsidR="00A80AD2">
              <w:rPr>
                <w:b/>
                <w:bCs/>
                <w:szCs w:val="24"/>
              </w:rPr>
              <w:t xml:space="preserve">    </w:t>
            </w:r>
          </w:p>
          <w:p w14:paraId="1992733E" w14:textId="3CC7E380" w:rsidR="00DB6D3C" w:rsidRPr="001B5F45" w:rsidRDefault="00F117F4" w:rsidP="00EF116B">
            <w:pPr>
              <w:tabs>
                <w:tab w:val="left" w:pos="340"/>
                <w:tab w:val="left" w:pos="1240"/>
              </w:tabs>
              <w:spacing w:after="120"/>
              <w:ind w:left="1240" w:firstLine="2"/>
              <w:rPr>
                <w:b/>
                <w:bCs/>
                <w:szCs w:val="24"/>
              </w:rPr>
            </w:pPr>
            <w:sdt>
              <w:sdtPr>
                <w:rPr>
                  <w:rStyle w:val="BodyText2Char"/>
                </w:rPr>
                <w:id w:val="-1728061652"/>
                <w:placeholder>
                  <w:docPart w:val="ADE5C5A7B1E44DA8B9F6EA2BFE865E09"/>
                </w:placeholder>
                <w:showingPlcHdr/>
                <w:text w:multiLine="1"/>
              </w:sdtPr>
              <w:sdtEndPr>
                <w:rPr>
                  <w:rStyle w:val="BodyText2Char"/>
                </w:rPr>
              </w:sdtEndPr>
              <w:sdtContent>
                <w:r w:rsidR="00E43489" w:rsidRPr="001B5F45">
                  <w:rPr>
                    <w:rStyle w:val="PlaceholderText"/>
                  </w:rPr>
                  <w:t>Click or tap here to enter text.</w:t>
                </w:r>
              </w:sdtContent>
            </w:sdt>
          </w:p>
        </w:tc>
      </w:tr>
      <w:tr w:rsidR="00B55F57" w:rsidRPr="001B5F45" w14:paraId="030611B9" w14:textId="77777777" w:rsidTr="001B053C">
        <w:trPr>
          <w:trHeight w:val="144"/>
          <w:jc w:val="right"/>
        </w:trPr>
        <w:tc>
          <w:tcPr>
            <w:tcW w:w="9638" w:type="dxa"/>
            <w:gridSpan w:val="2"/>
          </w:tcPr>
          <w:p w14:paraId="78B01094" w14:textId="610FF376" w:rsidR="00F011AA" w:rsidRDefault="00B55F57" w:rsidP="00EF116B">
            <w:pPr>
              <w:tabs>
                <w:tab w:val="left" w:pos="91"/>
                <w:tab w:val="left" w:pos="1250"/>
              </w:tabs>
              <w:spacing w:after="120"/>
              <w:ind w:left="720"/>
              <w:rPr>
                <w:b/>
                <w:bCs/>
                <w:szCs w:val="24"/>
              </w:rPr>
            </w:pPr>
            <w:r w:rsidRPr="001B5F45">
              <w:rPr>
                <w:b/>
                <w:bCs/>
                <w:szCs w:val="24"/>
              </w:rPr>
              <w:tab/>
            </w:r>
            <w:r w:rsidR="00F011AA" w:rsidRPr="001B5F45">
              <w:rPr>
                <w:b/>
                <w:bCs/>
                <w:szCs w:val="24"/>
              </w:rPr>
              <w:t xml:space="preserve">Name and contact info of </w:t>
            </w:r>
            <w:r w:rsidR="00F011AA">
              <w:rPr>
                <w:b/>
                <w:bCs/>
                <w:szCs w:val="24"/>
              </w:rPr>
              <w:t>any co-</w:t>
            </w:r>
            <w:r w:rsidR="00F011AA" w:rsidRPr="001B5F45">
              <w:rPr>
                <w:b/>
                <w:bCs/>
                <w:szCs w:val="24"/>
              </w:rPr>
              <w:t>counsel:</w:t>
            </w:r>
          </w:p>
          <w:p w14:paraId="493CAB73" w14:textId="1395B2C1" w:rsidR="00B55F57" w:rsidRDefault="00F117F4" w:rsidP="009763BF">
            <w:pPr>
              <w:tabs>
                <w:tab w:val="left" w:pos="1240"/>
              </w:tabs>
              <w:ind w:left="1240"/>
              <w:rPr>
                <w:rStyle w:val="BodyText2Char"/>
              </w:rPr>
            </w:pPr>
            <w:sdt>
              <w:sdtPr>
                <w:rPr>
                  <w:rStyle w:val="BodyText2Char"/>
                </w:rPr>
                <w:id w:val="-1107895165"/>
                <w:placeholder>
                  <w:docPart w:val="1366E30B9DDF4D27B8777E5DA1381FB2"/>
                </w:placeholder>
                <w:showingPlcHdr/>
                <w:text w:multiLine="1"/>
              </w:sdtPr>
              <w:sdtEndPr>
                <w:rPr>
                  <w:rStyle w:val="BodyText2Char"/>
                </w:rPr>
              </w:sdtEndPr>
              <w:sdtContent>
                <w:r w:rsidR="00C81D62" w:rsidRPr="002F00E8">
                  <w:rPr>
                    <w:rStyle w:val="PlaceholderText"/>
                  </w:rPr>
                  <w:t>Click or tap here to enter text.</w:t>
                </w:r>
              </w:sdtContent>
            </w:sdt>
          </w:p>
          <w:p w14:paraId="14C92110" w14:textId="4AE834C1" w:rsidR="00DC14F5" w:rsidRPr="001B5F45" w:rsidRDefault="00DC14F5" w:rsidP="00F011AA">
            <w:pPr>
              <w:tabs>
                <w:tab w:val="left" w:pos="91"/>
              </w:tabs>
              <w:ind w:left="1242"/>
              <w:rPr>
                <w:b/>
                <w:bCs/>
                <w:szCs w:val="24"/>
              </w:rPr>
            </w:pPr>
          </w:p>
        </w:tc>
      </w:tr>
    </w:tbl>
    <w:bookmarkEnd w:id="15"/>
    <w:p w14:paraId="5D9E1DE1" w14:textId="77777777" w:rsidR="006A150C" w:rsidRPr="001B5F45" w:rsidRDefault="008D0B8A" w:rsidP="008D0B8A">
      <w:pPr>
        <w:tabs>
          <w:tab w:val="left" w:pos="720"/>
        </w:tabs>
        <w:ind w:left="720" w:hanging="720"/>
        <w:rPr>
          <w:bCs/>
          <w:szCs w:val="24"/>
        </w:rPr>
      </w:pPr>
      <w:r w:rsidRPr="001B5F45">
        <w:rPr>
          <w:bCs/>
          <w:szCs w:val="24"/>
        </w:rPr>
        <w:tab/>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50"/>
        <w:gridCol w:w="4698"/>
      </w:tblGrid>
      <w:tr w:rsidR="009763BF" w:rsidRPr="001B5F45" w14:paraId="29547903" w14:textId="77777777" w:rsidTr="001B053C">
        <w:trPr>
          <w:trHeight w:val="144"/>
          <w:jc w:val="right"/>
        </w:trPr>
        <w:tc>
          <w:tcPr>
            <w:tcW w:w="4950" w:type="dxa"/>
          </w:tcPr>
          <w:p w14:paraId="6C28BDD6" w14:textId="2A2BFE42" w:rsidR="009763BF" w:rsidRPr="001B5F45" w:rsidRDefault="009763BF" w:rsidP="00A76FD7">
            <w:pPr>
              <w:tabs>
                <w:tab w:val="left" w:pos="91"/>
                <w:tab w:val="left" w:pos="1250"/>
                <w:tab w:val="left" w:pos="4664"/>
              </w:tabs>
              <w:spacing w:after="120"/>
              <w:ind w:left="720"/>
              <w:rPr>
                <w:b/>
                <w:bCs/>
                <w:szCs w:val="24"/>
              </w:rPr>
            </w:pPr>
            <w:bookmarkStart w:id="16" w:name="_Toc54095856"/>
            <w:bookmarkStart w:id="17" w:name="_Toc54097441"/>
            <w:r w:rsidRPr="001B5F45">
              <w:rPr>
                <w:b/>
                <w:bCs/>
                <w:szCs w:val="24"/>
              </w:rPr>
              <w:t>(</w:t>
            </w:r>
            <w:r>
              <w:rPr>
                <w:b/>
                <w:bCs/>
                <w:szCs w:val="24"/>
              </w:rPr>
              <w:t>2</w:t>
            </w:r>
            <w:r w:rsidRPr="001B5F45">
              <w:rPr>
                <w:b/>
                <w:bCs/>
                <w:szCs w:val="24"/>
              </w:rPr>
              <w:t>)</w:t>
            </w:r>
            <w:r w:rsidRPr="001B5F45">
              <w:rPr>
                <w:b/>
                <w:bCs/>
                <w:szCs w:val="24"/>
              </w:rPr>
              <w:tab/>
              <w:t>Case Name:</w:t>
            </w:r>
            <w:r w:rsidRPr="001B5F45">
              <w:rPr>
                <w:b/>
                <w:bCs/>
                <w:szCs w:val="24"/>
              </w:rPr>
              <w:tab/>
            </w:r>
          </w:p>
        </w:tc>
        <w:tc>
          <w:tcPr>
            <w:tcW w:w="4698" w:type="dxa"/>
          </w:tcPr>
          <w:p w14:paraId="72079E65" w14:textId="5CFAAE4C" w:rsidR="009763BF" w:rsidRPr="001B5F45" w:rsidRDefault="00F117F4" w:rsidP="00A76FD7">
            <w:pPr>
              <w:tabs>
                <w:tab w:val="left" w:pos="91"/>
                <w:tab w:val="left" w:pos="1250"/>
                <w:tab w:val="left" w:pos="4664"/>
              </w:tabs>
              <w:spacing w:after="120"/>
              <w:rPr>
                <w:b/>
                <w:bCs/>
                <w:szCs w:val="24"/>
              </w:rPr>
            </w:pPr>
            <w:sdt>
              <w:sdtPr>
                <w:rPr>
                  <w:rStyle w:val="BodyText2Char"/>
                </w:rPr>
                <w:id w:val="-1458569854"/>
                <w:placeholder>
                  <w:docPart w:val="D41C9DBFB5E94272867F778D4708E0A2"/>
                </w:placeholder>
                <w:showingPlcHdr/>
                <w:text w:multiLine="1"/>
              </w:sdtPr>
              <w:sdtEndPr>
                <w:rPr>
                  <w:rStyle w:val="BodyText2Char"/>
                </w:rPr>
              </w:sdtEndPr>
              <w:sdtContent>
                <w:r w:rsidR="00E43489" w:rsidRPr="002F00E8">
                  <w:rPr>
                    <w:rStyle w:val="PlaceholderText"/>
                  </w:rPr>
                  <w:t>Click or tap here to enter text.</w:t>
                </w:r>
              </w:sdtContent>
            </w:sdt>
          </w:p>
        </w:tc>
      </w:tr>
      <w:tr w:rsidR="009763BF" w:rsidRPr="001B5F45" w14:paraId="7399CEF9" w14:textId="77777777" w:rsidTr="001B053C">
        <w:trPr>
          <w:trHeight w:val="144"/>
          <w:jc w:val="right"/>
        </w:trPr>
        <w:tc>
          <w:tcPr>
            <w:tcW w:w="4950" w:type="dxa"/>
          </w:tcPr>
          <w:p w14:paraId="28B3265B" w14:textId="77777777" w:rsidR="009763BF" w:rsidRPr="001B5F45" w:rsidRDefault="009763BF" w:rsidP="00A76FD7">
            <w:pPr>
              <w:tabs>
                <w:tab w:val="left" w:pos="91"/>
                <w:tab w:val="left" w:pos="1250"/>
                <w:tab w:val="left" w:pos="4679"/>
              </w:tabs>
              <w:spacing w:after="120"/>
              <w:ind w:left="720"/>
              <w:rPr>
                <w:b/>
                <w:bCs/>
                <w:szCs w:val="24"/>
              </w:rPr>
            </w:pPr>
            <w:r w:rsidRPr="001B5F45">
              <w:rPr>
                <w:b/>
                <w:bCs/>
                <w:szCs w:val="24"/>
              </w:rPr>
              <w:tab/>
              <w:t>Court and Docket #:</w:t>
            </w:r>
            <w:r w:rsidRPr="001B5F45">
              <w:rPr>
                <w:b/>
                <w:bCs/>
                <w:szCs w:val="24"/>
              </w:rPr>
              <w:tab/>
            </w:r>
          </w:p>
        </w:tc>
        <w:tc>
          <w:tcPr>
            <w:tcW w:w="4698" w:type="dxa"/>
          </w:tcPr>
          <w:p w14:paraId="7BD348B9" w14:textId="144EBF20" w:rsidR="009763BF" w:rsidRPr="001B5F45" w:rsidRDefault="00F117F4" w:rsidP="00A76FD7">
            <w:pPr>
              <w:tabs>
                <w:tab w:val="left" w:pos="91"/>
                <w:tab w:val="left" w:pos="1250"/>
                <w:tab w:val="left" w:pos="4679"/>
              </w:tabs>
              <w:spacing w:after="120"/>
              <w:rPr>
                <w:b/>
                <w:bCs/>
                <w:szCs w:val="24"/>
              </w:rPr>
            </w:pPr>
            <w:sdt>
              <w:sdtPr>
                <w:rPr>
                  <w:rStyle w:val="BodyText2Char"/>
                </w:rPr>
                <w:id w:val="-921253910"/>
                <w:placeholder>
                  <w:docPart w:val="EA74027DD8BF4973B8B25F9B879300FD"/>
                </w:placeholder>
                <w:showingPlcHdr/>
                <w:text w:multiLine="1"/>
              </w:sdtPr>
              <w:sdtEndPr>
                <w:rPr>
                  <w:rStyle w:val="BodyText2Char"/>
                </w:rPr>
              </w:sdtEndPr>
              <w:sdtContent>
                <w:r w:rsidR="00AE4880" w:rsidRPr="002F00E8">
                  <w:rPr>
                    <w:rStyle w:val="PlaceholderText"/>
                  </w:rPr>
                  <w:t>Click or tap here to enter text.</w:t>
                </w:r>
              </w:sdtContent>
            </w:sdt>
          </w:p>
        </w:tc>
      </w:tr>
      <w:tr w:rsidR="009763BF" w:rsidRPr="001B5F45" w14:paraId="48C7E29B" w14:textId="77777777" w:rsidTr="001B053C">
        <w:trPr>
          <w:trHeight w:val="144"/>
          <w:jc w:val="right"/>
        </w:trPr>
        <w:tc>
          <w:tcPr>
            <w:tcW w:w="4950" w:type="dxa"/>
          </w:tcPr>
          <w:p w14:paraId="6EA62AB4" w14:textId="77777777" w:rsidR="009763BF" w:rsidRPr="001B5F45" w:rsidRDefault="009763BF" w:rsidP="00A76FD7">
            <w:pPr>
              <w:tabs>
                <w:tab w:val="left" w:pos="91"/>
                <w:tab w:val="left" w:pos="1250"/>
                <w:tab w:val="left" w:pos="4687"/>
              </w:tabs>
              <w:spacing w:after="120"/>
              <w:ind w:left="720"/>
              <w:rPr>
                <w:b/>
                <w:bCs/>
                <w:szCs w:val="24"/>
              </w:rPr>
            </w:pPr>
            <w:r w:rsidRPr="001B5F45">
              <w:rPr>
                <w:b/>
                <w:bCs/>
                <w:szCs w:val="24"/>
              </w:rPr>
              <w:tab/>
              <w:t>Reporter Citation (if any):</w:t>
            </w:r>
            <w:r w:rsidRPr="001B5F45">
              <w:rPr>
                <w:b/>
                <w:bCs/>
                <w:szCs w:val="24"/>
              </w:rPr>
              <w:tab/>
            </w:r>
          </w:p>
        </w:tc>
        <w:tc>
          <w:tcPr>
            <w:tcW w:w="4698" w:type="dxa"/>
          </w:tcPr>
          <w:p w14:paraId="77C12C28" w14:textId="6999FACA" w:rsidR="009763BF" w:rsidRPr="001B5F45" w:rsidRDefault="00F117F4" w:rsidP="00A76FD7">
            <w:pPr>
              <w:tabs>
                <w:tab w:val="left" w:pos="91"/>
                <w:tab w:val="left" w:pos="1250"/>
                <w:tab w:val="left" w:pos="4687"/>
              </w:tabs>
              <w:spacing w:after="120"/>
              <w:rPr>
                <w:b/>
                <w:bCs/>
                <w:szCs w:val="24"/>
              </w:rPr>
            </w:pPr>
            <w:sdt>
              <w:sdtPr>
                <w:rPr>
                  <w:rStyle w:val="BodyText2Char"/>
                </w:rPr>
                <w:id w:val="-1267452333"/>
                <w:placeholder>
                  <w:docPart w:val="3E33FA15D0994276AFCA50A43A67E5F1"/>
                </w:placeholder>
                <w:showingPlcHdr/>
                <w:text w:multiLine="1"/>
              </w:sdtPr>
              <w:sdtEndPr>
                <w:rPr>
                  <w:rStyle w:val="BodyText2Char"/>
                </w:rPr>
              </w:sdtEndPr>
              <w:sdtContent>
                <w:r w:rsidR="00E43489" w:rsidRPr="001B5F45">
                  <w:rPr>
                    <w:rStyle w:val="PlaceholderText"/>
                  </w:rPr>
                  <w:t>Click or tap here to enter text.</w:t>
                </w:r>
              </w:sdtContent>
            </w:sdt>
          </w:p>
        </w:tc>
      </w:tr>
      <w:tr w:rsidR="009763BF" w:rsidRPr="001B5F45" w14:paraId="03F71193" w14:textId="77777777" w:rsidTr="001B053C">
        <w:trPr>
          <w:trHeight w:val="20"/>
          <w:jc w:val="right"/>
        </w:trPr>
        <w:tc>
          <w:tcPr>
            <w:tcW w:w="9648" w:type="dxa"/>
            <w:gridSpan w:val="2"/>
          </w:tcPr>
          <w:p w14:paraId="374D39B0" w14:textId="77777777" w:rsidR="009763BF" w:rsidRPr="001B5F45" w:rsidRDefault="009763BF" w:rsidP="00A76FD7">
            <w:pPr>
              <w:tabs>
                <w:tab w:val="left" w:pos="91"/>
                <w:tab w:val="left" w:pos="1250"/>
              </w:tabs>
              <w:spacing w:after="120"/>
              <w:ind w:left="720"/>
              <w:rPr>
                <w:b/>
                <w:bCs/>
                <w:szCs w:val="24"/>
              </w:rPr>
            </w:pPr>
            <w:r w:rsidRPr="001B5F45">
              <w:rPr>
                <w:b/>
                <w:bCs/>
                <w:szCs w:val="24"/>
              </w:rPr>
              <w:tab/>
            </w:r>
            <w:proofErr w:type="gramStart"/>
            <w:r w:rsidRPr="001B5F45">
              <w:rPr>
                <w:b/>
                <w:bCs/>
                <w:szCs w:val="24"/>
              </w:rPr>
              <w:t>Brief summary</w:t>
            </w:r>
            <w:proofErr w:type="gramEnd"/>
            <w:r w:rsidRPr="001B5F45">
              <w:rPr>
                <w:b/>
                <w:bCs/>
                <w:szCs w:val="24"/>
              </w:rPr>
              <w:t xml:space="preserve"> of case, outcome, and your major activities:</w:t>
            </w:r>
          </w:p>
          <w:p w14:paraId="3F3589DF" w14:textId="1C1DC7B2" w:rsidR="009763BF" w:rsidRPr="001B5F45" w:rsidRDefault="009763BF" w:rsidP="002E049C">
            <w:pPr>
              <w:tabs>
                <w:tab w:val="left" w:pos="91"/>
                <w:tab w:val="left" w:pos="1250"/>
              </w:tabs>
              <w:spacing w:after="120"/>
              <w:ind w:left="1238"/>
              <w:rPr>
                <w:b/>
                <w:bCs/>
                <w:szCs w:val="24"/>
              </w:rPr>
            </w:pPr>
            <w:r w:rsidRPr="001B5F45">
              <w:rPr>
                <w:b/>
                <w:bCs/>
                <w:szCs w:val="24"/>
              </w:rPr>
              <w:tab/>
            </w:r>
            <w:sdt>
              <w:sdtPr>
                <w:rPr>
                  <w:rStyle w:val="BodyText2Char"/>
                </w:rPr>
                <w:id w:val="1731813056"/>
                <w:placeholder>
                  <w:docPart w:val="E77ECBFA932B4D49860AB615CA418F61"/>
                </w:placeholder>
                <w:showingPlcHdr/>
                <w:text w:multiLine="1"/>
              </w:sdtPr>
              <w:sdtEndPr>
                <w:rPr>
                  <w:rStyle w:val="BodyText2Char"/>
                </w:rPr>
              </w:sdtEndPr>
              <w:sdtContent>
                <w:r w:rsidR="00E43489" w:rsidRPr="002F00E8">
                  <w:rPr>
                    <w:rStyle w:val="PlaceholderText"/>
                  </w:rPr>
                  <w:t>Click or tap here to enter text.</w:t>
                </w:r>
              </w:sdtContent>
            </w:sdt>
          </w:p>
        </w:tc>
      </w:tr>
      <w:tr w:rsidR="009763BF" w:rsidRPr="001B5F45" w14:paraId="141501BF" w14:textId="77777777" w:rsidTr="001B053C">
        <w:trPr>
          <w:trHeight w:val="144"/>
          <w:jc w:val="right"/>
        </w:trPr>
        <w:tc>
          <w:tcPr>
            <w:tcW w:w="9648" w:type="dxa"/>
            <w:gridSpan w:val="2"/>
          </w:tcPr>
          <w:p w14:paraId="3869D48C" w14:textId="77777777" w:rsidR="009763BF" w:rsidRDefault="009763BF" w:rsidP="002E049C">
            <w:pPr>
              <w:tabs>
                <w:tab w:val="left" w:pos="91"/>
                <w:tab w:val="left" w:pos="1240"/>
              </w:tabs>
              <w:spacing w:after="120"/>
              <w:ind w:left="720"/>
              <w:rPr>
                <w:b/>
                <w:bCs/>
                <w:szCs w:val="24"/>
              </w:rPr>
            </w:pPr>
            <w:r w:rsidRPr="001B5F45">
              <w:rPr>
                <w:b/>
                <w:bCs/>
                <w:szCs w:val="24"/>
              </w:rPr>
              <w:tab/>
              <w:t>Name and contact info of opposing counsel:</w:t>
            </w:r>
            <w:r>
              <w:rPr>
                <w:b/>
                <w:bCs/>
                <w:szCs w:val="24"/>
              </w:rPr>
              <w:t xml:space="preserve">    </w:t>
            </w:r>
          </w:p>
          <w:p w14:paraId="4F0BD5C7" w14:textId="7D1575A8" w:rsidR="009763BF" w:rsidRPr="001B5F45" w:rsidRDefault="00F117F4" w:rsidP="002E049C">
            <w:pPr>
              <w:tabs>
                <w:tab w:val="left" w:pos="340"/>
                <w:tab w:val="left" w:pos="1240"/>
              </w:tabs>
              <w:spacing w:after="120"/>
              <w:ind w:left="1238"/>
              <w:rPr>
                <w:b/>
                <w:bCs/>
                <w:szCs w:val="24"/>
              </w:rPr>
            </w:pPr>
            <w:sdt>
              <w:sdtPr>
                <w:rPr>
                  <w:rStyle w:val="BodyText2Char"/>
                </w:rPr>
                <w:id w:val="937180513"/>
                <w:placeholder>
                  <w:docPart w:val="37A8D6CC5FC041358E4E03E91619E89C"/>
                </w:placeholder>
                <w:showingPlcHdr/>
                <w:text w:multiLine="1"/>
              </w:sdtPr>
              <w:sdtEndPr>
                <w:rPr>
                  <w:rStyle w:val="BodyText2Char"/>
                </w:rPr>
              </w:sdtEndPr>
              <w:sdtContent>
                <w:r w:rsidR="00E43489" w:rsidRPr="001B5F45">
                  <w:rPr>
                    <w:rStyle w:val="PlaceholderText"/>
                  </w:rPr>
                  <w:t>Click or tap here to enter text.</w:t>
                </w:r>
              </w:sdtContent>
            </w:sdt>
          </w:p>
        </w:tc>
      </w:tr>
      <w:tr w:rsidR="009763BF" w:rsidRPr="001B5F45" w14:paraId="738CD55E" w14:textId="77777777" w:rsidTr="001B053C">
        <w:trPr>
          <w:trHeight w:val="144"/>
          <w:jc w:val="right"/>
        </w:trPr>
        <w:tc>
          <w:tcPr>
            <w:tcW w:w="9648" w:type="dxa"/>
            <w:gridSpan w:val="2"/>
          </w:tcPr>
          <w:p w14:paraId="04F0B6AF" w14:textId="2FD387DD" w:rsidR="009763BF" w:rsidRDefault="009763BF" w:rsidP="002E049C">
            <w:pPr>
              <w:tabs>
                <w:tab w:val="left" w:pos="91"/>
                <w:tab w:val="left" w:pos="1250"/>
              </w:tabs>
              <w:spacing w:after="120"/>
              <w:ind w:left="720"/>
              <w:rPr>
                <w:b/>
                <w:bCs/>
                <w:szCs w:val="24"/>
              </w:rPr>
            </w:pPr>
            <w:r w:rsidRPr="001B5F45">
              <w:rPr>
                <w:b/>
                <w:bCs/>
                <w:szCs w:val="24"/>
              </w:rPr>
              <w:tab/>
              <w:t xml:space="preserve">Name and contact info of </w:t>
            </w:r>
            <w:r>
              <w:rPr>
                <w:b/>
                <w:bCs/>
                <w:szCs w:val="24"/>
              </w:rPr>
              <w:t>any co-</w:t>
            </w:r>
            <w:r w:rsidRPr="001B5F45">
              <w:rPr>
                <w:b/>
                <w:bCs/>
                <w:szCs w:val="24"/>
              </w:rPr>
              <w:t>counsel:</w:t>
            </w:r>
          </w:p>
          <w:p w14:paraId="219D1731" w14:textId="3B4FA4F1" w:rsidR="009763BF" w:rsidRDefault="00F117F4" w:rsidP="002E049C">
            <w:pPr>
              <w:tabs>
                <w:tab w:val="left" w:pos="1240"/>
              </w:tabs>
              <w:ind w:left="1238"/>
              <w:rPr>
                <w:rStyle w:val="BodyText2Char"/>
              </w:rPr>
            </w:pPr>
            <w:sdt>
              <w:sdtPr>
                <w:rPr>
                  <w:rStyle w:val="BodyText2Char"/>
                </w:rPr>
                <w:id w:val="-202410519"/>
                <w:placeholder>
                  <w:docPart w:val="B110518BC8CF4E99BB33395B4187EDE9"/>
                </w:placeholder>
                <w:showingPlcHdr/>
                <w:text w:multiLine="1"/>
              </w:sdtPr>
              <w:sdtEndPr>
                <w:rPr>
                  <w:rStyle w:val="BodyText2Char"/>
                </w:rPr>
              </w:sdtEndPr>
              <w:sdtContent>
                <w:r w:rsidR="001B053C" w:rsidRPr="002F00E8">
                  <w:rPr>
                    <w:rStyle w:val="PlaceholderText"/>
                  </w:rPr>
                  <w:t>Click or tap here to enter text.</w:t>
                </w:r>
              </w:sdtContent>
            </w:sdt>
          </w:p>
          <w:p w14:paraId="5D6FCBC0" w14:textId="7F21539F" w:rsidR="009763BF" w:rsidRDefault="009763BF" w:rsidP="00A76FD7">
            <w:pPr>
              <w:tabs>
                <w:tab w:val="left" w:pos="91"/>
              </w:tabs>
              <w:ind w:left="1242"/>
              <w:rPr>
                <w:b/>
                <w:bCs/>
                <w:szCs w:val="24"/>
              </w:rPr>
            </w:pPr>
          </w:p>
          <w:p w14:paraId="3C9205E7" w14:textId="77777777" w:rsidR="002E049C" w:rsidRDefault="002E049C" w:rsidP="00A76FD7">
            <w:pPr>
              <w:tabs>
                <w:tab w:val="left" w:pos="91"/>
              </w:tabs>
              <w:ind w:left="1242"/>
              <w:rPr>
                <w:b/>
                <w:bCs/>
                <w:szCs w:val="24"/>
              </w:rPr>
            </w:pPr>
          </w:p>
          <w:tbl>
            <w:tblPr>
              <w:tblStyle w:val="TableGrid"/>
              <w:tblW w:w="964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50"/>
              <w:gridCol w:w="4698"/>
            </w:tblGrid>
            <w:tr w:rsidR="009763BF" w:rsidRPr="001B5F45" w14:paraId="790C1B3A" w14:textId="77777777" w:rsidTr="009763BF">
              <w:trPr>
                <w:trHeight w:val="144"/>
                <w:jc w:val="right"/>
              </w:trPr>
              <w:tc>
                <w:tcPr>
                  <w:tcW w:w="4950" w:type="dxa"/>
                </w:tcPr>
                <w:p w14:paraId="0075D88C" w14:textId="3F98AC7A" w:rsidR="009763BF" w:rsidRPr="001B5F45" w:rsidRDefault="009763BF" w:rsidP="009763BF">
                  <w:pPr>
                    <w:tabs>
                      <w:tab w:val="left" w:pos="91"/>
                      <w:tab w:val="left" w:pos="1250"/>
                      <w:tab w:val="left" w:pos="4664"/>
                    </w:tabs>
                    <w:spacing w:after="120"/>
                    <w:ind w:left="720"/>
                    <w:rPr>
                      <w:b/>
                      <w:bCs/>
                      <w:szCs w:val="24"/>
                    </w:rPr>
                  </w:pPr>
                  <w:r w:rsidRPr="001B5F45">
                    <w:rPr>
                      <w:b/>
                      <w:bCs/>
                      <w:szCs w:val="24"/>
                    </w:rPr>
                    <w:t>(</w:t>
                  </w:r>
                  <w:r>
                    <w:rPr>
                      <w:b/>
                      <w:bCs/>
                      <w:szCs w:val="24"/>
                    </w:rPr>
                    <w:t>3</w:t>
                  </w:r>
                  <w:r w:rsidRPr="001B5F45">
                    <w:rPr>
                      <w:b/>
                      <w:bCs/>
                      <w:szCs w:val="24"/>
                    </w:rPr>
                    <w:t>)</w:t>
                  </w:r>
                  <w:r w:rsidRPr="001B5F45">
                    <w:rPr>
                      <w:b/>
                      <w:bCs/>
                      <w:szCs w:val="24"/>
                    </w:rPr>
                    <w:tab/>
                    <w:t>Case Name:</w:t>
                  </w:r>
                  <w:r w:rsidRPr="001B5F45">
                    <w:rPr>
                      <w:b/>
                      <w:bCs/>
                      <w:szCs w:val="24"/>
                    </w:rPr>
                    <w:tab/>
                  </w:r>
                </w:p>
              </w:tc>
              <w:tc>
                <w:tcPr>
                  <w:tcW w:w="4698" w:type="dxa"/>
                </w:tcPr>
                <w:p w14:paraId="44011840" w14:textId="68D24974" w:rsidR="009763BF" w:rsidRPr="001B5F45" w:rsidRDefault="00F117F4" w:rsidP="009763BF">
                  <w:pPr>
                    <w:tabs>
                      <w:tab w:val="left" w:pos="91"/>
                      <w:tab w:val="left" w:pos="1250"/>
                      <w:tab w:val="left" w:pos="4664"/>
                    </w:tabs>
                    <w:spacing w:after="120"/>
                    <w:rPr>
                      <w:b/>
                      <w:bCs/>
                      <w:szCs w:val="24"/>
                    </w:rPr>
                  </w:pPr>
                  <w:sdt>
                    <w:sdtPr>
                      <w:rPr>
                        <w:rStyle w:val="BodyText2Char"/>
                      </w:rPr>
                      <w:id w:val="-1997400146"/>
                      <w:placeholder>
                        <w:docPart w:val="BF46F88CD79D4721BC390EFCEC29FE98"/>
                      </w:placeholder>
                      <w:showingPlcHdr/>
                      <w:text w:multiLine="1"/>
                    </w:sdtPr>
                    <w:sdtEndPr>
                      <w:rPr>
                        <w:rStyle w:val="BodyText2Char"/>
                      </w:rPr>
                    </w:sdtEndPr>
                    <w:sdtContent>
                      <w:r w:rsidR="00E43489" w:rsidRPr="002F00E8">
                        <w:rPr>
                          <w:rStyle w:val="PlaceholderText"/>
                        </w:rPr>
                        <w:t>Click or tap here to enter text.</w:t>
                      </w:r>
                    </w:sdtContent>
                  </w:sdt>
                </w:p>
              </w:tc>
            </w:tr>
            <w:tr w:rsidR="009763BF" w:rsidRPr="001B5F45" w14:paraId="2B6E148D" w14:textId="77777777" w:rsidTr="009763BF">
              <w:trPr>
                <w:trHeight w:val="144"/>
                <w:jc w:val="right"/>
              </w:trPr>
              <w:tc>
                <w:tcPr>
                  <w:tcW w:w="4950" w:type="dxa"/>
                </w:tcPr>
                <w:p w14:paraId="607D6C6A" w14:textId="77777777" w:rsidR="009763BF" w:rsidRPr="001B5F45" w:rsidRDefault="009763BF" w:rsidP="009763BF">
                  <w:pPr>
                    <w:tabs>
                      <w:tab w:val="left" w:pos="91"/>
                      <w:tab w:val="left" w:pos="1250"/>
                      <w:tab w:val="left" w:pos="4679"/>
                    </w:tabs>
                    <w:spacing w:after="120"/>
                    <w:ind w:left="720"/>
                    <w:rPr>
                      <w:b/>
                      <w:bCs/>
                      <w:szCs w:val="24"/>
                    </w:rPr>
                  </w:pPr>
                  <w:r w:rsidRPr="001B5F45">
                    <w:rPr>
                      <w:b/>
                      <w:bCs/>
                      <w:szCs w:val="24"/>
                    </w:rPr>
                    <w:tab/>
                    <w:t>Court and Docket #:</w:t>
                  </w:r>
                  <w:r w:rsidRPr="001B5F45">
                    <w:rPr>
                      <w:b/>
                      <w:bCs/>
                      <w:szCs w:val="24"/>
                    </w:rPr>
                    <w:tab/>
                  </w:r>
                </w:p>
              </w:tc>
              <w:tc>
                <w:tcPr>
                  <w:tcW w:w="4698" w:type="dxa"/>
                </w:tcPr>
                <w:p w14:paraId="46B51186" w14:textId="731514EF" w:rsidR="009763BF" w:rsidRPr="001B5F45" w:rsidRDefault="00F117F4" w:rsidP="009763BF">
                  <w:pPr>
                    <w:tabs>
                      <w:tab w:val="left" w:pos="91"/>
                      <w:tab w:val="left" w:pos="1250"/>
                      <w:tab w:val="left" w:pos="4679"/>
                    </w:tabs>
                    <w:spacing w:after="120"/>
                    <w:rPr>
                      <w:b/>
                      <w:bCs/>
                      <w:szCs w:val="24"/>
                    </w:rPr>
                  </w:pPr>
                  <w:sdt>
                    <w:sdtPr>
                      <w:rPr>
                        <w:rStyle w:val="BodyText2Char"/>
                      </w:rPr>
                      <w:id w:val="-1028632891"/>
                      <w:placeholder>
                        <w:docPart w:val="52FB6064DC2640178FECEDB384B04672"/>
                      </w:placeholder>
                      <w:showingPlcHdr/>
                      <w:text w:multiLine="1"/>
                    </w:sdtPr>
                    <w:sdtEndPr>
                      <w:rPr>
                        <w:rStyle w:val="BodyText2Char"/>
                      </w:rPr>
                    </w:sdtEndPr>
                    <w:sdtContent>
                      <w:r w:rsidR="00AE4880" w:rsidRPr="002F00E8">
                        <w:rPr>
                          <w:rStyle w:val="PlaceholderText"/>
                        </w:rPr>
                        <w:t>Click or tap here to enter text.</w:t>
                      </w:r>
                    </w:sdtContent>
                  </w:sdt>
                </w:p>
              </w:tc>
            </w:tr>
            <w:tr w:rsidR="009763BF" w:rsidRPr="001B5F45" w14:paraId="6CB98A57" w14:textId="77777777" w:rsidTr="009763BF">
              <w:trPr>
                <w:trHeight w:val="144"/>
                <w:jc w:val="right"/>
              </w:trPr>
              <w:tc>
                <w:tcPr>
                  <w:tcW w:w="4950" w:type="dxa"/>
                </w:tcPr>
                <w:p w14:paraId="39173B04" w14:textId="77777777" w:rsidR="009763BF" w:rsidRPr="001B5F45" w:rsidRDefault="009763BF" w:rsidP="009763BF">
                  <w:pPr>
                    <w:tabs>
                      <w:tab w:val="left" w:pos="91"/>
                      <w:tab w:val="left" w:pos="1250"/>
                      <w:tab w:val="left" w:pos="4687"/>
                    </w:tabs>
                    <w:spacing w:after="120"/>
                    <w:ind w:left="720"/>
                    <w:rPr>
                      <w:b/>
                      <w:bCs/>
                      <w:szCs w:val="24"/>
                    </w:rPr>
                  </w:pPr>
                  <w:r w:rsidRPr="001B5F45">
                    <w:rPr>
                      <w:b/>
                      <w:bCs/>
                      <w:szCs w:val="24"/>
                    </w:rPr>
                    <w:tab/>
                    <w:t>Reporter Citation (if any):</w:t>
                  </w:r>
                  <w:r w:rsidRPr="001B5F45">
                    <w:rPr>
                      <w:b/>
                      <w:bCs/>
                      <w:szCs w:val="24"/>
                    </w:rPr>
                    <w:tab/>
                  </w:r>
                </w:p>
              </w:tc>
              <w:tc>
                <w:tcPr>
                  <w:tcW w:w="4698" w:type="dxa"/>
                </w:tcPr>
                <w:p w14:paraId="4B3FE178" w14:textId="0C40F589" w:rsidR="009763BF" w:rsidRPr="001B5F45" w:rsidRDefault="00F117F4" w:rsidP="009763BF">
                  <w:pPr>
                    <w:tabs>
                      <w:tab w:val="left" w:pos="91"/>
                      <w:tab w:val="left" w:pos="1250"/>
                      <w:tab w:val="left" w:pos="4687"/>
                    </w:tabs>
                    <w:spacing w:after="120"/>
                    <w:rPr>
                      <w:b/>
                      <w:bCs/>
                      <w:szCs w:val="24"/>
                    </w:rPr>
                  </w:pPr>
                  <w:sdt>
                    <w:sdtPr>
                      <w:rPr>
                        <w:rStyle w:val="BodyText2Char"/>
                      </w:rPr>
                      <w:id w:val="820161781"/>
                      <w:placeholder>
                        <w:docPart w:val="F87EF3649C614733BB9196CAC527CB2C"/>
                      </w:placeholder>
                      <w:showingPlcHdr/>
                      <w:text w:multiLine="1"/>
                    </w:sdtPr>
                    <w:sdtEndPr>
                      <w:rPr>
                        <w:rStyle w:val="BodyText2Char"/>
                      </w:rPr>
                    </w:sdtEndPr>
                    <w:sdtContent>
                      <w:r w:rsidR="00E43489" w:rsidRPr="001B5F45">
                        <w:rPr>
                          <w:rStyle w:val="PlaceholderText"/>
                        </w:rPr>
                        <w:t>Click or tap here to enter text.</w:t>
                      </w:r>
                    </w:sdtContent>
                  </w:sdt>
                </w:p>
              </w:tc>
            </w:tr>
            <w:tr w:rsidR="009763BF" w:rsidRPr="001B5F45" w14:paraId="0BD17C41" w14:textId="77777777" w:rsidTr="009763BF">
              <w:trPr>
                <w:trHeight w:val="20"/>
                <w:jc w:val="right"/>
              </w:trPr>
              <w:tc>
                <w:tcPr>
                  <w:tcW w:w="9648" w:type="dxa"/>
                  <w:gridSpan w:val="2"/>
                </w:tcPr>
                <w:p w14:paraId="24FD0BF7" w14:textId="77777777" w:rsidR="009763BF" w:rsidRPr="001B5F45" w:rsidRDefault="009763BF" w:rsidP="009763BF">
                  <w:pPr>
                    <w:tabs>
                      <w:tab w:val="left" w:pos="91"/>
                      <w:tab w:val="left" w:pos="1250"/>
                    </w:tabs>
                    <w:spacing w:after="120"/>
                    <w:ind w:left="720"/>
                    <w:rPr>
                      <w:b/>
                      <w:bCs/>
                      <w:szCs w:val="24"/>
                    </w:rPr>
                  </w:pPr>
                  <w:r w:rsidRPr="001B5F45">
                    <w:rPr>
                      <w:b/>
                      <w:bCs/>
                      <w:szCs w:val="24"/>
                    </w:rPr>
                    <w:tab/>
                  </w:r>
                  <w:proofErr w:type="gramStart"/>
                  <w:r w:rsidRPr="001B5F45">
                    <w:rPr>
                      <w:b/>
                      <w:bCs/>
                      <w:szCs w:val="24"/>
                    </w:rPr>
                    <w:t>Brief summary</w:t>
                  </w:r>
                  <w:proofErr w:type="gramEnd"/>
                  <w:r w:rsidRPr="001B5F45">
                    <w:rPr>
                      <w:b/>
                      <w:bCs/>
                      <w:szCs w:val="24"/>
                    </w:rPr>
                    <w:t xml:space="preserve"> of case, outcome, and your major activities:</w:t>
                  </w:r>
                </w:p>
                <w:p w14:paraId="7184B99C" w14:textId="7D7F14E4" w:rsidR="009763BF" w:rsidRPr="001B5F45" w:rsidRDefault="009763BF" w:rsidP="00712C05">
                  <w:pPr>
                    <w:tabs>
                      <w:tab w:val="left" w:pos="91"/>
                      <w:tab w:val="left" w:pos="1250"/>
                    </w:tabs>
                    <w:spacing w:after="120"/>
                    <w:ind w:left="1238"/>
                    <w:rPr>
                      <w:b/>
                      <w:bCs/>
                      <w:szCs w:val="24"/>
                    </w:rPr>
                  </w:pPr>
                  <w:r w:rsidRPr="001B5F45">
                    <w:rPr>
                      <w:b/>
                      <w:bCs/>
                      <w:szCs w:val="24"/>
                    </w:rPr>
                    <w:tab/>
                  </w:r>
                  <w:sdt>
                    <w:sdtPr>
                      <w:rPr>
                        <w:rStyle w:val="BodyText2Char"/>
                      </w:rPr>
                      <w:id w:val="-1750644098"/>
                      <w:placeholder>
                        <w:docPart w:val="8E214553672640FDB117ED8BFC44E969"/>
                      </w:placeholder>
                      <w:showingPlcHdr/>
                      <w:text w:multiLine="1"/>
                    </w:sdtPr>
                    <w:sdtEndPr>
                      <w:rPr>
                        <w:rStyle w:val="BodyText2Char"/>
                      </w:rPr>
                    </w:sdtEndPr>
                    <w:sdtContent>
                      <w:r w:rsidR="00E43489" w:rsidRPr="002F00E8">
                        <w:rPr>
                          <w:rStyle w:val="PlaceholderText"/>
                        </w:rPr>
                        <w:t>Click or tap here to enter text.</w:t>
                      </w:r>
                    </w:sdtContent>
                  </w:sdt>
                </w:p>
              </w:tc>
            </w:tr>
            <w:tr w:rsidR="009763BF" w:rsidRPr="001B5F45" w14:paraId="5C4F6D85" w14:textId="77777777" w:rsidTr="009763BF">
              <w:trPr>
                <w:trHeight w:val="144"/>
                <w:jc w:val="right"/>
              </w:trPr>
              <w:tc>
                <w:tcPr>
                  <w:tcW w:w="9648" w:type="dxa"/>
                  <w:gridSpan w:val="2"/>
                </w:tcPr>
                <w:p w14:paraId="7E987059" w14:textId="77777777" w:rsidR="009763BF" w:rsidRDefault="009763BF" w:rsidP="009763BF">
                  <w:pPr>
                    <w:tabs>
                      <w:tab w:val="left" w:pos="91"/>
                      <w:tab w:val="left" w:pos="1240"/>
                    </w:tabs>
                    <w:spacing w:after="120"/>
                    <w:ind w:left="720"/>
                    <w:rPr>
                      <w:b/>
                      <w:bCs/>
                      <w:szCs w:val="24"/>
                    </w:rPr>
                  </w:pPr>
                  <w:r w:rsidRPr="001B5F45">
                    <w:rPr>
                      <w:b/>
                      <w:bCs/>
                      <w:szCs w:val="24"/>
                    </w:rPr>
                    <w:tab/>
                    <w:t>Name and contact info of opposing counsel:</w:t>
                  </w:r>
                  <w:r>
                    <w:rPr>
                      <w:b/>
                      <w:bCs/>
                      <w:szCs w:val="24"/>
                    </w:rPr>
                    <w:t xml:space="preserve">    </w:t>
                  </w:r>
                </w:p>
                <w:p w14:paraId="391B0303" w14:textId="27D0F767" w:rsidR="009763BF" w:rsidRPr="001B5F45" w:rsidRDefault="00F117F4" w:rsidP="00712C05">
                  <w:pPr>
                    <w:tabs>
                      <w:tab w:val="left" w:pos="340"/>
                      <w:tab w:val="left" w:pos="1240"/>
                    </w:tabs>
                    <w:spacing w:after="120"/>
                    <w:ind w:left="1240" w:firstLine="20"/>
                    <w:rPr>
                      <w:b/>
                      <w:bCs/>
                      <w:szCs w:val="24"/>
                    </w:rPr>
                  </w:pPr>
                  <w:sdt>
                    <w:sdtPr>
                      <w:rPr>
                        <w:rStyle w:val="BodyText2Char"/>
                      </w:rPr>
                      <w:id w:val="369271747"/>
                      <w:placeholder>
                        <w:docPart w:val="42EFF90A2BB847D1869D2A281F63BE4D"/>
                      </w:placeholder>
                      <w:showingPlcHdr/>
                      <w:text w:multiLine="1"/>
                    </w:sdtPr>
                    <w:sdtEndPr>
                      <w:rPr>
                        <w:rStyle w:val="BodyText2Char"/>
                      </w:rPr>
                    </w:sdtEndPr>
                    <w:sdtContent>
                      <w:r w:rsidR="00AE4880" w:rsidRPr="001B5F45">
                        <w:rPr>
                          <w:rStyle w:val="PlaceholderText"/>
                        </w:rPr>
                        <w:t>Click or tap here to enter text.</w:t>
                      </w:r>
                    </w:sdtContent>
                  </w:sdt>
                </w:p>
              </w:tc>
            </w:tr>
            <w:tr w:rsidR="009763BF" w:rsidRPr="001B5F45" w14:paraId="0388351C" w14:textId="77777777" w:rsidTr="009763BF">
              <w:trPr>
                <w:trHeight w:val="144"/>
                <w:jc w:val="right"/>
              </w:trPr>
              <w:tc>
                <w:tcPr>
                  <w:tcW w:w="9648" w:type="dxa"/>
                  <w:gridSpan w:val="2"/>
                </w:tcPr>
                <w:p w14:paraId="6E296294" w14:textId="3BFBEF54" w:rsidR="009763BF" w:rsidRDefault="009763BF" w:rsidP="00712C05">
                  <w:pPr>
                    <w:tabs>
                      <w:tab w:val="left" w:pos="91"/>
                      <w:tab w:val="left" w:pos="1250"/>
                    </w:tabs>
                    <w:spacing w:after="120"/>
                    <w:ind w:left="720"/>
                    <w:rPr>
                      <w:b/>
                      <w:bCs/>
                      <w:szCs w:val="24"/>
                    </w:rPr>
                  </w:pPr>
                  <w:r w:rsidRPr="001B5F45">
                    <w:rPr>
                      <w:b/>
                      <w:bCs/>
                      <w:szCs w:val="24"/>
                    </w:rPr>
                    <w:tab/>
                    <w:t xml:space="preserve">Name and contact info of </w:t>
                  </w:r>
                  <w:r>
                    <w:rPr>
                      <w:b/>
                      <w:bCs/>
                      <w:szCs w:val="24"/>
                    </w:rPr>
                    <w:t>any co-</w:t>
                  </w:r>
                  <w:r w:rsidRPr="001B5F45">
                    <w:rPr>
                      <w:b/>
                      <w:bCs/>
                      <w:szCs w:val="24"/>
                    </w:rPr>
                    <w:t>counsel:</w:t>
                  </w:r>
                </w:p>
                <w:p w14:paraId="44B7AABF" w14:textId="584F4A85" w:rsidR="009763BF" w:rsidRDefault="00F117F4" w:rsidP="009763BF">
                  <w:pPr>
                    <w:tabs>
                      <w:tab w:val="left" w:pos="1240"/>
                    </w:tabs>
                    <w:ind w:left="1240"/>
                    <w:rPr>
                      <w:rStyle w:val="BodyText2Char"/>
                    </w:rPr>
                  </w:pPr>
                  <w:sdt>
                    <w:sdtPr>
                      <w:rPr>
                        <w:rStyle w:val="BodyText2Char"/>
                      </w:rPr>
                      <w:id w:val="-509683478"/>
                      <w:placeholder>
                        <w:docPart w:val="ACBDE9F05B554E288852349D109845ED"/>
                      </w:placeholder>
                      <w:showingPlcHdr/>
                      <w:text w:multiLine="1"/>
                    </w:sdtPr>
                    <w:sdtEndPr>
                      <w:rPr>
                        <w:rStyle w:val="BodyText2Char"/>
                      </w:rPr>
                    </w:sdtEndPr>
                    <w:sdtContent>
                      <w:r w:rsidR="00AE4880" w:rsidRPr="002F00E8">
                        <w:rPr>
                          <w:rStyle w:val="PlaceholderText"/>
                        </w:rPr>
                        <w:t>Click or tap here to enter text.</w:t>
                      </w:r>
                    </w:sdtContent>
                  </w:sdt>
                </w:p>
                <w:p w14:paraId="202F37B8" w14:textId="77777777" w:rsidR="009763BF" w:rsidRDefault="009763BF" w:rsidP="009763BF">
                  <w:pPr>
                    <w:tabs>
                      <w:tab w:val="left" w:pos="91"/>
                    </w:tabs>
                    <w:ind w:left="1242"/>
                    <w:rPr>
                      <w:b/>
                      <w:bCs/>
                      <w:szCs w:val="24"/>
                    </w:rPr>
                  </w:pPr>
                </w:p>
                <w:p w14:paraId="551E3947" w14:textId="48F95498" w:rsidR="002E049C" w:rsidRPr="001B5F45" w:rsidRDefault="002E049C" w:rsidP="009763BF">
                  <w:pPr>
                    <w:tabs>
                      <w:tab w:val="left" w:pos="91"/>
                    </w:tabs>
                    <w:ind w:left="1242"/>
                    <w:rPr>
                      <w:b/>
                      <w:bCs/>
                      <w:szCs w:val="24"/>
                    </w:rPr>
                  </w:pPr>
                </w:p>
              </w:tc>
            </w:tr>
            <w:tr w:rsidR="009763BF" w:rsidRPr="001B5F45" w14:paraId="6520242C" w14:textId="77777777" w:rsidTr="009763BF">
              <w:trPr>
                <w:trHeight w:val="144"/>
                <w:jc w:val="right"/>
              </w:trPr>
              <w:tc>
                <w:tcPr>
                  <w:tcW w:w="4950" w:type="dxa"/>
                </w:tcPr>
                <w:p w14:paraId="6CDDD2E4" w14:textId="48089F19" w:rsidR="009763BF" w:rsidRPr="001B5F45" w:rsidRDefault="009763BF" w:rsidP="009763BF">
                  <w:pPr>
                    <w:tabs>
                      <w:tab w:val="left" w:pos="91"/>
                      <w:tab w:val="left" w:pos="1250"/>
                      <w:tab w:val="left" w:pos="4664"/>
                    </w:tabs>
                    <w:spacing w:after="120"/>
                    <w:ind w:left="720"/>
                    <w:rPr>
                      <w:b/>
                      <w:bCs/>
                      <w:szCs w:val="24"/>
                    </w:rPr>
                  </w:pPr>
                  <w:r w:rsidRPr="001B5F45">
                    <w:rPr>
                      <w:b/>
                      <w:bCs/>
                      <w:szCs w:val="24"/>
                    </w:rPr>
                    <w:lastRenderedPageBreak/>
                    <w:t>(</w:t>
                  </w:r>
                  <w:r>
                    <w:rPr>
                      <w:b/>
                      <w:bCs/>
                      <w:szCs w:val="24"/>
                    </w:rPr>
                    <w:t>4</w:t>
                  </w:r>
                  <w:r w:rsidRPr="001B5F45">
                    <w:rPr>
                      <w:b/>
                      <w:bCs/>
                      <w:szCs w:val="24"/>
                    </w:rPr>
                    <w:t>)</w:t>
                  </w:r>
                  <w:r w:rsidRPr="001B5F45">
                    <w:rPr>
                      <w:b/>
                      <w:bCs/>
                      <w:szCs w:val="24"/>
                    </w:rPr>
                    <w:tab/>
                    <w:t>Case Name:</w:t>
                  </w:r>
                  <w:r w:rsidRPr="001B5F45">
                    <w:rPr>
                      <w:b/>
                      <w:bCs/>
                      <w:szCs w:val="24"/>
                    </w:rPr>
                    <w:tab/>
                  </w:r>
                </w:p>
              </w:tc>
              <w:tc>
                <w:tcPr>
                  <w:tcW w:w="4698" w:type="dxa"/>
                </w:tcPr>
                <w:p w14:paraId="14F0635A" w14:textId="3A1E57C9" w:rsidR="009763BF" w:rsidRPr="001B5F45" w:rsidRDefault="00F117F4" w:rsidP="009763BF">
                  <w:pPr>
                    <w:tabs>
                      <w:tab w:val="left" w:pos="91"/>
                      <w:tab w:val="left" w:pos="1250"/>
                      <w:tab w:val="left" w:pos="4664"/>
                    </w:tabs>
                    <w:spacing w:after="120"/>
                    <w:rPr>
                      <w:b/>
                      <w:bCs/>
                      <w:szCs w:val="24"/>
                    </w:rPr>
                  </w:pPr>
                  <w:sdt>
                    <w:sdtPr>
                      <w:rPr>
                        <w:rStyle w:val="BodyText2Char"/>
                      </w:rPr>
                      <w:id w:val="-1103487245"/>
                      <w:placeholder>
                        <w:docPart w:val="5FA1A487A36F4C4FB39A2CF8951F1D00"/>
                      </w:placeholder>
                      <w:showingPlcHdr/>
                      <w:text w:multiLine="1"/>
                    </w:sdtPr>
                    <w:sdtEndPr>
                      <w:rPr>
                        <w:rStyle w:val="BodyText2Char"/>
                      </w:rPr>
                    </w:sdtEndPr>
                    <w:sdtContent>
                      <w:r w:rsidR="00AE4880" w:rsidRPr="002F00E8">
                        <w:rPr>
                          <w:rStyle w:val="PlaceholderText"/>
                        </w:rPr>
                        <w:t>Click or tap here to enter text.</w:t>
                      </w:r>
                    </w:sdtContent>
                  </w:sdt>
                </w:p>
              </w:tc>
            </w:tr>
            <w:tr w:rsidR="009763BF" w:rsidRPr="001B5F45" w14:paraId="43BFD759" w14:textId="77777777" w:rsidTr="009763BF">
              <w:trPr>
                <w:trHeight w:val="144"/>
                <w:jc w:val="right"/>
              </w:trPr>
              <w:tc>
                <w:tcPr>
                  <w:tcW w:w="4950" w:type="dxa"/>
                </w:tcPr>
                <w:p w14:paraId="1D1899D5" w14:textId="77777777" w:rsidR="009763BF" w:rsidRPr="001B5F45" w:rsidRDefault="009763BF" w:rsidP="009763BF">
                  <w:pPr>
                    <w:tabs>
                      <w:tab w:val="left" w:pos="91"/>
                      <w:tab w:val="left" w:pos="1250"/>
                      <w:tab w:val="left" w:pos="4679"/>
                    </w:tabs>
                    <w:spacing w:after="120"/>
                    <w:ind w:left="720"/>
                    <w:rPr>
                      <w:b/>
                      <w:bCs/>
                      <w:szCs w:val="24"/>
                    </w:rPr>
                  </w:pPr>
                  <w:r w:rsidRPr="001B5F45">
                    <w:rPr>
                      <w:b/>
                      <w:bCs/>
                      <w:szCs w:val="24"/>
                    </w:rPr>
                    <w:tab/>
                    <w:t>Court and Docket #:</w:t>
                  </w:r>
                  <w:r w:rsidRPr="001B5F45">
                    <w:rPr>
                      <w:b/>
                      <w:bCs/>
                      <w:szCs w:val="24"/>
                    </w:rPr>
                    <w:tab/>
                  </w:r>
                </w:p>
              </w:tc>
              <w:tc>
                <w:tcPr>
                  <w:tcW w:w="4698" w:type="dxa"/>
                </w:tcPr>
                <w:p w14:paraId="53D23ECB" w14:textId="45401AC3" w:rsidR="009763BF" w:rsidRPr="001B5F45" w:rsidRDefault="00F117F4" w:rsidP="009763BF">
                  <w:pPr>
                    <w:tabs>
                      <w:tab w:val="left" w:pos="91"/>
                      <w:tab w:val="left" w:pos="1250"/>
                      <w:tab w:val="left" w:pos="4679"/>
                    </w:tabs>
                    <w:spacing w:after="120"/>
                    <w:rPr>
                      <w:b/>
                      <w:bCs/>
                      <w:szCs w:val="24"/>
                    </w:rPr>
                  </w:pPr>
                  <w:sdt>
                    <w:sdtPr>
                      <w:rPr>
                        <w:rStyle w:val="BodyText2Char"/>
                      </w:rPr>
                      <w:id w:val="-1322191510"/>
                      <w:placeholder>
                        <w:docPart w:val="2A119DFA53814234A7BFD71FF9A4916A"/>
                      </w:placeholder>
                      <w:showingPlcHdr/>
                      <w:text w:multiLine="1"/>
                    </w:sdtPr>
                    <w:sdtEndPr>
                      <w:rPr>
                        <w:rStyle w:val="BodyText2Char"/>
                      </w:rPr>
                    </w:sdtEndPr>
                    <w:sdtContent>
                      <w:r w:rsidR="00E43489" w:rsidRPr="002F00E8">
                        <w:rPr>
                          <w:rStyle w:val="PlaceholderText"/>
                        </w:rPr>
                        <w:t>Click or tap here to enter text.</w:t>
                      </w:r>
                    </w:sdtContent>
                  </w:sdt>
                </w:p>
              </w:tc>
            </w:tr>
            <w:tr w:rsidR="009763BF" w:rsidRPr="001B5F45" w14:paraId="5A68955D" w14:textId="77777777" w:rsidTr="009763BF">
              <w:trPr>
                <w:trHeight w:val="144"/>
                <w:jc w:val="right"/>
              </w:trPr>
              <w:tc>
                <w:tcPr>
                  <w:tcW w:w="4950" w:type="dxa"/>
                </w:tcPr>
                <w:p w14:paraId="31B556DC" w14:textId="77777777" w:rsidR="009763BF" w:rsidRPr="001B5F45" w:rsidRDefault="009763BF" w:rsidP="009763BF">
                  <w:pPr>
                    <w:tabs>
                      <w:tab w:val="left" w:pos="91"/>
                      <w:tab w:val="left" w:pos="1250"/>
                      <w:tab w:val="left" w:pos="4687"/>
                    </w:tabs>
                    <w:spacing w:after="120"/>
                    <w:ind w:left="720"/>
                    <w:rPr>
                      <w:b/>
                      <w:bCs/>
                      <w:szCs w:val="24"/>
                    </w:rPr>
                  </w:pPr>
                  <w:r w:rsidRPr="001B5F45">
                    <w:rPr>
                      <w:b/>
                      <w:bCs/>
                      <w:szCs w:val="24"/>
                    </w:rPr>
                    <w:tab/>
                    <w:t>Reporter Citation (if any):</w:t>
                  </w:r>
                  <w:r w:rsidRPr="001B5F45">
                    <w:rPr>
                      <w:b/>
                      <w:bCs/>
                      <w:szCs w:val="24"/>
                    </w:rPr>
                    <w:tab/>
                  </w:r>
                </w:p>
              </w:tc>
              <w:tc>
                <w:tcPr>
                  <w:tcW w:w="4698" w:type="dxa"/>
                </w:tcPr>
                <w:p w14:paraId="14D2147C" w14:textId="6D417C82" w:rsidR="009763BF" w:rsidRPr="001B5F45" w:rsidRDefault="00F117F4" w:rsidP="009763BF">
                  <w:pPr>
                    <w:tabs>
                      <w:tab w:val="left" w:pos="91"/>
                      <w:tab w:val="left" w:pos="1250"/>
                      <w:tab w:val="left" w:pos="4687"/>
                    </w:tabs>
                    <w:spacing w:after="120"/>
                    <w:rPr>
                      <w:b/>
                      <w:bCs/>
                      <w:szCs w:val="24"/>
                    </w:rPr>
                  </w:pPr>
                  <w:sdt>
                    <w:sdtPr>
                      <w:rPr>
                        <w:rStyle w:val="BodyText2Char"/>
                      </w:rPr>
                      <w:id w:val="1153113670"/>
                      <w:placeholder>
                        <w:docPart w:val="81FAE1366640459B89B44FF122AE91D7"/>
                      </w:placeholder>
                      <w:showingPlcHdr/>
                      <w:text w:multiLine="1"/>
                    </w:sdtPr>
                    <w:sdtEndPr>
                      <w:rPr>
                        <w:rStyle w:val="BodyText2Char"/>
                      </w:rPr>
                    </w:sdtEndPr>
                    <w:sdtContent>
                      <w:r w:rsidR="00AE4880" w:rsidRPr="001B5F45">
                        <w:rPr>
                          <w:rStyle w:val="PlaceholderText"/>
                        </w:rPr>
                        <w:t>Click or tap here to enter text.</w:t>
                      </w:r>
                    </w:sdtContent>
                  </w:sdt>
                </w:p>
              </w:tc>
            </w:tr>
            <w:tr w:rsidR="009763BF" w:rsidRPr="001B5F45" w14:paraId="721F1781" w14:textId="77777777" w:rsidTr="009763BF">
              <w:trPr>
                <w:trHeight w:val="20"/>
                <w:jc w:val="right"/>
              </w:trPr>
              <w:tc>
                <w:tcPr>
                  <w:tcW w:w="9648" w:type="dxa"/>
                  <w:gridSpan w:val="2"/>
                </w:tcPr>
                <w:p w14:paraId="7936F317" w14:textId="77777777" w:rsidR="009763BF" w:rsidRPr="001B5F45" w:rsidRDefault="009763BF" w:rsidP="009763BF">
                  <w:pPr>
                    <w:tabs>
                      <w:tab w:val="left" w:pos="91"/>
                      <w:tab w:val="left" w:pos="1250"/>
                    </w:tabs>
                    <w:spacing w:after="120"/>
                    <w:ind w:left="720"/>
                    <w:rPr>
                      <w:b/>
                      <w:bCs/>
                      <w:szCs w:val="24"/>
                    </w:rPr>
                  </w:pPr>
                  <w:r w:rsidRPr="001B5F45">
                    <w:rPr>
                      <w:b/>
                      <w:bCs/>
                      <w:szCs w:val="24"/>
                    </w:rPr>
                    <w:tab/>
                  </w:r>
                  <w:proofErr w:type="gramStart"/>
                  <w:r w:rsidRPr="001B5F45">
                    <w:rPr>
                      <w:b/>
                      <w:bCs/>
                      <w:szCs w:val="24"/>
                    </w:rPr>
                    <w:t>Brief summary</w:t>
                  </w:r>
                  <w:proofErr w:type="gramEnd"/>
                  <w:r w:rsidRPr="001B5F45">
                    <w:rPr>
                      <w:b/>
                      <w:bCs/>
                      <w:szCs w:val="24"/>
                    </w:rPr>
                    <w:t xml:space="preserve"> of case, outcome, and your major activities:</w:t>
                  </w:r>
                </w:p>
                <w:p w14:paraId="679FA237" w14:textId="74EAADD3" w:rsidR="009763BF" w:rsidRPr="001B5F45" w:rsidRDefault="009763BF" w:rsidP="00712C05">
                  <w:pPr>
                    <w:tabs>
                      <w:tab w:val="left" w:pos="91"/>
                      <w:tab w:val="left" w:pos="1250"/>
                    </w:tabs>
                    <w:spacing w:after="120"/>
                    <w:ind w:left="1238"/>
                    <w:rPr>
                      <w:b/>
                      <w:bCs/>
                      <w:szCs w:val="24"/>
                    </w:rPr>
                  </w:pPr>
                  <w:r w:rsidRPr="001B5F45">
                    <w:rPr>
                      <w:b/>
                      <w:bCs/>
                      <w:szCs w:val="24"/>
                    </w:rPr>
                    <w:tab/>
                  </w:r>
                  <w:sdt>
                    <w:sdtPr>
                      <w:rPr>
                        <w:rStyle w:val="BodyText2Char"/>
                      </w:rPr>
                      <w:id w:val="-1472207136"/>
                      <w:placeholder>
                        <w:docPart w:val="110E13D942FD4518A3C94FEA874A9FA6"/>
                      </w:placeholder>
                      <w:showingPlcHdr/>
                      <w:text w:multiLine="1"/>
                    </w:sdtPr>
                    <w:sdtEndPr>
                      <w:rPr>
                        <w:rStyle w:val="BodyText2Char"/>
                      </w:rPr>
                    </w:sdtEndPr>
                    <w:sdtContent>
                      <w:r w:rsidR="00AE4880" w:rsidRPr="002F00E8">
                        <w:rPr>
                          <w:rStyle w:val="PlaceholderText"/>
                        </w:rPr>
                        <w:t>Click or tap here to enter text.</w:t>
                      </w:r>
                    </w:sdtContent>
                  </w:sdt>
                </w:p>
              </w:tc>
            </w:tr>
            <w:tr w:rsidR="009763BF" w:rsidRPr="001B5F45" w14:paraId="60BE7A90" w14:textId="77777777" w:rsidTr="009763BF">
              <w:trPr>
                <w:trHeight w:val="144"/>
                <w:jc w:val="right"/>
              </w:trPr>
              <w:tc>
                <w:tcPr>
                  <w:tcW w:w="9648" w:type="dxa"/>
                  <w:gridSpan w:val="2"/>
                </w:tcPr>
                <w:p w14:paraId="2DD5B5E9" w14:textId="77777777" w:rsidR="009763BF" w:rsidRDefault="009763BF" w:rsidP="009763BF">
                  <w:pPr>
                    <w:tabs>
                      <w:tab w:val="left" w:pos="91"/>
                      <w:tab w:val="left" w:pos="1240"/>
                    </w:tabs>
                    <w:spacing w:after="120"/>
                    <w:ind w:left="720"/>
                    <w:rPr>
                      <w:b/>
                      <w:bCs/>
                      <w:szCs w:val="24"/>
                    </w:rPr>
                  </w:pPr>
                  <w:r w:rsidRPr="001B5F45">
                    <w:rPr>
                      <w:b/>
                      <w:bCs/>
                      <w:szCs w:val="24"/>
                    </w:rPr>
                    <w:tab/>
                    <w:t>Name and contact info of opposing counsel:</w:t>
                  </w:r>
                  <w:r>
                    <w:rPr>
                      <w:b/>
                      <w:bCs/>
                      <w:szCs w:val="24"/>
                    </w:rPr>
                    <w:t xml:space="preserve">    </w:t>
                  </w:r>
                </w:p>
                <w:p w14:paraId="7AB083D5" w14:textId="3905F300" w:rsidR="009763BF" w:rsidRPr="001B5F45" w:rsidRDefault="00F117F4" w:rsidP="00712C05">
                  <w:pPr>
                    <w:tabs>
                      <w:tab w:val="left" w:pos="340"/>
                      <w:tab w:val="left" w:pos="1240"/>
                    </w:tabs>
                    <w:spacing w:after="120"/>
                    <w:ind w:left="1240" w:firstLine="20"/>
                    <w:rPr>
                      <w:b/>
                      <w:bCs/>
                      <w:szCs w:val="24"/>
                    </w:rPr>
                  </w:pPr>
                  <w:sdt>
                    <w:sdtPr>
                      <w:rPr>
                        <w:rStyle w:val="BodyText2Char"/>
                      </w:rPr>
                      <w:id w:val="-1807466170"/>
                      <w:placeholder>
                        <w:docPart w:val="BA5AE6E8117C4EACA77400EF6814A8A1"/>
                      </w:placeholder>
                      <w:showingPlcHdr/>
                      <w:text w:multiLine="1"/>
                    </w:sdtPr>
                    <w:sdtEndPr>
                      <w:rPr>
                        <w:rStyle w:val="BodyText2Char"/>
                      </w:rPr>
                    </w:sdtEndPr>
                    <w:sdtContent>
                      <w:r w:rsidR="00AE4880" w:rsidRPr="001B5F45">
                        <w:rPr>
                          <w:rStyle w:val="PlaceholderText"/>
                        </w:rPr>
                        <w:t>Click or tap here to enter text.</w:t>
                      </w:r>
                    </w:sdtContent>
                  </w:sdt>
                </w:p>
              </w:tc>
            </w:tr>
            <w:tr w:rsidR="009763BF" w:rsidRPr="001B5F45" w14:paraId="124CD8DD" w14:textId="77777777" w:rsidTr="009763BF">
              <w:trPr>
                <w:trHeight w:val="144"/>
                <w:jc w:val="right"/>
              </w:trPr>
              <w:tc>
                <w:tcPr>
                  <w:tcW w:w="9648" w:type="dxa"/>
                  <w:gridSpan w:val="2"/>
                </w:tcPr>
                <w:p w14:paraId="0670CDA4" w14:textId="4B192DDA" w:rsidR="009763BF" w:rsidRDefault="009763BF" w:rsidP="00712C05">
                  <w:pPr>
                    <w:tabs>
                      <w:tab w:val="left" w:pos="91"/>
                      <w:tab w:val="left" w:pos="1250"/>
                    </w:tabs>
                    <w:spacing w:after="120"/>
                    <w:ind w:left="720"/>
                    <w:rPr>
                      <w:b/>
                      <w:bCs/>
                      <w:szCs w:val="24"/>
                    </w:rPr>
                  </w:pPr>
                  <w:r w:rsidRPr="001B5F45">
                    <w:rPr>
                      <w:b/>
                      <w:bCs/>
                      <w:szCs w:val="24"/>
                    </w:rPr>
                    <w:tab/>
                    <w:t xml:space="preserve">Name and contact info of </w:t>
                  </w:r>
                  <w:r>
                    <w:rPr>
                      <w:b/>
                      <w:bCs/>
                      <w:szCs w:val="24"/>
                    </w:rPr>
                    <w:t>any co-</w:t>
                  </w:r>
                  <w:r w:rsidRPr="001B5F45">
                    <w:rPr>
                      <w:b/>
                      <w:bCs/>
                      <w:szCs w:val="24"/>
                    </w:rPr>
                    <w:t>counsel:</w:t>
                  </w:r>
                </w:p>
                <w:p w14:paraId="308DD290" w14:textId="4C64EAD8" w:rsidR="009763BF" w:rsidRDefault="00F117F4" w:rsidP="009763BF">
                  <w:pPr>
                    <w:tabs>
                      <w:tab w:val="left" w:pos="1240"/>
                    </w:tabs>
                    <w:ind w:left="1240"/>
                    <w:rPr>
                      <w:rStyle w:val="BodyText2Char"/>
                    </w:rPr>
                  </w:pPr>
                  <w:sdt>
                    <w:sdtPr>
                      <w:rPr>
                        <w:rStyle w:val="BodyText2Char"/>
                      </w:rPr>
                      <w:id w:val="1877041917"/>
                      <w:placeholder>
                        <w:docPart w:val="E622D455FBA240C69F809B0499330349"/>
                      </w:placeholder>
                      <w:showingPlcHdr/>
                      <w:text w:multiLine="1"/>
                    </w:sdtPr>
                    <w:sdtEndPr>
                      <w:rPr>
                        <w:rStyle w:val="BodyText2Char"/>
                      </w:rPr>
                    </w:sdtEndPr>
                    <w:sdtContent>
                      <w:r w:rsidR="00AE4880" w:rsidRPr="002F00E8">
                        <w:rPr>
                          <w:rStyle w:val="PlaceholderText"/>
                        </w:rPr>
                        <w:t>Click or tap here to enter text.</w:t>
                      </w:r>
                    </w:sdtContent>
                  </w:sdt>
                </w:p>
                <w:p w14:paraId="1CE2B76E" w14:textId="77777777" w:rsidR="009763BF" w:rsidRDefault="009763BF" w:rsidP="009763BF">
                  <w:pPr>
                    <w:tabs>
                      <w:tab w:val="left" w:pos="91"/>
                    </w:tabs>
                    <w:ind w:left="1242"/>
                    <w:rPr>
                      <w:b/>
                      <w:bCs/>
                      <w:szCs w:val="24"/>
                    </w:rPr>
                  </w:pPr>
                </w:p>
                <w:p w14:paraId="4BD3AAD0" w14:textId="4E7941EB" w:rsidR="002E049C" w:rsidRPr="001B5F45" w:rsidRDefault="002E049C" w:rsidP="009763BF">
                  <w:pPr>
                    <w:tabs>
                      <w:tab w:val="left" w:pos="91"/>
                    </w:tabs>
                    <w:ind w:left="1242"/>
                    <w:rPr>
                      <w:b/>
                      <w:bCs/>
                      <w:szCs w:val="24"/>
                    </w:rPr>
                  </w:pPr>
                </w:p>
              </w:tc>
            </w:tr>
            <w:tr w:rsidR="009763BF" w:rsidRPr="001B5F45" w14:paraId="5C464CE8" w14:textId="77777777" w:rsidTr="009763BF">
              <w:trPr>
                <w:trHeight w:val="144"/>
                <w:jc w:val="right"/>
              </w:trPr>
              <w:tc>
                <w:tcPr>
                  <w:tcW w:w="4950" w:type="dxa"/>
                </w:tcPr>
                <w:p w14:paraId="5FA8F2FA" w14:textId="36E230FD" w:rsidR="009763BF" w:rsidRPr="001B5F45" w:rsidRDefault="009763BF" w:rsidP="009763BF">
                  <w:pPr>
                    <w:tabs>
                      <w:tab w:val="left" w:pos="91"/>
                      <w:tab w:val="left" w:pos="1250"/>
                      <w:tab w:val="left" w:pos="4664"/>
                    </w:tabs>
                    <w:spacing w:after="120"/>
                    <w:ind w:left="720"/>
                    <w:rPr>
                      <w:b/>
                      <w:bCs/>
                      <w:szCs w:val="24"/>
                    </w:rPr>
                  </w:pPr>
                  <w:r w:rsidRPr="001B5F45">
                    <w:rPr>
                      <w:b/>
                      <w:bCs/>
                      <w:szCs w:val="24"/>
                    </w:rPr>
                    <w:t>(</w:t>
                  </w:r>
                  <w:r>
                    <w:rPr>
                      <w:b/>
                      <w:bCs/>
                      <w:szCs w:val="24"/>
                    </w:rPr>
                    <w:t>5</w:t>
                  </w:r>
                  <w:r w:rsidRPr="001B5F45">
                    <w:rPr>
                      <w:b/>
                      <w:bCs/>
                      <w:szCs w:val="24"/>
                    </w:rPr>
                    <w:t>)</w:t>
                  </w:r>
                  <w:r w:rsidRPr="001B5F45">
                    <w:rPr>
                      <w:b/>
                      <w:bCs/>
                      <w:szCs w:val="24"/>
                    </w:rPr>
                    <w:tab/>
                    <w:t>Case Name:</w:t>
                  </w:r>
                  <w:r w:rsidRPr="001B5F45">
                    <w:rPr>
                      <w:b/>
                      <w:bCs/>
                      <w:szCs w:val="24"/>
                    </w:rPr>
                    <w:tab/>
                  </w:r>
                </w:p>
              </w:tc>
              <w:tc>
                <w:tcPr>
                  <w:tcW w:w="4698" w:type="dxa"/>
                </w:tcPr>
                <w:p w14:paraId="6F7E5315" w14:textId="7044EEDF" w:rsidR="009763BF" w:rsidRPr="001B5F45" w:rsidRDefault="00F117F4" w:rsidP="009763BF">
                  <w:pPr>
                    <w:tabs>
                      <w:tab w:val="left" w:pos="91"/>
                      <w:tab w:val="left" w:pos="1250"/>
                      <w:tab w:val="left" w:pos="4664"/>
                    </w:tabs>
                    <w:spacing w:after="120"/>
                    <w:rPr>
                      <w:b/>
                      <w:bCs/>
                      <w:szCs w:val="24"/>
                    </w:rPr>
                  </w:pPr>
                  <w:sdt>
                    <w:sdtPr>
                      <w:rPr>
                        <w:rStyle w:val="BodyText2Char"/>
                      </w:rPr>
                      <w:id w:val="-516614779"/>
                      <w:placeholder>
                        <w:docPart w:val="8DE68F68733545E4BC98F6D3771DFF7E"/>
                      </w:placeholder>
                      <w:showingPlcHdr/>
                      <w:text w:multiLine="1"/>
                    </w:sdtPr>
                    <w:sdtEndPr>
                      <w:rPr>
                        <w:rStyle w:val="BodyText2Char"/>
                      </w:rPr>
                    </w:sdtEndPr>
                    <w:sdtContent>
                      <w:r w:rsidR="00AE4880" w:rsidRPr="002F00E8">
                        <w:rPr>
                          <w:rStyle w:val="PlaceholderText"/>
                        </w:rPr>
                        <w:t>Click or tap here to enter text.</w:t>
                      </w:r>
                    </w:sdtContent>
                  </w:sdt>
                </w:p>
              </w:tc>
            </w:tr>
            <w:tr w:rsidR="009763BF" w:rsidRPr="001B5F45" w14:paraId="626E73F6" w14:textId="77777777" w:rsidTr="009763BF">
              <w:trPr>
                <w:trHeight w:val="144"/>
                <w:jc w:val="right"/>
              </w:trPr>
              <w:tc>
                <w:tcPr>
                  <w:tcW w:w="4950" w:type="dxa"/>
                </w:tcPr>
                <w:p w14:paraId="100138ED" w14:textId="77777777" w:rsidR="009763BF" w:rsidRPr="001B5F45" w:rsidRDefault="009763BF" w:rsidP="009763BF">
                  <w:pPr>
                    <w:tabs>
                      <w:tab w:val="left" w:pos="91"/>
                      <w:tab w:val="left" w:pos="1250"/>
                      <w:tab w:val="left" w:pos="4679"/>
                    </w:tabs>
                    <w:spacing w:after="120"/>
                    <w:ind w:left="720"/>
                    <w:rPr>
                      <w:b/>
                      <w:bCs/>
                      <w:szCs w:val="24"/>
                    </w:rPr>
                  </w:pPr>
                  <w:r w:rsidRPr="001B5F45">
                    <w:rPr>
                      <w:b/>
                      <w:bCs/>
                      <w:szCs w:val="24"/>
                    </w:rPr>
                    <w:tab/>
                    <w:t>Court and Docket #:</w:t>
                  </w:r>
                  <w:r w:rsidRPr="001B5F45">
                    <w:rPr>
                      <w:b/>
                      <w:bCs/>
                      <w:szCs w:val="24"/>
                    </w:rPr>
                    <w:tab/>
                  </w:r>
                </w:p>
              </w:tc>
              <w:tc>
                <w:tcPr>
                  <w:tcW w:w="4698" w:type="dxa"/>
                </w:tcPr>
                <w:p w14:paraId="19F18B01" w14:textId="782566E9" w:rsidR="009763BF" w:rsidRPr="001B5F45" w:rsidRDefault="00F117F4" w:rsidP="009763BF">
                  <w:pPr>
                    <w:tabs>
                      <w:tab w:val="left" w:pos="91"/>
                      <w:tab w:val="left" w:pos="1250"/>
                      <w:tab w:val="left" w:pos="4679"/>
                    </w:tabs>
                    <w:spacing w:after="120"/>
                    <w:rPr>
                      <w:b/>
                      <w:bCs/>
                      <w:szCs w:val="24"/>
                    </w:rPr>
                  </w:pPr>
                  <w:sdt>
                    <w:sdtPr>
                      <w:rPr>
                        <w:rStyle w:val="BodyText2Char"/>
                      </w:rPr>
                      <w:id w:val="-785198113"/>
                      <w:placeholder>
                        <w:docPart w:val="EF5E68535BC94F8C86100E228EFD50B5"/>
                      </w:placeholder>
                      <w:showingPlcHdr/>
                      <w:text w:multiLine="1"/>
                    </w:sdtPr>
                    <w:sdtEndPr>
                      <w:rPr>
                        <w:rStyle w:val="BodyText2Char"/>
                      </w:rPr>
                    </w:sdtEndPr>
                    <w:sdtContent>
                      <w:r w:rsidR="00AE4880" w:rsidRPr="002F00E8">
                        <w:rPr>
                          <w:rStyle w:val="PlaceholderText"/>
                        </w:rPr>
                        <w:t>Click or tap here to enter text.</w:t>
                      </w:r>
                    </w:sdtContent>
                  </w:sdt>
                </w:p>
              </w:tc>
            </w:tr>
            <w:tr w:rsidR="009763BF" w:rsidRPr="001B5F45" w14:paraId="6EDB5933" w14:textId="77777777" w:rsidTr="009763BF">
              <w:trPr>
                <w:trHeight w:val="144"/>
                <w:jc w:val="right"/>
              </w:trPr>
              <w:tc>
                <w:tcPr>
                  <w:tcW w:w="4950" w:type="dxa"/>
                </w:tcPr>
                <w:p w14:paraId="426392F6" w14:textId="77777777" w:rsidR="009763BF" w:rsidRPr="001B5F45" w:rsidRDefault="009763BF" w:rsidP="009763BF">
                  <w:pPr>
                    <w:tabs>
                      <w:tab w:val="left" w:pos="91"/>
                      <w:tab w:val="left" w:pos="1250"/>
                      <w:tab w:val="left" w:pos="4687"/>
                    </w:tabs>
                    <w:spacing w:after="120"/>
                    <w:ind w:left="720"/>
                    <w:rPr>
                      <w:b/>
                      <w:bCs/>
                      <w:szCs w:val="24"/>
                    </w:rPr>
                  </w:pPr>
                  <w:r w:rsidRPr="001B5F45">
                    <w:rPr>
                      <w:b/>
                      <w:bCs/>
                      <w:szCs w:val="24"/>
                    </w:rPr>
                    <w:tab/>
                    <w:t>Reporter Citation (if any):</w:t>
                  </w:r>
                  <w:r w:rsidRPr="001B5F45">
                    <w:rPr>
                      <w:b/>
                      <w:bCs/>
                      <w:szCs w:val="24"/>
                    </w:rPr>
                    <w:tab/>
                  </w:r>
                </w:p>
              </w:tc>
              <w:tc>
                <w:tcPr>
                  <w:tcW w:w="4698" w:type="dxa"/>
                </w:tcPr>
                <w:p w14:paraId="0109C51B" w14:textId="0A2AFE41" w:rsidR="009763BF" w:rsidRPr="001B5F45" w:rsidRDefault="00F117F4" w:rsidP="009763BF">
                  <w:pPr>
                    <w:tabs>
                      <w:tab w:val="left" w:pos="91"/>
                      <w:tab w:val="left" w:pos="1250"/>
                      <w:tab w:val="left" w:pos="4687"/>
                    </w:tabs>
                    <w:spacing w:after="120"/>
                    <w:rPr>
                      <w:b/>
                      <w:bCs/>
                      <w:szCs w:val="24"/>
                    </w:rPr>
                  </w:pPr>
                  <w:sdt>
                    <w:sdtPr>
                      <w:rPr>
                        <w:rStyle w:val="BodyText2Char"/>
                      </w:rPr>
                      <w:id w:val="1900400161"/>
                      <w:placeholder>
                        <w:docPart w:val="D41C07BB1D2E4D55B4C0FF4CD33D2690"/>
                      </w:placeholder>
                      <w:showingPlcHdr/>
                      <w:text w:multiLine="1"/>
                    </w:sdtPr>
                    <w:sdtEndPr>
                      <w:rPr>
                        <w:rStyle w:val="BodyText2Char"/>
                      </w:rPr>
                    </w:sdtEndPr>
                    <w:sdtContent>
                      <w:r w:rsidR="00AE4880" w:rsidRPr="001B5F45">
                        <w:rPr>
                          <w:rStyle w:val="PlaceholderText"/>
                        </w:rPr>
                        <w:t>Click or tap here to enter text.</w:t>
                      </w:r>
                    </w:sdtContent>
                  </w:sdt>
                </w:p>
              </w:tc>
            </w:tr>
            <w:tr w:rsidR="009763BF" w:rsidRPr="001B5F45" w14:paraId="3DB75321" w14:textId="77777777" w:rsidTr="009763BF">
              <w:trPr>
                <w:trHeight w:val="20"/>
                <w:jc w:val="right"/>
              </w:trPr>
              <w:tc>
                <w:tcPr>
                  <w:tcW w:w="9648" w:type="dxa"/>
                  <w:gridSpan w:val="2"/>
                </w:tcPr>
                <w:p w14:paraId="6FF9E2CD" w14:textId="77777777" w:rsidR="009763BF" w:rsidRPr="001B5F45" w:rsidRDefault="009763BF" w:rsidP="009763BF">
                  <w:pPr>
                    <w:tabs>
                      <w:tab w:val="left" w:pos="91"/>
                      <w:tab w:val="left" w:pos="1250"/>
                    </w:tabs>
                    <w:spacing w:after="120"/>
                    <w:ind w:left="720"/>
                    <w:rPr>
                      <w:b/>
                      <w:bCs/>
                      <w:szCs w:val="24"/>
                    </w:rPr>
                  </w:pPr>
                  <w:r w:rsidRPr="001B5F45">
                    <w:rPr>
                      <w:b/>
                      <w:bCs/>
                      <w:szCs w:val="24"/>
                    </w:rPr>
                    <w:tab/>
                  </w:r>
                  <w:proofErr w:type="gramStart"/>
                  <w:r w:rsidRPr="001B5F45">
                    <w:rPr>
                      <w:b/>
                      <w:bCs/>
                      <w:szCs w:val="24"/>
                    </w:rPr>
                    <w:t>Brief summary</w:t>
                  </w:r>
                  <w:proofErr w:type="gramEnd"/>
                  <w:r w:rsidRPr="001B5F45">
                    <w:rPr>
                      <w:b/>
                      <w:bCs/>
                      <w:szCs w:val="24"/>
                    </w:rPr>
                    <w:t xml:space="preserve"> of case, outcome, and your major activities:</w:t>
                  </w:r>
                </w:p>
                <w:p w14:paraId="7990A92E" w14:textId="6FE38254" w:rsidR="009763BF" w:rsidRPr="001B5F45" w:rsidRDefault="009763BF" w:rsidP="00712C05">
                  <w:pPr>
                    <w:tabs>
                      <w:tab w:val="left" w:pos="91"/>
                      <w:tab w:val="left" w:pos="1250"/>
                    </w:tabs>
                    <w:spacing w:after="120"/>
                    <w:ind w:left="1238"/>
                    <w:rPr>
                      <w:b/>
                      <w:bCs/>
                      <w:szCs w:val="24"/>
                    </w:rPr>
                  </w:pPr>
                  <w:r w:rsidRPr="001B5F45">
                    <w:rPr>
                      <w:b/>
                      <w:bCs/>
                      <w:szCs w:val="24"/>
                    </w:rPr>
                    <w:tab/>
                  </w:r>
                  <w:sdt>
                    <w:sdtPr>
                      <w:rPr>
                        <w:rStyle w:val="BodyText2Char"/>
                      </w:rPr>
                      <w:id w:val="805429552"/>
                      <w:placeholder>
                        <w:docPart w:val="537EE6DE6F5949C7959BF506CD2538B6"/>
                      </w:placeholder>
                      <w:showingPlcHdr/>
                      <w:text w:multiLine="1"/>
                    </w:sdtPr>
                    <w:sdtEndPr>
                      <w:rPr>
                        <w:rStyle w:val="BodyText2Char"/>
                      </w:rPr>
                    </w:sdtEndPr>
                    <w:sdtContent>
                      <w:r w:rsidR="00E43489" w:rsidRPr="002F00E8">
                        <w:rPr>
                          <w:rStyle w:val="PlaceholderText"/>
                        </w:rPr>
                        <w:t>Click or tap here to enter text.</w:t>
                      </w:r>
                    </w:sdtContent>
                  </w:sdt>
                </w:p>
              </w:tc>
            </w:tr>
            <w:tr w:rsidR="009763BF" w:rsidRPr="001B5F45" w14:paraId="1295D9E5" w14:textId="77777777" w:rsidTr="009763BF">
              <w:trPr>
                <w:trHeight w:val="144"/>
                <w:jc w:val="right"/>
              </w:trPr>
              <w:tc>
                <w:tcPr>
                  <w:tcW w:w="9648" w:type="dxa"/>
                  <w:gridSpan w:val="2"/>
                </w:tcPr>
                <w:p w14:paraId="3CFCF7EC" w14:textId="77777777" w:rsidR="009763BF" w:rsidRDefault="009763BF" w:rsidP="009763BF">
                  <w:pPr>
                    <w:tabs>
                      <w:tab w:val="left" w:pos="91"/>
                      <w:tab w:val="left" w:pos="1240"/>
                    </w:tabs>
                    <w:spacing w:after="120"/>
                    <w:ind w:left="720"/>
                    <w:rPr>
                      <w:b/>
                      <w:bCs/>
                      <w:szCs w:val="24"/>
                    </w:rPr>
                  </w:pPr>
                  <w:r w:rsidRPr="001B5F45">
                    <w:rPr>
                      <w:b/>
                      <w:bCs/>
                      <w:szCs w:val="24"/>
                    </w:rPr>
                    <w:tab/>
                    <w:t>Name and contact info of opposing counsel:</w:t>
                  </w:r>
                  <w:r>
                    <w:rPr>
                      <w:b/>
                      <w:bCs/>
                      <w:szCs w:val="24"/>
                    </w:rPr>
                    <w:t xml:space="preserve">    </w:t>
                  </w:r>
                </w:p>
                <w:p w14:paraId="4FBFF7E5" w14:textId="7380BA9F" w:rsidR="009763BF" w:rsidRPr="001B5F45" w:rsidRDefault="00F117F4" w:rsidP="00712C05">
                  <w:pPr>
                    <w:tabs>
                      <w:tab w:val="left" w:pos="340"/>
                      <w:tab w:val="left" w:pos="1240"/>
                    </w:tabs>
                    <w:spacing w:after="120"/>
                    <w:ind w:left="1240" w:firstLine="20"/>
                    <w:rPr>
                      <w:b/>
                      <w:bCs/>
                      <w:szCs w:val="24"/>
                    </w:rPr>
                  </w:pPr>
                  <w:sdt>
                    <w:sdtPr>
                      <w:rPr>
                        <w:rStyle w:val="BodyText2Char"/>
                      </w:rPr>
                      <w:id w:val="1594585066"/>
                      <w:placeholder>
                        <w:docPart w:val="A9F9B166DC86413794D60291124389B7"/>
                      </w:placeholder>
                      <w:showingPlcHdr/>
                      <w:text w:multiLine="1"/>
                    </w:sdtPr>
                    <w:sdtEndPr>
                      <w:rPr>
                        <w:rStyle w:val="BodyText2Char"/>
                      </w:rPr>
                    </w:sdtEndPr>
                    <w:sdtContent>
                      <w:r w:rsidR="00776085" w:rsidRPr="001B5F45">
                        <w:rPr>
                          <w:rStyle w:val="PlaceholderText"/>
                        </w:rPr>
                        <w:t>Click or tap here to enter text.</w:t>
                      </w:r>
                    </w:sdtContent>
                  </w:sdt>
                </w:p>
              </w:tc>
            </w:tr>
            <w:tr w:rsidR="009763BF" w:rsidRPr="001B5F45" w14:paraId="6F7A0973" w14:textId="77777777" w:rsidTr="009763BF">
              <w:trPr>
                <w:trHeight w:val="144"/>
                <w:jc w:val="right"/>
              </w:trPr>
              <w:tc>
                <w:tcPr>
                  <w:tcW w:w="9648" w:type="dxa"/>
                  <w:gridSpan w:val="2"/>
                </w:tcPr>
                <w:p w14:paraId="19D4E788" w14:textId="2000D0D9" w:rsidR="009763BF" w:rsidRDefault="009763BF" w:rsidP="00712C05">
                  <w:pPr>
                    <w:tabs>
                      <w:tab w:val="left" w:pos="91"/>
                      <w:tab w:val="left" w:pos="1250"/>
                    </w:tabs>
                    <w:spacing w:after="120"/>
                    <w:ind w:left="720"/>
                    <w:rPr>
                      <w:b/>
                      <w:bCs/>
                      <w:szCs w:val="24"/>
                    </w:rPr>
                  </w:pPr>
                  <w:r w:rsidRPr="001B5F45">
                    <w:rPr>
                      <w:b/>
                      <w:bCs/>
                      <w:szCs w:val="24"/>
                    </w:rPr>
                    <w:tab/>
                    <w:t xml:space="preserve">Name and contact info of </w:t>
                  </w:r>
                  <w:r>
                    <w:rPr>
                      <w:b/>
                      <w:bCs/>
                      <w:szCs w:val="24"/>
                    </w:rPr>
                    <w:t>any co-</w:t>
                  </w:r>
                  <w:r w:rsidRPr="001B5F45">
                    <w:rPr>
                      <w:b/>
                      <w:bCs/>
                      <w:szCs w:val="24"/>
                    </w:rPr>
                    <w:t>counsel:</w:t>
                  </w:r>
                </w:p>
                <w:p w14:paraId="17C30EDF" w14:textId="30826AD2" w:rsidR="009763BF" w:rsidRDefault="00F117F4" w:rsidP="009763BF">
                  <w:pPr>
                    <w:tabs>
                      <w:tab w:val="left" w:pos="1240"/>
                    </w:tabs>
                    <w:ind w:left="1240"/>
                    <w:rPr>
                      <w:rStyle w:val="BodyText2Char"/>
                    </w:rPr>
                  </w:pPr>
                  <w:sdt>
                    <w:sdtPr>
                      <w:rPr>
                        <w:rStyle w:val="BodyText2Char"/>
                      </w:rPr>
                      <w:id w:val="-1234618307"/>
                      <w:placeholder>
                        <w:docPart w:val="33B628C792914F5F92336F477A635E6B"/>
                      </w:placeholder>
                      <w:showingPlcHdr/>
                      <w:text w:multiLine="1"/>
                    </w:sdtPr>
                    <w:sdtEndPr>
                      <w:rPr>
                        <w:rStyle w:val="BodyText2Char"/>
                      </w:rPr>
                    </w:sdtEndPr>
                    <w:sdtContent>
                      <w:r w:rsidR="00E43489" w:rsidRPr="002F00E8">
                        <w:rPr>
                          <w:rStyle w:val="PlaceholderText"/>
                        </w:rPr>
                        <w:t>Click or tap here to enter text.</w:t>
                      </w:r>
                    </w:sdtContent>
                  </w:sdt>
                </w:p>
                <w:p w14:paraId="311E38E9" w14:textId="77777777" w:rsidR="009763BF" w:rsidRPr="001B5F45" w:rsidRDefault="009763BF" w:rsidP="009763BF">
                  <w:pPr>
                    <w:tabs>
                      <w:tab w:val="left" w:pos="91"/>
                    </w:tabs>
                    <w:ind w:left="1242"/>
                    <w:rPr>
                      <w:b/>
                      <w:bCs/>
                      <w:szCs w:val="24"/>
                    </w:rPr>
                  </w:pPr>
                </w:p>
              </w:tc>
            </w:tr>
          </w:tbl>
          <w:p w14:paraId="228F6E72" w14:textId="5BAD47BF" w:rsidR="009763BF" w:rsidRPr="001B5F45" w:rsidRDefault="009763BF" w:rsidP="00A76FD7">
            <w:pPr>
              <w:tabs>
                <w:tab w:val="left" w:pos="91"/>
              </w:tabs>
              <w:ind w:left="1242"/>
              <w:rPr>
                <w:b/>
                <w:bCs/>
                <w:szCs w:val="24"/>
              </w:rPr>
            </w:pPr>
          </w:p>
        </w:tc>
      </w:tr>
    </w:tbl>
    <w:p w14:paraId="27E6E0BD" w14:textId="77777777" w:rsidR="00025B67" w:rsidRDefault="00025B67">
      <w:pPr>
        <w:autoSpaceDE/>
        <w:autoSpaceDN/>
        <w:adjustRightInd/>
        <w:rPr>
          <w:b/>
          <w:bCs/>
          <w:szCs w:val="24"/>
        </w:rPr>
      </w:pPr>
      <w:r>
        <w:lastRenderedPageBreak/>
        <w:br w:type="page"/>
      </w:r>
    </w:p>
    <w:p w14:paraId="0A915911" w14:textId="30B4ECA2" w:rsidR="007E24D0" w:rsidRPr="001B5F45" w:rsidRDefault="0063246C" w:rsidP="00BD0341">
      <w:pPr>
        <w:pStyle w:val="Heading1"/>
        <w:rPr>
          <w:sz w:val="22"/>
          <w:szCs w:val="22"/>
        </w:rPr>
      </w:pPr>
      <w:r w:rsidRPr="001B5F45">
        <w:lastRenderedPageBreak/>
        <w:t>E</w:t>
      </w:r>
      <w:r w:rsidR="007E24D0" w:rsidRPr="001B5F45">
        <w:t>.</w:t>
      </w:r>
      <w:r w:rsidR="007E24D0" w:rsidRPr="001B5F45">
        <w:tab/>
      </w:r>
      <w:r w:rsidR="007E24D0" w:rsidRPr="001B5F45">
        <w:rPr>
          <w:u w:val="single"/>
        </w:rPr>
        <w:t>References</w:t>
      </w:r>
      <w:bookmarkEnd w:id="16"/>
      <w:bookmarkEnd w:id="17"/>
    </w:p>
    <w:p w14:paraId="05128838" w14:textId="77777777" w:rsidR="007E24D0" w:rsidRPr="001B5F45" w:rsidRDefault="007E24D0" w:rsidP="007E24D0">
      <w:pPr>
        <w:numPr>
          <w:ilvl w:val="12"/>
          <w:numId w:val="0"/>
        </w:numPr>
        <w:jc w:val="both"/>
        <w:rPr>
          <w:szCs w:val="24"/>
          <w:u w:val="single"/>
        </w:rPr>
      </w:pPr>
    </w:p>
    <w:p w14:paraId="17397B41" w14:textId="6E1F3DE8" w:rsidR="00283607" w:rsidRPr="001B5F45" w:rsidRDefault="00283607" w:rsidP="00D5217C">
      <w:pPr>
        <w:numPr>
          <w:ilvl w:val="12"/>
          <w:numId w:val="0"/>
        </w:numPr>
        <w:ind w:firstLine="720"/>
        <w:jc w:val="both"/>
      </w:pPr>
      <w:r w:rsidRPr="001B5F45">
        <w:rPr>
          <w:b/>
          <w:szCs w:val="24"/>
        </w:rPr>
        <w:t>L</w:t>
      </w:r>
      <w:r w:rsidR="007E24D0" w:rsidRPr="001B5F45">
        <w:rPr>
          <w:b/>
        </w:rPr>
        <w:t>ist three professional and three personal (not related to you) references</w:t>
      </w:r>
      <w:r w:rsidRPr="001B5F45">
        <w:rPr>
          <w:b/>
        </w:rPr>
        <w:t xml:space="preserve">. </w:t>
      </w:r>
    </w:p>
    <w:p w14:paraId="638B82A4" w14:textId="77777777" w:rsidR="0063246C" w:rsidRPr="001B5F45" w:rsidRDefault="0063246C" w:rsidP="0063246C">
      <w:pPr>
        <w:rPr>
          <w:szCs w:val="24"/>
        </w:rPr>
      </w:pPr>
    </w:p>
    <w:p w14:paraId="66ABDDDF" w14:textId="0E5EBD29" w:rsidR="007E24D0" w:rsidRPr="001B5F45" w:rsidRDefault="007E24D0" w:rsidP="0063246C">
      <w:pPr>
        <w:jc w:val="center"/>
        <w:rPr>
          <w:b/>
          <w:bCs/>
          <w:u w:val="single"/>
        </w:rPr>
      </w:pPr>
      <w:r w:rsidRPr="001B5F45">
        <w:rPr>
          <w:b/>
          <w:bCs/>
          <w:u w:val="single"/>
        </w:rPr>
        <w:t>PROFESSIONAL</w:t>
      </w:r>
    </w:p>
    <w:p w14:paraId="6A6B9F4F" w14:textId="77777777" w:rsidR="00B566B5" w:rsidRPr="001B5F45" w:rsidRDefault="00B566B5" w:rsidP="00F55E0E">
      <w:pPr>
        <w:jc w:val="center"/>
        <w:rPr>
          <w:b/>
          <w:bCs/>
          <w:u w:val="single"/>
        </w:rPr>
      </w:pPr>
    </w:p>
    <w:tbl>
      <w:tblPr>
        <w:tblW w:w="0" w:type="auto"/>
        <w:tblInd w:w="-131" w:type="dxa"/>
        <w:tblLayout w:type="fixed"/>
        <w:tblCellMar>
          <w:left w:w="115" w:type="dxa"/>
          <w:right w:w="115" w:type="dxa"/>
        </w:tblCellMar>
        <w:tblLook w:val="0000" w:firstRow="0" w:lastRow="0" w:firstColumn="0" w:lastColumn="0" w:noHBand="0" w:noVBand="0"/>
      </w:tblPr>
      <w:tblGrid>
        <w:gridCol w:w="3641"/>
        <w:gridCol w:w="6128"/>
      </w:tblGrid>
      <w:tr w:rsidR="00B566B5" w:rsidRPr="001B5F45" w14:paraId="08594508" w14:textId="77777777" w:rsidTr="002E2B0A">
        <w:trPr>
          <w:trHeight w:val="432"/>
        </w:trPr>
        <w:tc>
          <w:tcPr>
            <w:tcW w:w="3641" w:type="dxa"/>
          </w:tcPr>
          <w:p w14:paraId="41BD3F90" w14:textId="25A81125" w:rsidR="00283607" w:rsidRPr="00303EE2" w:rsidRDefault="00283607" w:rsidP="00283607">
            <w:pPr>
              <w:spacing w:after="120"/>
              <w:rPr>
                <w:b/>
                <w:bCs/>
                <w:szCs w:val="24"/>
              </w:rPr>
            </w:pPr>
            <w:bookmarkStart w:id="18" w:name="_Hlk53664659"/>
            <w:bookmarkStart w:id="19" w:name="_Hlk53664890"/>
            <w:r w:rsidRPr="001B5F45">
              <w:rPr>
                <w:b/>
                <w:bCs/>
                <w:szCs w:val="24"/>
              </w:rPr>
              <w:t>(1)</w:t>
            </w:r>
            <w:r w:rsidR="00A82689" w:rsidRPr="001B5F45">
              <w:rPr>
                <w:b/>
                <w:bCs/>
                <w:szCs w:val="24"/>
              </w:rPr>
              <w:tab/>
            </w:r>
            <w:r w:rsidR="00B566B5" w:rsidRPr="001B5F45">
              <w:rPr>
                <w:b/>
                <w:bCs/>
                <w:szCs w:val="24"/>
              </w:rPr>
              <w:t>Name:</w:t>
            </w:r>
          </w:p>
        </w:tc>
        <w:tc>
          <w:tcPr>
            <w:tcW w:w="6128" w:type="dxa"/>
          </w:tcPr>
          <w:sdt>
            <w:sdtPr>
              <w:rPr>
                <w:rStyle w:val="BodyText2Char"/>
              </w:rPr>
              <w:id w:val="-2028782858"/>
              <w:placeholder>
                <w:docPart w:val="C277502995AB4D18BD67A920849B9588"/>
              </w:placeholder>
              <w:showingPlcHdr/>
              <w:text w:multiLine="1"/>
            </w:sdtPr>
            <w:sdtEndPr>
              <w:rPr>
                <w:rStyle w:val="BodyText2Char"/>
              </w:rPr>
            </w:sdtEndPr>
            <w:sdtContent>
              <w:p w14:paraId="68D9D8A6" w14:textId="65D491D3" w:rsidR="00B566B5" w:rsidRPr="00303EE2" w:rsidRDefault="008F18AB" w:rsidP="00283607">
                <w:pPr>
                  <w:numPr>
                    <w:ilvl w:val="12"/>
                    <w:numId w:val="0"/>
                  </w:numPr>
                  <w:tabs>
                    <w:tab w:val="left" w:pos="91"/>
                  </w:tabs>
                  <w:spacing w:after="120"/>
                  <w:rPr>
                    <w:b/>
                    <w:color w:val="0000FF"/>
                  </w:rPr>
                </w:pPr>
                <w:r w:rsidRPr="002F00E8">
                  <w:rPr>
                    <w:rStyle w:val="PlaceholderText"/>
                  </w:rPr>
                  <w:t>Click or tap here to enter text.</w:t>
                </w:r>
              </w:p>
            </w:sdtContent>
          </w:sdt>
        </w:tc>
      </w:tr>
      <w:tr w:rsidR="00303EE2" w:rsidRPr="001B5F45" w14:paraId="42DBBAB4" w14:textId="77777777" w:rsidTr="002E2B0A">
        <w:trPr>
          <w:trHeight w:val="432"/>
        </w:trPr>
        <w:tc>
          <w:tcPr>
            <w:tcW w:w="3641" w:type="dxa"/>
          </w:tcPr>
          <w:p w14:paraId="5C9E1A19" w14:textId="638EAFA9" w:rsidR="00303EE2" w:rsidRPr="001B5F45" w:rsidRDefault="00303EE2" w:rsidP="00303EE2">
            <w:pPr>
              <w:spacing w:after="120"/>
              <w:ind w:firstLine="735"/>
              <w:rPr>
                <w:b/>
                <w:bCs/>
                <w:szCs w:val="24"/>
              </w:rPr>
            </w:pPr>
            <w:r w:rsidRPr="001B5F45">
              <w:rPr>
                <w:b/>
                <w:bCs/>
                <w:szCs w:val="24"/>
              </w:rPr>
              <w:t>Title/Organization:</w:t>
            </w:r>
          </w:p>
        </w:tc>
        <w:tc>
          <w:tcPr>
            <w:tcW w:w="6128" w:type="dxa"/>
          </w:tcPr>
          <w:sdt>
            <w:sdtPr>
              <w:rPr>
                <w:rStyle w:val="BodyText2Char"/>
              </w:rPr>
              <w:id w:val="1933468486"/>
              <w:placeholder>
                <w:docPart w:val="8E2083E62629486D892D07659C8BDD4D"/>
              </w:placeholder>
              <w:showingPlcHdr/>
              <w:text w:multiLine="1"/>
            </w:sdtPr>
            <w:sdtEndPr>
              <w:rPr>
                <w:rStyle w:val="BodyText2Char"/>
              </w:rPr>
            </w:sdtEndPr>
            <w:sdtContent>
              <w:p w14:paraId="385C2A9E" w14:textId="1FD36F1B" w:rsidR="00303EE2" w:rsidRDefault="009722B5" w:rsidP="00283607">
                <w:pPr>
                  <w:numPr>
                    <w:ilvl w:val="12"/>
                    <w:numId w:val="0"/>
                  </w:numPr>
                  <w:tabs>
                    <w:tab w:val="left" w:pos="91"/>
                  </w:tabs>
                  <w:spacing w:after="120"/>
                  <w:rPr>
                    <w:rStyle w:val="BodyText2Char"/>
                  </w:rPr>
                </w:pPr>
                <w:r w:rsidRPr="002F00E8">
                  <w:rPr>
                    <w:rStyle w:val="PlaceholderText"/>
                  </w:rPr>
                  <w:t>Click or tap here to enter text.</w:t>
                </w:r>
              </w:p>
            </w:sdtContent>
          </w:sdt>
        </w:tc>
      </w:tr>
      <w:tr w:rsidR="00303EE2" w:rsidRPr="001B5F45" w14:paraId="41A6BF20" w14:textId="77777777" w:rsidTr="002E2B0A">
        <w:trPr>
          <w:trHeight w:val="432"/>
        </w:trPr>
        <w:tc>
          <w:tcPr>
            <w:tcW w:w="3641" w:type="dxa"/>
          </w:tcPr>
          <w:p w14:paraId="2AAC4BEA" w14:textId="695CBF28" w:rsidR="00303EE2" w:rsidRPr="001B5F45" w:rsidRDefault="00303EE2" w:rsidP="00303EE2">
            <w:pPr>
              <w:spacing w:after="120"/>
              <w:rPr>
                <w:b/>
                <w:bCs/>
                <w:szCs w:val="24"/>
              </w:rPr>
            </w:pPr>
            <w:r w:rsidRPr="001B5F45">
              <w:rPr>
                <w:b/>
                <w:bCs/>
                <w:szCs w:val="24"/>
              </w:rPr>
              <w:tab/>
              <w:t>Contact Info:</w:t>
            </w:r>
          </w:p>
        </w:tc>
        <w:tc>
          <w:tcPr>
            <w:tcW w:w="6128" w:type="dxa"/>
          </w:tcPr>
          <w:sdt>
            <w:sdtPr>
              <w:rPr>
                <w:rStyle w:val="BodyText2Char"/>
              </w:rPr>
              <w:id w:val="1992742391"/>
              <w:placeholder>
                <w:docPart w:val="727CA6A73F554A438243E7CD69D6471E"/>
              </w:placeholder>
              <w:showingPlcHdr/>
              <w:text w:multiLine="1"/>
            </w:sdtPr>
            <w:sdtEndPr>
              <w:rPr>
                <w:rStyle w:val="BodyText2Char"/>
              </w:rPr>
            </w:sdtEndPr>
            <w:sdtContent>
              <w:p w14:paraId="2EE927C0" w14:textId="258A9AEA" w:rsidR="00303EE2" w:rsidRDefault="009722B5" w:rsidP="00303EE2">
                <w:pPr>
                  <w:numPr>
                    <w:ilvl w:val="12"/>
                    <w:numId w:val="0"/>
                  </w:numPr>
                  <w:tabs>
                    <w:tab w:val="left" w:pos="91"/>
                  </w:tabs>
                  <w:spacing w:after="120"/>
                  <w:rPr>
                    <w:rStyle w:val="BodyText2Char"/>
                  </w:rPr>
                </w:pPr>
                <w:r w:rsidRPr="002F00E8">
                  <w:rPr>
                    <w:rStyle w:val="PlaceholderText"/>
                  </w:rPr>
                  <w:t>Click or tap here to enter text.</w:t>
                </w:r>
              </w:p>
            </w:sdtContent>
          </w:sdt>
        </w:tc>
      </w:tr>
      <w:tr w:rsidR="00303EE2" w:rsidRPr="001B5F45" w14:paraId="215C1783" w14:textId="77777777" w:rsidTr="002E2B0A">
        <w:trPr>
          <w:trHeight w:val="432"/>
        </w:trPr>
        <w:tc>
          <w:tcPr>
            <w:tcW w:w="3641" w:type="dxa"/>
          </w:tcPr>
          <w:p w14:paraId="1F34A594" w14:textId="672D3512" w:rsidR="00303EE2" w:rsidRPr="001B5F45" w:rsidRDefault="00303EE2" w:rsidP="00303EE2">
            <w:pPr>
              <w:spacing w:after="120"/>
              <w:rPr>
                <w:b/>
                <w:bCs/>
                <w:szCs w:val="24"/>
              </w:rPr>
            </w:pPr>
            <w:r w:rsidRPr="001B5F45">
              <w:rPr>
                <w:b/>
                <w:bCs/>
                <w:szCs w:val="24"/>
              </w:rPr>
              <w:tab/>
              <w:t>Relationship:</w:t>
            </w:r>
          </w:p>
        </w:tc>
        <w:tc>
          <w:tcPr>
            <w:tcW w:w="6128" w:type="dxa"/>
          </w:tcPr>
          <w:sdt>
            <w:sdtPr>
              <w:rPr>
                <w:rStyle w:val="BodyText2Char"/>
              </w:rPr>
              <w:id w:val="108098234"/>
              <w:placeholder>
                <w:docPart w:val="0B86E86FFA2346A2A80AC0F9EF31020A"/>
              </w:placeholder>
              <w:showingPlcHdr/>
              <w:text w:multiLine="1"/>
            </w:sdtPr>
            <w:sdtEndPr>
              <w:rPr>
                <w:rStyle w:val="BodyText2Char"/>
              </w:rPr>
            </w:sdtEndPr>
            <w:sdtContent>
              <w:p w14:paraId="41C0ED4A" w14:textId="30AA56DC" w:rsidR="00303EE2" w:rsidRDefault="008F18AB" w:rsidP="00303EE2">
                <w:pPr>
                  <w:numPr>
                    <w:ilvl w:val="12"/>
                    <w:numId w:val="0"/>
                  </w:numPr>
                  <w:tabs>
                    <w:tab w:val="left" w:pos="91"/>
                  </w:tabs>
                  <w:spacing w:after="120"/>
                  <w:rPr>
                    <w:rStyle w:val="BodyText2Char"/>
                  </w:rPr>
                </w:pPr>
                <w:r w:rsidRPr="002F00E8">
                  <w:rPr>
                    <w:rStyle w:val="PlaceholderText"/>
                  </w:rPr>
                  <w:t>Click or tap here to enter text.</w:t>
                </w:r>
              </w:p>
            </w:sdtContent>
          </w:sdt>
        </w:tc>
      </w:tr>
      <w:tr w:rsidR="00303EE2" w:rsidRPr="001B5F45" w14:paraId="761D1803" w14:textId="77777777" w:rsidTr="002E2B0A">
        <w:trPr>
          <w:trHeight w:val="432"/>
        </w:trPr>
        <w:tc>
          <w:tcPr>
            <w:tcW w:w="3641" w:type="dxa"/>
          </w:tcPr>
          <w:p w14:paraId="3953B1D4" w14:textId="00B043DA" w:rsidR="00303EE2" w:rsidRPr="001B5F45" w:rsidRDefault="00303EE2" w:rsidP="00303EE2">
            <w:pPr>
              <w:spacing w:after="120"/>
              <w:rPr>
                <w:b/>
                <w:bCs/>
                <w:szCs w:val="24"/>
              </w:rPr>
            </w:pPr>
            <w:r w:rsidRPr="001B5F45">
              <w:rPr>
                <w:b/>
                <w:bCs/>
                <w:szCs w:val="24"/>
              </w:rPr>
              <w:tab/>
              <w:t>Period of acquaintance:</w:t>
            </w:r>
          </w:p>
        </w:tc>
        <w:tc>
          <w:tcPr>
            <w:tcW w:w="6128" w:type="dxa"/>
          </w:tcPr>
          <w:p w14:paraId="5AD9F1C6" w14:textId="16AEAB75" w:rsidR="00303EE2" w:rsidRDefault="00F117F4" w:rsidP="00303EE2">
            <w:pPr>
              <w:numPr>
                <w:ilvl w:val="12"/>
                <w:numId w:val="0"/>
              </w:numPr>
              <w:tabs>
                <w:tab w:val="left" w:pos="91"/>
              </w:tabs>
              <w:spacing w:after="120"/>
              <w:rPr>
                <w:rStyle w:val="BodyText2Char"/>
              </w:rPr>
            </w:pPr>
            <w:sdt>
              <w:sdtPr>
                <w:rPr>
                  <w:rStyle w:val="BodyText2Char"/>
                </w:rPr>
                <w:id w:val="-175268355"/>
                <w:placeholder>
                  <w:docPart w:val="162472CBB457423F9685ACE2F171DDDF"/>
                </w:placeholder>
                <w:showingPlcHdr/>
                <w:text w:multiLine="1"/>
              </w:sdtPr>
              <w:sdtEndPr>
                <w:rPr>
                  <w:rStyle w:val="BodyText2Char"/>
                </w:rPr>
              </w:sdtEndPr>
              <w:sdtContent>
                <w:r w:rsidR="00C81D62" w:rsidRPr="002F00E8">
                  <w:rPr>
                    <w:rStyle w:val="PlaceholderText"/>
                  </w:rPr>
                  <w:t>Click or tap here to enter text.</w:t>
                </w:r>
              </w:sdtContent>
            </w:sdt>
          </w:p>
        </w:tc>
      </w:tr>
      <w:tr w:rsidR="00C81D62" w:rsidRPr="001B5F45" w14:paraId="72DCBBC4" w14:textId="77777777" w:rsidTr="002E2B0A">
        <w:trPr>
          <w:trHeight w:val="432"/>
        </w:trPr>
        <w:tc>
          <w:tcPr>
            <w:tcW w:w="3641" w:type="dxa"/>
          </w:tcPr>
          <w:p w14:paraId="09B0DB72" w14:textId="77777777" w:rsidR="00C81D62" w:rsidRPr="001B5F45" w:rsidRDefault="00C81D62" w:rsidP="00303EE2">
            <w:pPr>
              <w:spacing w:after="120"/>
              <w:rPr>
                <w:b/>
                <w:bCs/>
                <w:szCs w:val="24"/>
              </w:rPr>
            </w:pPr>
          </w:p>
        </w:tc>
        <w:tc>
          <w:tcPr>
            <w:tcW w:w="6128" w:type="dxa"/>
          </w:tcPr>
          <w:p w14:paraId="60DF556A" w14:textId="77777777" w:rsidR="00C81D62" w:rsidRDefault="00C81D62" w:rsidP="00303EE2">
            <w:pPr>
              <w:numPr>
                <w:ilvl w:val="12"/>
                <w:numId w:val="0"/>
              </w:numPr>
              <w:tabs>
                <w:tab w:val="left" w:pos="91"/>
              </w:tabs>
              <w:spacing w:after="120"/>
              <w:rPr>
                <w:rStyle w:val="BodyText2Char"/>
              </w:rPr>
            </w:pPr>
          </w:p>
        </w:tc>
      </w:tr>
      <w:tr w:rsidR="00836EB7" w:rsidRPr="001B5F45" w14:paraId="27F819E4" w14:textId="77777777" w:rsidTr="002E2B0A">
        <w:trPr>
          <w:trHeight w:val="432"/>
        </w:trPr>
        <w:tc>
          <w:tcPr>
            <w:tcW w:w="3641" w:type="dxa"/>
          </w:tcPr>
          <w:p w14:paraId="1D99A3F7" w14:textId="50A254C8" w:rsidR="00836EB7" w:rsidRPr="001B5F45" w:rsidRDefault="00836EB7" w:rsidP="00836EB7">
            <w:pPr>
              <w:spacing w:after="120"/>
              <w:rPr>
                <w:b/>
                <w:bCs/>
                <w:szCs w:val="24"/>
              </w:rPr>
            </w:pPr>
            <w:r w:rsidRPr="001B5F45">
              <w:rPr>
                <w:b/>
                <w:bCs/>
                <w:szCs w:val="24"/>
              </w:rPr>
              <w:t>(2)</w:t>
            </w:r>
            <w:r w:rsidRPr="001B5F45">
              <w:rPr>
                <w:b/>
                <w:bCs/>
                <w:szCs w:val="24"/>
              </w:rPr>
              <w:tab/>
              <w:t>Name:</w:t>
            </w:r>
          </w:p>
        </w:tc>
        <w:tc>
          <w:tcPr>
            <w:tcW w:w="6128" w:type="dxa"/>
          </w:tcPr>
          <w:sdt>
            <w:sdtPr>
              <w:rPr>
                <w:rStyle w:val="BodyText2Char"/>
              </w:rPr>
              <w:id w:val="-1522769529"/>
              <w:placeholder>
                <w:docPart w:val="4F2A426AC65F4F7EA14E54214203FAD4"/>
              </w:placeholder>
              <w:showingPlcHdr/>
              <w:text w:multiLine="1"/>
            </w:sdtPr>
            <w:sdtEndPr>
              <w:rPr>
                <w:rStyle w:val="BodyText2Char"/>
              </w:rPr>
            </w:sdtEndPr>
            <w:sdtContent>
              <w:p w14:paraId="2A340031" w14:textId="5AF6C609" w:rsidR="00836EB7" w:rsidRPr="001B5F45" w:rsidRDefault="00C81D62" w:rsidP="00836EB7">
                <w:pPr>
                  <w:numPr>
                    <w:ilvl w:val="12"/>
                    <w:numId w:val="0"/>
                  </w:numPr>
                  <w:tabs>
                    <w:tab w:val="left" w:pos="91"/>
                  </w:tabs>
                  <w:spacing w:after="120"/>
                  <w:rPr>
                    <w:rStyle w:val="BodyText2Char"/>
                  </w:rPr>
                </w:pPr>
                <w:r w:rsidRPr="002F00E8">
                  <w:rPr>
                    <w:rStyle w:val="PlaceholderText"/>
                  </w:rPr>
                  <w:t>Click or tap here to enter text.</w:t>
                </w:r>
              </w:p>
            </w:sdtContent>
          </w:sdt>
        </w:tc>
      </w:tr>
      <w:tr w:rsidR="00303EE2" w:rsidRPr="001B5F45" w14:paraId="1AB62760" w14:textId="77777777" w:rsidTr="002E2B0A">
        <w:trPr>
          <w:trHeight w:val="432"/>
        </w:trPr>
        <w:tc>
          <w:tcPr>
            <w:tcW w:w="3641" w:type="dxa"/>
          </w:tcPr>
          <w:p w14:paraId="75F3FA9B" w14:textId="45B89376" w:rsidR="00303EE2" w:rsidRPr="001B5F45" w:rsidRDefault="00303EE2" w:rsidP="00303EE2">
            <w:pPr>
              <w:spacing w:after="120"/>
              <w:rPr>
                <w:b/>
                <w:bCs/>
                <w:szCs w:val="24"/>
              </w:rPr>
            </w:pPr>
            <w:r w:rsidRPr="001B5F45">
              <w:rPr>
                <w:b/>
                <w:bCs/>
                <w:szCs w:val="24"/>
              </w:rPr>
              <w:tab/>
              <w:t>Title/Organization:</w:t>
            </w:r>
          </w:p>
        </w:tc>
        <w:tc>
          <w:tcPr>
            <w:tcW w:w="6128" w:type="dxa"/>
          </w:tcPr>
          <w:sdt>
            <w:sdtPr>
              <w:rPr>
                <w:rStyle w:val="BodyText2Char"/>
              </w:rPr>
              <w:id w:val="-335457019"/>
              <w:placeholder>
                <w:docPart w:val="DD7075DB18AB4A47BDB85931EC3C7CFC"/>
              </w:placeholder>
              <w:showingPlcHdr/>
              <w:text w:multiLine="1"/>
            </w:sdtPr>
            <w:sdtEndPr>
              <w:rPr>
                <w:rStyle w:val="BodyText2Char"/>
              </w:rPr>
            </w:sdtEndPr>
            <w:sdtContent>
              <w:p w14:paraId="2BE21115" w14:textId="3332CC4A" w:rsidR="00303EE2" w:rsidRDefault="00303EE2" w:rsidP="00303EE2">
                <w:pPr>
                  <w:numPr>
                    <w:ilvl w:val="12"/>
                    <w:numId w:val="0"/>
                  </w:numPr>
                  <w:tabs>
                    <w:tab w:val="left" w:pos="91"/>
                  </w:tabs>
                  <w:spacing w:after="120"/>
                  <w:rPr>
                    <w:rStyle w:val="BodyText2Char"/>
                  </w:rPr>
                </w:pPr>
                <w:r w:rsidRPr="002F00E8">
                  <w:rPr>
                    <w:rStyle w:val="PlaceholderText"/>
                  </w:rPr>
                  <w:t>Click or tap here to enter text.</w:t>
                </w:r>
              </w:p>
            </w:sdtContent>
          </w:sdt>
        </w:tc>
      </w:tr>
      <w:tr w:rsidR="00303EE2" w:rsidRPr="001B5F45" w14:paraId="626A6460" w14:textId="77777777" w:rsidTr="002E2B0A">
        <w:trPr>
          <w:trHeight w:val="432"/>
        </w:trPr>
        <w:tc>
          <w:tcPr>
            <w:tcW w:w="3641" w:type="dxa"/>
          </w:tcPr>
          <w:p w14:paraId="50430DC0" w14:textId="7CF65FF1" w:rsidR="00303EE2" w:rsidRPr="001B5F45" w:rsidRDefault="00303EE2" w:rsidP="00303EE2">
            <w:pPr>
              <w:spacing w:after="120"/>
              <w:rPr>
                <w:b/>
                <w:bCs/>
                <w:szCs w:val="24"/>
              </w:rPr>
            </w:pPr>
            <w:r w:rsidRPr="001B5F45">
              <w:rPr>
                <w:b/>
                <w:bCs/>
                <w:szCs w:val="24"/>
              </w:rPr>
              <w:tab/>
              <w:t>Contact Info:</w:t>
            </w:r>
          </w:p>
        </w:tc>
        <w:tc>
          <w:tcPr>
            <w:tcW w:w="6128" w:type="dxa"/>
          </w:tcPr>
          <w:sdt>
            <w:sdtPr>
              <w:rPr>
                <w:rStyle w:val="BodyText2Char"/>
              </w:rPr>
              <w:id w:val="567000379"/>
              <w:placeholder>
                <w:docPart w:val="FC5418818F244EB1BB0B3E48E9018D90"/>
              </w:placeholder>
              <w:showingPlcHdr/>
              <w:text w:multiLine="1"/>
            </w:sdtPr>
            <w:sdtEndPr>
              <w:rPr>
                <w:rStyle w:val="BodyText2Char"/>
              </w:rPr>
            </w:sdtEndPr>
            <w:sdtContent>
              <w:p w14:paraId="37736EB2" w14:textId="02DB6DA4" w:rsidR="00303EE2" w:rsidRDefault="008F18AB" w:rsidP="00303EE2">
                <w:pPr>
                  <w:numPr>
                    <w:ilvl w:val="12"/>
                    <w:numId w:val="0"/>
                  </w:numPr>
                  <w:tabs>
                    <w:tab w:val="left" w:pos="91"/>
                  </w:tabs>
                  <w:spacing w:after="120"/>
                  <w:rPr>
                    <w:rStyle w:val="BodyText2Char"/>
                  </w:rPr>
                </w:pPr>
                <w:r w:rsidRPr="002F00E8">
                  <w:rPr>
                    <w:rStyle w:val="PlaceholderText"/>
                  </w:rPr>
                  <w:t>Click or tap here to enter text.</w:t>
                </w:r>
              </w:p>
            </w:sdtContent>
          </w:sdt>
        </w:tc>
      </w:tr>
      <w:tr w:rsidR="00303EE2" w:rsidRPr="001B5F45" w14:paraId="095F1C5E" w14:textId="77777777" w:rsidTr="002E2B0A">
        <w:trPr>
          <w:trHeight w:val="432"/>
        </w:trPr>
        <w:tc>
          <w:tcPr>
            <w:tcW w:w="3641" w:type="dxa"/>
          </w:tcPr>
          <w:p w14:paraId="7FCD1BD4" w14:textId="6E366762" w:rsidR="00303EE2" w:rsidRPr="001B5F45" w:rsidRDefault="00303EE2" w:rsidP="00303EE2">
            <w:pPr>
              <w:spacing w:after="120"/>
              <w:rPr>
                <w:b/>
                <w:bCs/>
                <w:szCs w:val="24"/>
              </w:rPr>
            </w:pPr>
            <w:r w:rsidRPr="001B5F45">
              <w:rPr>
                <w:b/>
                <w:bCs/>
                <w:szCs w:val="24"/>
              </w:rPr>
              <w:tab/>
              <w:t>Relationship:</w:t>
            </w:r>
          </w:p>
        </w:tc>
        <w:tc>
          <w:tcPr>
            <w:tcW w:w="6128" w:type="dxa"/>
          </w:tcPr>
          <w:sdt>
            <w:sdtPr>
              <w:rPr>
                <w:rStyle w:val="BodyText2Char"/>
              </w:rPr>
              <w:id w:val="-360899015"/>
              <w:placeholder>
                <w:docPart w:val="4562D8A84C934A588154F55B538D80BB"/>
              </w:placeholder>
              <w:showingPlcHdr/>
              <w:text w:multiLine="1"/>
            </w:sdtPr>
            <w:sdtEndPr>
              <w:rPr>
                <w:rStyle w:val="BodyText2Char"/>
              </w:rPr>
            </w:sdtEndPr>
            <w:sdtContent>
              <w:p w14:paraId="7AB192F1" w14:textId="76D10031" w:rsidR="00303EE2" w:rsidRDefault="00303EE2" w:rsidP="00303EE2">
                <w:pPr>
                  <w:numPr>
                    <w:ilvl w:val="12"/>
                    <w:numId w:val="0"/>
                  </w:numPr>
                  <w:tabs>
                    <w:tab w:val="left" w:pos="91"/>
                  </w:tabs>
                  <w:spacing w:after="120"/>
                  <w:rPr>
                    <w:rStyle w:val="BodyText2Char"/>
                  </w:rPr>
                </w:pPr>
                <w:r w:rsidRPr="002F00E8">
                  <w:rPr>
                    <w:rStyle w:val="PlaceholderText"/>
                  </w:rPr>
                  <w:t>Click or tap here to enter text.</w:t>
                </w:r>
              </w:p>
            </w:sdtContent>
          </w:sdt>
        </w:tc>
      </w:tr>
      <w:tr w:rsidR="00303EE2" w:rsidRPr="001B5F45" w14:paraId="51DE71E4" w14:textId="77777777" w:rsidTr="002E2B0A">
        <w:trPr>
          <w:trHeight w:val="432"/>
        </w:trPr>
        <w:tc>
          <w:tcPr>
            <w:tcW w:w="3641" w:type="dxa"/>
          </w:tcPr>
          <w:p w14:paraId="49C9320C" w14:textId="77777777" w:rsidR="00303EE2" w:rsidRPr="001B5F45" w:rsidRDefault="00303EE2" w:rsidP="00303EE2">
            <w:pPr>
              <w:spacing w:after="120"/>
              <w:rPr>
                <w:b/>
                <w:bCs/>
                <w:szCs w:val="24"/>
              </w:rPr>
            </w:pPr>
            <w:r w:rsidRPr="001B5F45">
              <w:rPr>
                <w:b/>
                <w:bCs/>
                <w:szCs w:val="24"/>
              </w:rPr>
              <w:tab/>
              <w:t>Period of acquaintance:</w:t>
            </w:r>
          </w:p>
          <w:p w14:paraId="5908C748" w14:textId="77777777" w:rsidR="00303EE2" w:rsidRPr="001B5F45" w:rsidRDefault="00303EE2" w:rsidP="00836EB7">
            <w:pPr>
              <w:spacing w:after="120"/>
              <w:rPr>
                <w:b/>
                <w:bCs/>
                <w:szCs w:val="24"/>
              </w:rPr>
            </w:pPr>
          </w:p>
        </w:tc>
        <w:tc>
          <w:tcPr>
            <w:tcW w:w="6128" w:type="dxa"/>
          </w:tcPr>
          <w:sdt>
            <w:sdtPr>
              <w:rPr>
                <w:rStyle w:val="BodyText2Char"/>
              </w:rPr>
              <w:id w:val="1958760114"/>
              <w:placeholder>
                <w:docPart w:val="BE889074EDAD42E2BC39644940FB0F7E"/>
              </w:placeholder>
              <w:showingPlcHdr/>
              <w:text w:multiLine="1"/>
            </w:sdtPr>
            <w:sdtEndPr>
              <w:rPr>
                <w:rStyle w:val="BodyText2Char"/>
              </w:rPr>
            </w:sdtEndPr>
            <w:sdtContent>
              <w:p w14:paraId="422B5869" w14:textId="621B8156" w:rsidR="00303EE2" w:rsidRPr="001B5F45" w:rsidRDefault="00C81D62" w:rsidP="00303EE2">
                <w:pPr>
                  <w:numPr>
                    <w:ilvl w:val="12"/>
                    <w:numId w:val="0"/>
                  </w:numPr>
                  <w:tabs>
                    <w:tab w:val="left" w:pos="91"/>
                  </w:tabs>
                  <w:spacing w:after="120"/>
                  <w:rPr>
                    <w:rStyle w:val="BodyText2Char"/>
                  </w:rPr>
                </w:pPr>
                <w:r w:rsidRPr="002F00E8">
                  <w:rPr>
                    <w:rStyle w:val="PlaceholderText"/>
                  </w:rPr>
                  <w:t>Click or tap here to enter text.</w:t>
                </w:r>
              </w:p>
            </w:sdtContent>
          </w:sdt>
          <w:p w14:paraId="40D1F630" w14:textId="77777777" w:rsidR="00303EE2" w:rsidRDefault="00303EE2" w:rsidP="00836EB7">
            <w:pPr>
              <w:numPr>
                <w:ilvl w:val="12"/>
                <w:numId w:val="0"/>
              </w:numPr>
              <w:tabs>
                <w:tab w:val="left" w:pos="91"/>
              </w:tabs>
              <w:spacing w:after="120"/>
              <w:rPr>
                <w:rStyle w:val="BodyText2Char"/>
              </w:rPr>
            </w:pPr>
          </w:p>
        </w:tc>
      </w:tr>
      <w:tr w:rsidR="00836EB7" w:rsidRPr="001B5F45" w14:paraId="62B10F32" w14:textId="77777777" w:rsidTr="002E2B0A">
        <w:trPr>
          <w:trHeight w:val="432"/>
        </w:trPr>
        <w:tc>
          <w:tcPr>
            <w:tcW w:w="3641" w:type="dxa"/>
          </w:tcPr>
          <w:p w14:paraId="34DAD51A" w14:textId="6C6A0505" w:rsidR="00836EB7" w:rsidRPr="001B5F45" w:rsidRDefault="00836EB7" w:rsidP="00836EB7">
            <w:pPr>
              <w:spacing w:after="120"/>
              <w:rPr>
                <w:b/>
                <w:bCs/>
                <w:szCs w:val="24"/>
              </w:rPr>
            </w:pPr>
            <w:r w:rsidRPr="001B5F45">
              <w:rPr>
                <w:b/>
                <w:bCs/>
                <w:szCs w:val="24"/>
              </w:rPr>
              <w:t>(3)</w:t>
            </w:r>
            <w:r w:rsidRPr="001B5F45">
              <w:rPr>
                <w:b/>
                <w:bCs/>
                <w:szCs w:val="24"/>
              </w:rPr>
              <w:tab/>
              <w:t>Name:</w:t>
            </w:r>
          </w:p>
        </w:tc>
        <w:tc>
          <w:tcPr>
            <w:tcW w:w="6128" w:type="dxa"/>
          </w:tcPr>
          <w:sdt>
            <w:sdtPr>
              <w:rPr>
                <w:rStyle w:val="BodyText2Char"/>
              </w:rPr>
              <w:id w:val="1332644835"/>
              <w:placeholder>
                <w:docPart w:val="23D2A1ECA3FF4569B44B11435DC7618D"/>
              </w:placeholder>
              <w:showingPlcHdr/>
              <w:text w:multiLine="1"/>
            </w:sdtPr>
            <w:sdtEndPr>
              <w:rPr>
                <w:rStyle w:val="BodyText2Char"/>
              </w:rPr>
            </w:sdtEndPr>
            <w:sdtContent>
              <w:p w14:paraId="4A2E0636" w14:textId="1B44294B" w:rsidR="00836EB7" w:rsidRPr="001B5F45" w:rsidRDefault="00AE4880" w:rsidP="00836EB7">
                <w:pPr>
                  <w:numPr>
                    <w:ilvl w:val="12"/>
                    <w:numId w:val="0"/>
                  </w:numPr>
                  <w:tabs>
                    <w:tab w:val="left" w:pos="91"/>
                  </w:tabs>
                  <w:spacing w:after="120"/>
                  <w:rPr>
                    <w:rStyle w:val="BodyText2Char"/>
                  </w:rPr>
                </w:pPr>
                <w:r w:rsidRPr="002F00E8">
                  <w:rPr>
                    <w:rStyle w:val="PlaceholderText"/>
                  </w:rPr>
                  <w:t>Click or tap here to enter text.</w:t>
                </w:r>
              </w:p>
            </w:sdtContent>
          </w:sdt>
        </w:tc>
      </w:tr>
      <w:tr w:rsidR="00303EE2" w:rsidRPr="001B5F45" w14:paraId="1D3C4A45" w14:textId="77777777" w:rsidTr="002E2B0A">
        <w:trPr>
          <w:trHeight w:val="432"/>
        </w:trPr>
        <w:tc>
          <w:tcPr>
            <w:tcW w:w="3641" w:type="dxa"/>
          </w:tcPr>
          <w:p w14:paraId="729C7436" w14:textId="1D555FED" w:rsidR="00303EE2" w:rsidRPr="001B5F45" w:rsidRDefault="00303EE2" w:rsidP="00303EE2">
            <w:pPr>
              <w:spacing w:after="120"/>
              <w:rPr>
                <w:b/>
                <w:bCs/>
                <w:szCs w:val="24"/>
              </w:rPr>
            </w:pPr>
            <w:r w:rsidRPr="001B5F45">
              <w:rPr>
                <w:b/>
                <w:bCs/>
                <w:szCs w:val="24"/>
              </w:rPr>
              <w:tab/>
              <w:t>Title/Organization:</w:t>
            </w:r>
          </w:p>
        </w:tc>
        <w:tc>
          <w:tcPr>
            <w:tcW w:w="6128" w:type="dxa"/>
          </w:tcPr>
          <w:sdt>
            <w:sdtPr>
              <w:rPr>
                <w:rStyle w:val="BodyText2Char"/>
              </w:rPr>
              <w:id w:val="-418561277"/>
              <w:placeholder>
                <w:docPart w:val="7F066089FD40437CB7CCA343154034B2"/>
              </w:placeholder>
              <w:showingPlcHdr/>
              <w:text w:multiLine="1"/>
            </w:sdtPr>
            <w:sdtEndPr>
              <w:rPr>
                <w:rStyle w:val="BodyText2Char"/>
              </w:rPr>
            </w:sdtEndPr>
            <w:sdtContent>
              <w:p w14:paraId="77233885" w14:textId="6D50002A" w:rsidR="00303EE2" w:rsidRDefault="009722B5" w:rsidP="00303EE2">
                <w:pPr>
                  <w:numPr>
                    <w:ilvl w:val="12"/>
                    <w:numId w:val="0"/>
                  </w:numPr>
                  <w:tabs>
                    <w:tab w:val="left" w:pos="91"/>
                  </w:tabs>
                  <w:spacing w:after="120"/>
                  <w:rPr>
                    <w:rStyle w:val="BodyText2Char"/>
                  </w:rPr>
                </w:pPr>
                <w:r w:rsidRPr="002F00E8">
                  <w:rPr>
                    <w:rStyle w:val="PlaceholderText"/>
                  </w:rPr>
                  <w:t>Click or tap here to enter text.</w:t>
                </w:r>
              </w:p>
            </w:sdtContent>
          </w:sdt>
        </w:tc>
      </w:tr>
      <w:tr w:rsidR="00303EE2" w:rsidRPr="001B5F45" w14:paraId="3C04D492" w14:textId="77777777" w:rsidTr="002E2B0A">
        <w:trPr>
          <w:trHeight w:val="432"/>
        </w:trPr>
        <w:tc>
          <w:tcPr>
            <w:tcW w:w="3641" w:type="dxa"/>
          </w:tcPr>
          <w:p w14:paraId="14EF3594" w14:textId="77777777" w:rsidR="00303EE2" w:rsidRPr="001B5F45" w:rsidRDefault="00303EE2" w:rsidP="00303EE2">
            <w:pPr>
              <w:spacing w:after="120"/>
              <w:rPr>
                <w:b/>
                <w:bCs/>
                <w:szCs w:val="24"/>
              </w:rPr>
            </w:pPr>
            <w:r w:rsidRPr="001B5F45">
              <w:rPr>
                <w:b/>
                <w:bCs/>
                <w:szCs w:val="24"/>
              </w:rPr>
              <w:tab/>
              <w:t>Contact Info:</w:t>
            </w:r>
          </w:p>
        </w:tc>
        <w:tc>
          <w:tcPr>
            <w:tcW w:w="6128" w:type="dxa"/>
          </w:tcPr>
          <w:sdt>
            <w:sdtPr>
              <w:rPr>
                <w:rStyle w:val="BodyText2Char"/>
              </w:rPr>
              <w:id w:val="93139706"/>
              <w:placeholder>
                <w:docPart w:val="32183B78E9E549E6BB2E7AB364DD6A71"/>
              </w:placeholder>
              <w:showingPlcHdr/>
              <w:text w:multiLine="1"/>
            </w:sdtPr>
            <w:sdtEndPr>
              <w:rPr>
                <w:rStyle w:val="BodyText2Char"/>
              </w:rPr>
            </w:sdtEndPr>
            <w:sdtContent>
              <w:p w14:paraId="37E735B9" w14:textId="77777777" w:rsidR="00303EE2" w:rsidRDefault="00303EE2" w:rsidP="00303EE2">
                <w:pPr>
                  <w:numPr>
                    <w:ilvl w:val="12"/>
                    <w:numId w:val="0"/>
                  </w:numPr>
                  <w:tabs>
                    <w:tab w:val="left" w:pos="91"/>
                  </w:tabs>
                  <w:spacing w:after="120"/>
                  <w:rPr>
                    <w:rStyle w:val="BodyText2Char"/>
                  </w:rPr>
                </w:pPr>
                <w:r w:rsidRPr="002F00E8">
                  <w:rPr>
                    <w:rStyle w:val="PlaceholderText"/>
                  </w:rPr>
                  <w:t>Click or tap here to enter text.</w:t>
                </w:r>
              </w:p>
            </w:sdtContent>
          </w:sdt>
        </w:tc>
      </w:tr>
      <w:tr w:rsidR="00303EE2" w:rsidRPr="001B5F45" w14:paraId="56A5D8FB" w14:textId="77777777" w:rsidTr="002E2B0A">
        <w:trPr>
          <w:trHeight w:val="432"/>
        </w:trPr>
        <w:tc>
          <w:tcPr>
            <w:tcW w:w="3641" w:type="dxa"/>
          </w:tcPr>
          <w:p w14:paraId="5E369CEC" w14:textId="6AB2EA95" w:rsidR="00303EE2" w:rsidRPr="001B5F45" w:rsidRDefault="00303EE2" w:rsidP="00303EE2">
            <w:pPr>
              <w:spacing w:after="120"/>
              <w:rPr>
                <w:b/>
                <w:bCs/>
                <w:szCs w:val="24"/>
              </w:rPr>
            </w:pPr>
            <w:r w:rsidRPr="001B5F45">
              <w:rPr>
                <w:b/>
                <w:bCs/>
                <w:szCs w:val="24"/>
              </w:rPr>
              <w:tab/>
              <w:t>Relationship:</w:t>
            </w:r>
          </w:p>
        </w:tc>
        <w:tc>
          <w:tcPr>
            <w:tcW w:w="6128" w:type="dxa"/>
          </w:tcPr>
          <w:sdt>
            <w:sdtPr>
              <w:rPr>
                <w:rStyle w:val="BodyText2Char"/>
              </w:rPr>
              <w:id w:val="1782906406"/>
              <w:placeholder>
                <w:docPart w:val="E235ACAF5C084A04B9DF99CD61D75943"/>
              </w:placeholder>
              <w:showingPlcHdr/>
              <w:text w:multiLine="1"/>
            </w:sdtPr>
            <w:sdtEndPr>
              <w:rPr>
                <w:rStyle w:val="BodyText2Char"/>
              </w:rPr>
            </w:sdtEndPr>
            <w:sdtContent>
              <w:p w14:paraId="702F037D" w14:textId="7526E41E" w:rsidR="00303EE2" w:rsidRDefault="008F18AB" w:rsidP="00303EE2">
                <w:pPr>
                  <w:numPr>
                    <w:ilvl w:val="12"/>
                    <w:numId w:val="0"/>
                  </w:numPr>
                  <w:tabs>
                    <w:tab w:val="left" w:pos="91"/>
                  </w:tabs>
                  <w:spacing w:after="120"/>
                  <w:rPr>
                    <w:rStyle w:val="BodyText2Char"/>
                  </w:rPr>
                </w:pPr>
                <w:r w:rsidRPr="001B5F45">
                  <w:rPr>
                    <w:rStyle w:val="PlaceholderText"/>
                  </w:rPr>
                  <w:t>Click or tap here to enter text.</w:t>
                </w:r>
              </w:p>
            </w:sdtContent>
          </w:sdt>
        </w:tc>
      </w:tr>
      <w:tr w:rsidR="00303EE2" w:rsidRPr="001B5F45" w14:paraId="4B324894" w14:textId="77777777" w:rsidTr="002E2B0A">
        <w:trPr>
          <w:trHeight w:val="432"/>
        </w:trPr>
        <w:tc>
          <w:tcPr>
            <w:tcW w:w="3641" w:type="dxa"/>
          </w:tcPr>
          <w:p w14:paraId="0C6D34C4" w14:textId="77777777" w:rsidR="00303EE2" w:rsidRPr="001B5F45" w:rsidRDefault="00303EE2" w:rsidP="00303EE2">
            <w:pPr>
              <w:spacing w:after="120"/>
              <w:rPr>
                <w:b/>
                <w:bCs/>
                <w:szCs w:val="24"/>
              </w:rPr>
            </w:pPr>
            <w:r w:rsidRPr="001B5F45">
              <w:rPr>
                <w:b/>
                <w:bCs/>
                <w:szCs w:val="24"/>
              </w:rPr>
              <w:tab/>
              <w:t>Period of acquaintance:</w:t>
            </w:r>
          </w:p>
          <w:p w14:paraId="299EF628" w14:textId="77777777" w:rsidR="00303EE2" w:rsidRPr="001B5F45" w:rsidRDefault="00303EE2" w:rsidP="00836EB7">
            <w:pPr>
              <w:spacing w:after="120"/>
              <w:rPr>
                <w:b/>
                <w:bCs/>
                <w:szCs w:val="24"/>
              </w:rPr>
            </w:pPr>
          </w:p>
        </w:tc>
        <w:tc>
          <w:tcPr>
            <w:tcW w:w="6128" w:type="dxa"/>
          </w:tcPr>
          <w:sdt>
            <w:sdtPr>
              <w:rPr>
                <w:rStyle w:val="BodyText2Char"/>
              </w:rPr>
              <w:id w:val="-650136885"/>
              <w:placeholder>
                <w:docPart w:val="74C1F89FCA964BF1BA5F0E32D2CB257D"/>
              </w:placeholder>
              <w:showingPlcHdr/>
              <w:text w:multiLine="1"/>
            </w:sdtPr>
            <w:sdtEndPr>
              <w:rPr>
                <w:rStyle w:val="BodyText2Char"/>
              </w:rPr>
            </w:sdtEndPr>
            <w:sdtContent>
              <w:p w14:paraId="52561361" w14:textId="6C0F29A0" w:rsidR="00303EE2" w:rsidRDefault="009722B5" w:rsidP="009722B5">
                <w:pPr>
                  <w:numPr>
                    <w:ilvl w:val="12"/>
                    <w:numId w:val="0"/>
                  </w:numPr>
                  <w:tabs>
                    <w:tab w:val="left" w:pos="91"/>
                  </w:tabs>
                  <w:spacing w:after="120"/>
                  <w:rPr>
                    <w:rStyle w:val="BodyText2Char"/>
                  </w:rPr>
                </w:pPr>
                <w:r w:rsidRPr="001B5F45">
                  <w:rPr>
                    <w:rStyle w:val="PlaceholderText"/>
                  </w:rPr>
                  <w:t>Click or tap here to enter text.</w:t>
                </w:r>
              </w:p>
            </w:sdtContent>
          </w:sdt>
        </w:tc>
      </w:tr>
    </w:tbl>
    <w:bookmarkEnd w:id="18"/>
    <w:bookmarkEnd w:id="19"/>
    <w:p w14:paraId="2D01DD16" w14:textId="461A2754" w:rsidR="007E24D0" w:rsidRPr="001B5F45" w:rsidRDefault="007E24D0" w:rsidP="00F70D09">
      <w:pPr>
        <w:numPr>
          <w:ilvl w:val="12"/>
          <w:numId w:val="0"/>
        </w:numPr>
        <w:jc w:val="center"/>
        <w:rPr>
          <w:szCs w:val="24"/>
        </w:rPr>
      </w:pPr>
      <w:r w:rsidRPr="001B5F45">
        <w:rPr>
          <w:b/>
          <w:bCs/>
          <w:szCs w:val="24"/>
          <w:u w:val="single"/>
        </w:rPr>
        <w:t>PERSONAL</w:t>
      </w:r>
      <w:r w:rsidR="00F70D09" w:rsidRPr="001B5F45">
        <w:rPr>
          <w:szCs w:val="24"/>
        </w:rPr>
        <w:br/>
      </w:r>
    </w:p>
    <w:tbl>
      <w:tblPr>
        <w:tblW w:w="0" w:type="auto"/>
        <w:tblInd w:w="-131" w:type="dxa"/>
        <w:tblLayout w:type="fixed"/>
        <w:tblCellMar>
          <w:left w:w="115" w:type="dxa"/>
          <w:right w:w="115" w:type="dxa"/>
        </w:tblCellMar>
        <w:tblLook w:val="0000" w:firstRow="0" w:lastRow="0" w:firstColumn="0" w:lastColumn="0" w:noHBand="0" w:noVBand="0"/>
      </w:tblPr>
      <w:tblGrid>
        <w:gridCol w:w="3641"/>
        <w:gridCol w:w="6128"/>
      </w:tblGrid>
      <w:tr w:rsidR="00836EB7" w:rsidRPr="001B5F45" w14:paraId="0BFA7A51" w14:textId="77777777" w:rsidTr="002E2B0A">
        <w:trPr>
          <w:trHeight w:val="432"/>
        </w:trPr>
        <w:tc>
          <w:tcPr>
            <w:tcW w:w="3641" w:type="dxa"/>
          </w:tcPr>
          <w:p w14:paraId="3B8B6D8F" w14:textId="3C2F1B75" w:rsidR="00836EB7" w:rsidRPr="001B5F45" w:rsidRDefault="00836EB7" w:rsidP="00836EB7">
            <w:pPr>
              <w:spacing w:after="120"/>
              <w:rPr>
                <w:b/>
                <w:bCs/>
                <w:szCs w:val="24"/>
              </w:rPr>
            </w:pPr>
            <w:r w:rsidRPr="001B5F45">
              <w:rPr>
                <w:b/>
                <w:bCs/>
                <w:szCs w:val="24"/>
              </w:rPr>
              <w:t>(1)</w:t>
            </w:r>
            <w:r w:rsidRPr="001B5F45">
              <w:rPr>
                <w:b/>
                <w:bCs/>
                <w:szCs w:val="24"/>
              </w:rPr>
              <w:tab/>
              <w:t>Name:</w:t>
            </w:r>
          </w:p>
        </w:tc>
        <w:tc>
          <w:tcPr>
            <w:tcW w:w="6128" w:type="dxa"/>
          </w:tcPr>
          <w:sdt>
            <w:sdtPr>
              <w:rPr>
                <w:rStyle w:val="BodyText2Char"/>
              </w:rPr>
              <w:id w:val="-506143029"/>
              <w:placeholder>
                <w:docPart w:val="AC03B8E312F547A8957B8B413DA5D6BF"/>
              </w:placeholder>
              <w:showingPlcHdr/>
              <w:text w:multiLine="1"/>
            </w:sdtPr>
            <w:sdtEndPr>
              <w:rPr>
                <w:rStyle w:val="BodyText2Char"/>
              </w:rPr>
            </w:sdtEndPr>
            <w:sdtContent>
              <w:p w14:paraId="0E5FCAF9" w14:textId="55174869" w:rsidR="00836EB7" w:rsidRPr="001B5F45" w:rsidRDefault="008F18AB" w:rsidP="00836EB7">
                <w:pPr>
                  <w:numPr>
                    <w:ilvl w:val="12"/>
                    <w:numId w:val="0"/>
                  </w:numPr>
                  <w:tabs>
                    <w:tab w:val="left" w:pos="91"/>
                  </w:tabs>
                  <w:spacing w:after="120"/>
                  <w:rPr>
                    <w:color w:val="4472C4" w:themeColor="accent1"/>
                  </w:rPr>
                </w:pPr>
                <w:r w:rsidRPr="002F00E8">
                  <w:rPr>
                    <w:rStyle w:val="PlaceholderText"/>
                  </w:rPr>
                  <w:t>Click or tap here to enter text.</w:t>
                </w:r>
              </w:p>
            </w:sdtContent>
          </w:sdt>
        </w:tc>
      </w:tr>
      <w:tr w:rsidR="00303EE2" w:rsidRPr="001B5F45" w14:paraId="16D41C15" w14:textId="77777777" w:rsidTr="002E2B0A">
        <w:trPr>
          <w:trHeight w:val="432"/>
        </w:trPr>
        <w:tc>
          <w:tcPr>
            <w:tcW w:w="3641" w:type="dxa"/>
          </w:tcPr>
          <w:p w14:paraId="678809EC" w14:textId="77777777" w:rsidR="00303EE2" w:rsidRPr="001B5F45" w:rsidRDefault="00303EE2" w:rsidP="00303EE2">
            <w:pPr>
              <w:spacing w:after="120"/>
              <w:rPr>
                <w:b/>
                <w:bCs/>
                <w:szCs w:val="24"/>
              </w:rPr>
            </w:pPr>
            <w:r w:rsidRPr="001B5F45">
              <w:rPr>
                <w:b/>
                <w:bCs/>
                <w:szCs w:val="24"/>
              </w:rPr>
              <w:tab/>
              <w:t>Title/Organization:</w:t>
            </w:r>
          </w:p>
        </w:tc>
        <w:tc>
          <w:tcPr>
            <w:tcW w:w="6128" w:type="dxa"/>
          </w:tcPr>
          <w:sdt>
            <w:sdtPr>
              <w:rPr>
                <w:rStyle w:val="BodyText2Char"/>
              </w:rPr>
              <w:id w:val="2022890417"/>
              <w:placeholder>
                <w:docPart w:val="D334648AE5CF4A0E8BE9479922192327"/>
              </w:placeholder>
              <w:showingPlcHdr/>
              <w:text w:multiLine="1"/>
            </w:sdtPr>
            <w:sdtEndPr>
              <w:rPr>
                <w:rStyle w:val="BodyText2Char"/>
              </w:rPr>
            </w:sdtEndPr>
            <w:sdtContent>
              <w:p w14:paraId="68F19453" w14:textId="37A6F794" w:rsidR="00303EE2" w:rsidRDefault="009722B5" w:rsidP="00303EE2">
                <w:pPr>
                  <w:numPr>
                    <w:ilvl w:val="12"/>
                    <w:numId w:val="0"/>
                  </w:numPr>
                  <w:tabs>
                    <w:tab w:val="left" w:pos="91"/>
                  </w:tabs>
                  <w:spacing w:after="120"/>
                  <w:rPr>
                    <w:rStyle w:val="BodyText2Char"/>
                  </w:rPr>
                </w:pPr>
                <w:r w:rsidRPr="002F00E8">
                  <w:rPr>
                    <w:rStyle w:val="PlaceholderText"/>
                  </w:rPr>
                  <w:t>Click or tap here to enter text.</w:t>
                </w:r>
              </w:p>
            </w:sdtContent>
          </w:sdt>
        </w:tc>
      </w:tr>
      <w:tr w:rsidR="00303EE2" w:rsidRPr="001B5F45" w14:paraId="13AA04E5" w14:textId="77777777" w:rsidTr="002E2B0A">
        <w:trPr>
          <w:trHeight w:val="432"/>
        </w:trPr>
        <w:tc>
          <w:tcPr>
            <w:tcW w:w="3641" w:type="dxa"/>
          </w:tcPr>
          <w:p w14:paraId="639BF00F" w14:textId="2F7640BE" w:rsidR="00303EE2" w:rsidRPr="001B5F45" w:rsidRDefault="00303EE2" w:rsidP="00303EE2">
            <w:pPr>
              <w:spacing w:after="120"/>
              <w:rPr>
                <w:b/>
                <w:bCs/>
                <w:szCs w:val="24"/>
              </w:rPr>
            </w:pPr>
            <w:r w:rsidRPr="001B5F45">
              <w:rPr>
                <w:b/>
                <w:bCs/>
                <w:szCs w:val="24"/>
              </w:rPr>
              <w:tab/>
              <w:t>Contact Info:</w:t>
            </w:r>
          </w:p>
        </w:tc>
        <w:tc>
          <w:tcPr>
            <w:tcW w:w="6128" w:type="dxa"/>
          </w:tcPr>
          <w:sdt>
            <w:sdtPr>
              <w:rPr>
                <w:rStyle w:val="BodyText2Char"/>
              </w:rPr>
              <w:id w:val="379515489"/>
              <w:placeholder>
                <w:docPart w:val="F6E3B753162549E09657A8B47336B6AF"/>
              </w:placeholder>
              <w:showingPlcHdr/>
              <w:text w:multiLine="1"/>
            </w:sdtPr>
            <w:sdtEndPr>
              <w:rPr>
                <w:rStyle w:val="BodyText2Char"/>
              </w:rPr>
            </w:sdtEndPr>
            <w:sdtContent>
              <w:p w14:paraId="70554E4E" w14:textId="4CFFF312" w:rsidR="00303EE2" w:rsidRDefault="009722B5" w:rsidP="00303EE2">
                <w:pPr>
                  <w:numPr>
                    <w:ilvl w:val="12"/>
                    <w:numId w:val="0"/>
                  </w:numPr>
                  <w:tabs>
                    <w:tab w:val="left" w:pos="91"/>
                  </w:tabs>
                  <w:spacing w:after="120"/>
                  <w:rPr>
                    <w:rStyle w:val="BodyText2Char"/>
                  </w:rPr>
                </w:pPr>
                <w:r w:rsidRPr="001B5F45">
                  <w:rPr>
                    <w:rStyle w:val="PlaceholderText"/>
                  </w:rPr>
                  <w:t>Click or tap here to enter text.</w:t>
                </w:r>
              </w:p>
            </w:sdtContent>
          </w:sdt>
        </w:tc>
      </w:tr>
      <w:tr w:rsidR="00303EE2" w:rsidRPr="001B5F45" w14:paraId="7E925F61" w14:textId="77777777" w:rsidTr="002E2B0A">
        <w:trPr>
          <w:trHeight w:val="432"/>
        </w:trPr>
        <w:tc>
          <w:tcPr>
            <w:tcW w:w="3641" w:type="dxa"/>
          </w:tcPr>
          <w:p w14:paraId="1E5111AB" w14:textId="5223F822" w:rsidR="00303EE2" w:rsidRPr="001B5F45" w:rsidRDefault="00303EE2" w:rsidP="00303EE2">
            <w:pPr>
              <w:spacing w:after="120"/>
              <w:rPr>
                <w:b/>
                <w:bCs/>
                <w:szCs w:val="24"/>
              </w:rPr>
            </w:pPr>
            <w:r w:rsidRPr="001B5F45">
              <w:rPr>
                <w:b/>
                <w:bCs/>
                <w:szCs w:val="24"/>
              </w:rPr>
              <w:tab/>
              <w:t>Relationship:</w:t>
            </w:r>
          </w:p>
        </w:tc>
        <w:tc>
          <w:tcPr>
            <w:tcW w:w="6128" w:type="dxa"/>
          </w:tcPr>
          <w:sdt>
            <w:sdtPr>
              <w:rPr>
                <w:rStyle w:val="BodyText2Char"/>
              </w:rPr>
              <w:id w:val="1406261737"/>
              <w:placeholder>
                <w:docPart w:val="A1047A67C36D4745A396576C63D08576"/>
              </w:placeholder>
              <w:showingPlcHdr/>
              <w:text w:multiLine="1"/>
            </w:sdtPr>
            <w:sdtEndPr>
              <w:rPr>
                <w:rStyle w:val="BodyText2Char"/>
              </w:rPr>
            </w:sdtEndPr>
            <w:sdtContent>
              <w:p w14:paraId="271F8086" w14:textId="319CB29C" w:rsidR="00303EE2" w:rsidRDefault="008F18AB" w:rsidP="00303EE2">
                <w:pPr>
                  <w:numPr>
                    <w:ilvl w:val="12"/>
                    <w:numId w:val="0"/>
                  </w:numPr>
                  <w:tabs>
                    <w:tab w:val="left" w:pos="91"/>
                  </w:tabs>
                  <w:spacing w:after="120"/>
                  <w:rPr>
                    <w:rStyle w:val="BodyText2Char"/>
                  </w:rPr>
                </w:pPr>
                <w:r w:rsidRPr="001B5F45">
                  <w:rPr>
                    <w:rStyle w:val="PlaceholderText"/>
                  </w:rPr>
                  <w:t>Click or tap here to enter text.</w:t>
                </w:r>
              </w:p>
            </w:sdtContent>
          </w:sdt>
        </w:tc>
      </w:tr>
      <w:tr w:rsidR="00303EE2" w:rsidRPr="001B5F45" w14:paraId="21E8AD2A" w14:textId="77777777" w:rsidTr="002E2B0A">
        <w:trPr>
          <w:trHeight w:val="432"/>
        </w:trPr>
        <w:tc>
          <w:tcPr>
            <w:tcW w:w="3641" w:type="dxa"/>
          </w:tcPr>
          <w:p w14:paraId="3FEEB7BD" w14:textId="77777777" w:rsidR="00303EE2" w:rsidRDefault="00303EE2" w:rsidP="00303EE2">
            <w:pPr>
              <w:spacing w:after="120"/>
              <w:rPr>
                <w:b/>
                <w:bCs/>
                <w:szCs w:val="24"/>
              </w:rPr>
            </w:pPr>
            <w:r w:rsidRPr="001B5F45">
              <w:rPr>
                <w:b/>
                <w:bCs/>
                <w:szCs w:val="24"/>
              </w:rPr>
              <w:tab/>
              <w:t>Period of acquaintance:</w:t>
            </w:r>
          </w:p>
          <w:p w14:paraId="3C0D17C6" w14:textId="77777777" w:rsidR="00A476FA" w:rsidRDefault="00A476FA" w:rsidP="00303EE2">
            <w:pPr>
              <w:spacing w:after="120"/>
              <w:rPr>
                <w:b/>
                <w:bCs/>
                <w:szCs w:val="24"/>
              </w:rPr>
            </w:pPr>
          </w:p>
          <w:p w14:paraId="371317EC" w14:textId="057D8968" w:rsidR="00A476FA" w:rsidRPr="001B5F45" w:rsidRDefault="00A476FA" w:rsidP="00303EE2">
            <w:pPr>
              <w:spacing w:after="120"/>
              <w:rPr>
                <w:b/>
                <w:bCs/>
                <w:szCs w:val="24"/>
              </w:rPr>
            </w:pPr>
          </w:p>
        </w:tc>
        <w:tc>
          <w:tcPr>
            <w:tcW w:w="6128" w:type="dxa"/>
          </w:tcPr>
          <w:sdt>
            <w:sdtPr>
              <w:rPr>
                <w:rStyle w:val="BodyText2Char"/>
              </w:rPr>
              <w:id w:val="1763190873"/>
              <w:placeholder>
                <w:docPart w:val="092EB4D60221478397F16779405F825E"/>
              </w:placeholder>
              <w:showingPlcHdr/>
              <w:text w:multiLine="1"/>
            </w:sdtPr>
            <w:sdtEndPr>
              <w:rPr>
                <w:rStyle w:val="BodyText2Char"/>
              </w:rPr>
            </w:sdtEndPr>
            <w:sdtContent>
              <w:p w14:paraId="72898CBA" w14:textId="2EDBA595" w:rsidR="00303EE2" w:rsidRDefault="008F18AB" w:rsidP="009722B5">
                <w:pPr>
                  <w:numPr>
                    <w:ilvl w:val="12"/>
                    <w:numId w:val="0"/>
                  </w:numPr>
                  <w:tabs>
                    <w:tab w:val="left" w:pos="91"/>
                  </w:tabs>
                  <w:spacing w:after="120"/>
                  <w:rPr>
                    <w:rStyle w:val="BodyText2Char"/>
                  </w:rPr>
                </w:pPr>
                <w:r w:rsidRPr="001B5F45">
                  <w:rPr>
                    <w:rStyle w:val="PlaceholderText"/>
                  </w:rPr>
                  <w:t>Click or tap here to enter text.</w:t>
                </w:r>
              </w:p>
            </w:sdtContent>
          </w:sdt>
        </w:tc>
      </w:tr>
      <w:tr w:rsidR="002E2B0A" w:rsidRPr="001B5F45" w14:paraId="4E263A8C" w14:textId="77777777" w:rsidTr="002E2B0A">
        <w:trPr>
          <w:trHeight w:val="432"/>
        </w:trPr>
        <w:tc>
          <w:tcPr>
            <w:tcW w:w="3641" w:type="dxa"/>
          </w:tcPr>
          <w:p w14:paraId="46F41CFB" w14:textId="2BA0EB6C" w:rsidR="002E2B0A" w:rsidRPr="001B5F45" w:rsidRDefault="002E2B0A" w:rsidP="00303EE2">
            <w:pPr>
              <w:spacing w:after="120"/>
              <w:rPr>
                <w:b/>
                <w:bCs/>
                <w:szCs w:val="24"/>
              </w:rPr>
            </w:pPr>
          </w:p>
        </w:tc>
        <w:tc>
          <w:tcPr>
            <w:tcW w:w="6128" w:type="dxa"/>
          </w:tcPr>
          <w:p w14:paraId="1E08AECA" w14:textId="77777777" w:rsidR="002E2B0A" w:rsidRDefault="002E2B0A" w:rsidP="009722B5">
            <w:pPr>
              <w:numPr>
                <w:ilvl w:val="12"/>
                <w:numId w:val="0"/>
              </w:numPr>
              <w:tabs>
                <w:tab w:val="left" w:pos="91"/>
              </w:tabs>
              <w:spacing w:after="120"/>
              <w:rPr>
                <w:rStyle w:val="BodyText2Char"/>
              </w:rPr>
            </w:pPr>
          </w:p>
        </w:tc>
      </w:tr>
      <w:tr w:rsidR="00836EB7" w:rsidRPr="001B5F45" w14:paraId="51FE1526" w14:textId="77777777" w:rsidTr="002E2B0A">
        <w:trPr>
          <w:trHeight w:val="432"/>
        </w:trPr>
        <w:tc>
          <w:tcPr>
            <w:tcW w:w="3641" w:type="dxa"/>
          </w:tcPr>
          <w:p w14:paraId="37F8FFC6" w14:textId="4AA9A501" w:rsidR="00836EB7" w:rsidRPr="001B5F45" w:rsidRDefault="00836EB7" w:rsidP="00836EB7">
            <w:pPr>
              <w:spacing w:after="120"/>
              <w:rPr>
                <w:b/>
                <w:bCs/>
                <w:szCs w:val="24"/>
              </w:rPr>
            </w:pPr>
            <w:r w:rsidRPr="001B5F45">
              <w:rPr>
                <w:b/>
                <w:bCs/>
                <w:szCs w:val="24"/>
              </w:rPr>
              <w:lastRenderedPageBreak/>
              <w:t>(2)</w:t>
            </w:r>
            <w:r w:rsidRPr="001B5F45">
              <w:rPr>
                <w:b/>
                <w:bCs/>
                <w:szCs w:val="24"/>
              </w:rPr>
              <w:tab/>
              <w:t>Name:</w:t>
            </w:r>
          </w:p>
        </w:tc>
        <w:tc>
          <w:tcPr>
            <w:tcW w:w="6128" w:type="dxa"/>
          </w:tcPr>
          <w:sdt>
            <w:sdtPr>
              <w:rPr>
                <w:rStyle w:val="BodyText2Char"/>
              </w:rPr>
              <w:id w:val="-2021452794"/>
              <w:placeholder>
                <w:docPart w:val="3F3806A57DDE40ACAFA0CE5637E238E1"/>
              </w:placeholder>
              <w:showingPlcHdr/>
              <w:text w:multiLine="1"/>
            </w:sdtPr>
            <w:sdtEndPr>
              <w:rPr>
                <w:rStyle w:val="BodyText2Char"/>
              </w:rPr>
            </w:sdtEndPr>
            <w:sdtContent>
              <w:p w14:paraId="66792E9C" w14:textId="110C01C6" w:rsidR="00836EB7" w:rsidRPr="001B5F45" w:rsidRDefault="00C81D62" w:rsidP="00836EB7">
                <w:pPr>
                  <w:numPr>
                    <w:ilvl w:val="12"/>
                    <w:numId w:val="0"/>
                  </w:numPr>
                  <w:tabs>
                    <w:tab w:val="left" w:pos="91"/>
                  </w:tabs>
                  <w:spacing w:after="120"/>
                  <w:rPr>
                    <w:rStyle w:val="BodyText2Char"/>
                  </w:rPr>
                </w:pPr>
                <w:r w:rsidRPr="001B5F45">
                  <w:rPr>
                    <w:rStyle w:val="PlaceholderText"/>
                  </w:rPr>
                  <w:t>Click or tap here to enter text.</w:t>
                </w:r>
              </w:p>
            </w:sdtContent>
          </w:sdt>
        </w:tc>
      </w:tr>
      <w:tr w:rsidR="00303EE2" w:rsidRPr="001B5F45" w14:paraId="7A512070" w14:textId="77777777" w:rsidTr="002E2B0A">
        <w:trPr>
          <w:trHeight w:val="432"/>
        </w:trPr>
        <w:tc>
          <w:tcPr>
            <w:tcW w:w="3641" w:type="dxa"/>
          </w:tcPr>
          <w:p w14:paraId="405D97D8" w14:textId="23BD940A" w:rsidR="00303EE2" w:rsidRPr="001B5F45" w:rsidRDefault="00303EE2" w:rsidP="00303EE2">
            <w:pPr>
              <w:spacing w:after="120"/>
              <w:rPr>
                <w:b/>
                <w:bCs/>
                <w:szCs w:val="24"/>
              </w:rPr>
            </w:pPr>
            <w:r w:rsidRPr="001B5F45">
              <w:rPr>
                <w:b/>
                <w:bCs/>
                <w:szCs w:val="24"/>
              </w:rPr>
              <w:tab/>
              <w:t>Title/Organization:</w:t>
            </w:r>
          </w:p>
        </w:tc>
        <w:tc>
          <w:tcPr>
            <w:tcW w:w="6128" w:type="dxa"/>
          </w:tcPr>
          <w:sdt>
            <w:sdtPr>
              <w:rPr>
                <w:rStyle w:val="BodyText2Char"/>
              </w:rPr>
              <w:id w:val="1997999415"/>
              <w:placeholder>
                <w:docPart w:val="B5A18352451A4E4D8BCFCBC3E26DDF9A"/>
              </w:placeholder>
              <w:showingPlcHdr/>
              <w:text w:multiLine="1"/>
            </w:sdtPr>
            <w:sdtEndPr>
              <w:rPr>
                <w:rStyle w:val="BodyText2Char"/>
              </w:rPr>
            </w:sdtEndPr>
            <w:sdtContent>
              <w:p w14:paraId="6197096A" w14:textId="06038465" w:rsidR="00303EE2" w:rsidRDefault="00303EE2" w:rsidP="00303EE2">
                <w:pPr>
                  <w:numPr>
                    <w:ilvl w:val="12"/>
                    <w:numId w:val="0"/>
                  </w:numPr>
                  <w:tabs>
                    <w:tab w:val="left" w:pos="91"/>
                  </w:tabs>
                  <w:spacing w:after="120"/>
                  <w:rPr>
                    <w:rStyle w:val="BodyText2Char"/>
                  </w:rPr>
                </w:pPr>
                <w:r w:rsidRPr="001B5F45">
                  <w:rPr>
                    <w:rStyle w:val="PlaceholderText"/>
                  </w:rPr>
                  <w:t>Click or tap here to enter text.</w:t>
                </w:r>
              </w:p>
            </w:sdtContent>
          </w:sdt>
        </w:tc>
      </w:tr>
      <w:tr w:rsidR="00303EE2" w:rsidRPr="001B5F45" w14:paraId="29E4374B" w14:textId="77777777" w:rsidTr="002E2B0A">
        <w:trPr>
          <w:trHeight w:val="432"/>
        </w:trPr>
        <w:tc>
          <w:tcPr>
            <w:tcW w:w="3641" w:type="dxa"/>
          </w:tcPr>
          <w:p w14:paraId="62DC0ED5" w14:textId="6225C2BA" w:rsidR="00303EE2" w:rsidRPr="001B5F45" w:rsidRDefault="00303EE2" w:rsidP="00303EE2">
            <w:pPr>
              <w:spacing w:after="120"/>
              <w:rPr>
                <w:b/>
                <w:bCs/>
                <w:szCs w:val="24"/>
              </w:rPr>
            </w:pPr>
            <w:r w:rsidRPr="001B5F45">
              <w:rPr>
                <w:b/>
                <w:bCs/>
                <w:szCs w:val="24"/>
              </w:rPr>
              <w:tab/>
              <w:t>Contact Info:</w:t>
            </w:r>
          </w:p>
        </w:tc>
        <w:tc>
          <w:tcPr>
            <w:tcW w:w="6128" w:type="dxa"/>
          </w:tcPr>
          <w:sdt>
            <w:sdtPr>
              <w:rPr>
                <w:rStyle w:val="BodyText2Char"/>
              </w:rPr>
              <w:id w:val="-1129545251"/>
              <w:placeholder>
                <w:docPart w:val="DB11D594A266449BA025CB8B1B8C1DAB"/>
              </w:placeholder>
              <w:showingPlcHdr/>
              <w:text w:multiLine="1"/>
            </w:sdtPr>
            <w:sdtEndPr>
              <w:rPr>
                <w:rStyle w:val="BodyText2Char"/>
              </w:rPr>
            </w:sdtEndPr>
            <w:sdtContent>
              <w:p w14:paraId="2F31F080" w14:textId="50DDCB8E" w:rsidR="00303EE2" w:rsidRDefault="00303EE2" w:rsidP="00303EE2">
                <w:pPr>
                  <w:numPr>
                    <w:ilvl w:val="12"/>
                    <w:numId w:val="0"/>
                  </w:numPr>
                  <w:tabs>
                    <w:tab w:val="left" w:pos="91"/>
                  </w:tabs>
                  <w:spacing w:after="120"/>
                  <w:rPr>
                    <w:rStyle w:val="BodyText2Char"/>
                  </w:rPr>
                </w:pPr>
                <w:r w:rsidRPr="001B5F45">
                  <w:rPr>
                    <w:rStyle w:val="PlaceholderText"/>
                  </w:rPr>
                  <w:t>Click or tap here to enter text.</w:t>
                </w:r>
              </w:p>
            </w:sdtContent>
          </w:sdt>
        </w:tc>
      </w:tr>
      <w:tr w:rsidR="00303EE2" w:rsidRPr="001B5F45" w14:paraId="3E2E5D0F" w14:textId="77777777" w:rsidTr="002E2B0A">
        <w:trPr>
          <w:trHeight w:val="432"/>
        </w:trPr>
        <w:tc>
          <w:tcPr>
            <w:tcW w:w="3641" w:type="dxa"/>
          </w:tcPr>
          <w:p w14:paraId="2F5CFB0E" w14:textId="2DDD4D8C" w:rsidR="00303EE2" w:rsidRPr="001B5F45" w:rsidRDefault="00303EE2" w:rsidP="00303EE2">
            <w:pPr>
              <w:spacing w:after="120"/>
              <w:rPr>
                <w:b/>
                <w:bCs/>
                <w:szCs w:val="24"/>
              </w:rPr>
            </w:pPr>
            <w:r w:rsidRPr="001B5F45">
              <w:rPr>
                <w:b/>
                <w:bCs/>
                <w:szCs w:val="24"/>
              </w:rPr>
              <w:tab/>
              <w:t>Relationship:</w:t>
            </w:r>
          </w:p>
        </w:tc>
        <w:tc>
          <w:tcPr>
            <w:tcW w:w="6128" w:type="dxa"/>
          </w:tcPr>
          <w:sdt>
            <w:sdtPr>
              <w:rPr>
                <w:rStyle w:val="BodyText2Char"/>
              </w:rPr>
              <w:id w:val="760113649"/>
              <w:placeholder>
                <w:docPart w:val="A354FBA6AF004C1E9ADA6B0FF2C3D653"/>
              </w:placeholder>
              <w:showingPlcHdr/>
              <w:text w:multiLine="1"/>
            </w:sdtPr>
            <w:sdtEndPr>
              <w:rPr>
                <w:rStyle w:val="BodyText2Char"/>
              </w:rPr>
            </w:sdtEndPr>
            <w:sdtContent>
              <w:p w14:paraId="1D18096D" w14:textId="5820D294" w:rsidR="00303EE2" w:rsidRDefault="00303EE2" w:rsidP="00303EE2">
                <w:pPr>
                  <w:numPr>
                    <w:ilvl w:val="12"/>
                    <w:numId w:val="0"/>
                  </w:numPr>
                  <w:tabs>
                    <w:tab w:val="left" w:pos="91"/>
                  </w:tabs>
                  <w:spacing w:after="120"/>
                  <w:rPr>
                    <w:rStyle w:val="BodyText2Char"/>
                  </w:rPr>
                </w:pPr>
                <w:r w:rsidRPr="001B5F45">
                  <w:rPr>
                    <w:rStyle w:val="PlaceholderText"/>
                  </w:rPr>
                  <w:t>Click or tap here to enter text.</w:t>
                </w:r>
              </w:p>
            </w:sdtContent>
          </w:sdt>
        </w:tc>
      </w:tr>
      <w:tr w:rsidR="00303EE2" w:rsidRPr="001B5F45" w14:paraId="4865B3B3" w14:textId="77777777" w:rsidTr="002E2B0A">
        <w:trPr>
          <w:trHeight w:val="432"/>
        </w:trPr>
        <w:tc>
          <w:tcPr>
            <w:tcW w:w="3641" w:type="dxa"/>
          </w:tcPr>
          <w:p w14:paraId="551A8917" w14:textId="77777777" w:rsidR="00303EE2" w:rsidRPr="001B5F45" w:rsidRDefault="00303EE2" w:rsidP="00303EE2">
            <w:pPr>
              <w:spacing w:after="120"/>
              <w:rPr>
                <w:b/>
                <w:bCs/>
                <w:szCs w:val="24"/>
              </w:rPr>
            </w:pPr>
            <w:r w:rsidRPr="001B5F45">
              <w:rPr>
                <w:b/>
                <w:bCs/>
                <w:szCs w:val="24"/>
              </w:rPr>
              <w:tab/>
              <w:t>Period of acquaintance:</w:t>
            </w:r>
          </w:p>
          <w:p w14:paraId="05B73B4B" w14:textId="77777777" w:rsidR="00303EE2" w:rsidRPr="001B5F45" w:rsidRDefault="00303EE2" w:rsidP="00836EB7">
            <w:pPr>
              <w:spacing w:after="120"/>
              <w:rPr>
                <w:b/>
                <w:bCs/>
                <w:szCs w:val="24"/>
              </w:rPr>
            </w:pPr>
          </w:p>
        </w:tc>
        <w:tc>
          <w:tcPr>
            <w:tcW w:w="6128" w:type="dxa"/>
          </w:tcPr>
          <w:sdt>
            <w:sdtPr>
              <w:rPr>
                <w:rStyle w:val="BodyText2Char"/>
              </w:rPr>
              <w:id w:val="2140538072"/>
              <w:placeholder>
                <w:docPart w:val="377681D6DAA0436FA30B13ED0A69F035"/>
              </w:placeholder>
              <w:showingPlcHdr/>
              <w:text w:multiLine="1"/>
            </w:sdtPr>
            <w:sdtEndPr>
              <w:rPr>
                <w:rStyle w:val="BodyText2Char"/>
              </w:rPr>
            </w:sdtEndPr>
            <w:sdtContent>
              <w:p w14:paraId="616A5C59" w14:textId="2D906944" w:rsidR="00303EE2" w:rsidRDefault="00C81D62" w:rsidP="009722B5">
                <w:pPr>
                  <w:numPr>
                    <w:ilvl w:val="12"/>
                    <w:numId w:val="0"/>
                  </w:numPr>
                  <w:tabs>
                    <w:tab w:val="left" w:pos="91"/>
                  </w:tabs>
                  <w:spacing w:after="120"/>
                  <w:rPr>
                    <w:rStyle w:val="BodyText2Char"/>
                  </w:rPr>
                </w:pPr>
                <w:r w:rsidRPr="001B5F45">
                  <w:rPr>
                    <w:rStyle w:val="PlaceholderText"/>
                  </w:rPr>
                  <w:t>Click or tap here to enter text.</w:t>
                </w:r>
              </w:p>
            </w:sdtContent>
          </w:sdt>
        </w:tc>
      </w:tr>
      <w:tr w:rsidR="00836EB7" w:rsidRPr="001B5F45" w14:paraId="49739F88" w14:textId="77777777" w:rsidTr="002E2B0A">
        <w:trPr>
          <w:trHeight w:val="432"/>
        </w:trPr>
        <w:tc>
          <w:tcPr>
            <w:tcW w:w="3641" w:type="dxa"/>
          </w:tcPr>
          <w:p w14:paraId="00C77951" w14:textId="11E8E1F2" w:rsidR="00836EB7" w:rsidRPr="001B5F45" w:rsidRDefault="00836EB7" w:rsidP="00836EB7">
            <w:pPr>
              <w:spacing w:after="120"/>
              <w:rPr>
                <w:b/>
                <w:bCs/>
                <w:szCs w:val="24"/>
              </w:rPr>
            </w:pPr>
            <w:r w:rsidRPr="001B5F45">
              <w:rPr>
                <w:b/>
                <w:bCs/>
                <w:szCs w:val="24"/>
              </w:rPr>
              <w:t>(3)</w:t>
            </w:r>
            <w:r w:rsidRPr="001B5F45">
              <w:rPr>
                <w:b/>
                <w:bCs/>
                <w:szCs w:val="24"/>
              </w:rPr>
              <w:tab/>
              <w:t>Name:</w:t>
            </w:r>
          </w:p>
        </w:tc>
        <w:tc>
          <w:tcPr>
            <w:tcW w:w="6128" w:type="dxa"/>
          </w:tcPr>
          <w:sdt>
            <w:sdtPr>
              <w:rPr>
                <w:rStyle w:val="BodyText2Char"/>
              </w:rPr>
              <w:id w:val="-1979604492"/>
              <w:placeholder>
                <w:docPart w:val="F76B5B98DAA34BCE82F057F140FF0D10"/>
              </w:placeholder>
              <w:showingPlcHdr/>
              <w:text w:multiLine="1"/>
            </w:sdtPr>
            <w:sdtEndPr>
              <w:rPr>
                <w:rStyle w:val="BodyText2Char"/>
              </w:rPr>
            </w:sdtEndPr>
            <w:sdtContent>
              <w:p w14:paraId="7F85C215" w14:textId="14BC604F" w:rsidR="00836EB7" w:rsidRPr="001B5F45" w:rsidRDefault="009722B5" w:rsidP="00836EB7">
                <w:pPr>
                  <w:numPr>
                    <w:ilvl w:val="12"/>
                    <w:numId w:val="0"/>
                  </w:numPr>
                  <w:tabs>
                    <w:tab w:val="left" w:pos="91"/>
                  </w:tabs>
                  <w:spacing w:after="120"/>
                  <w:rPr>
                    <w:rStyle w:val="BodyText2Char"/>
                  </w:rPr>
                </w:pPr>
                <w:r w:rsidRPr="001B5F45">
                  <w:rPr>
                    <w:rStyle w:val="PlaceholderText"/>
                  </w:rPr>
                  <w:t>Click or tap here to enter text.</w:t>
                </w:r>
              </w:p>
            </w:sdtContent>
          </w:sdt>
        </w:tc>
      </w:tr>
      <w:tr w:rsidR="00303EE2" w:rsidRPr="001B5F45" w14:paraId="6384953C" w14:textId="77777777" w:rsidTr="002E2B0A">
        <w:trPr>
          <w:trHeight w:val="432"/>
        </w:trPr>
        <w:tc>
          <w:tcPr>
            <w:tcW w:w="3641" w:type="dxa"/>
          </w:tcPr>
          <w:p w14:paraId="49CE4768" w14:textId="3FA9BEB3" w:rsidR="00303EE2" w:rsidRPr="001B5F45" w:rsidRDefault="00303EE2" w:rsidP="00303EE2">
            <w:pPr>
              <w:spacing w:after="120"/>
              <w:rPr>
                <w:b/>
                <w:bCs/>
                <w:szCs w:val="24"/>
              </w:rPr>
            </w:pPr>
            <w:r w:rsidRPr="001B5F45">
              <w:rPr>
                <w:b/>
                <w:bCs/>
                <w:szCs w:val="24"/>
              </w:rPr>
              <w:tab/>
              <w:t>Title/Organization:</w:t>
            </w:r>
          </w:p>
        </w:tc>
        <w:tc>
          <w:tcPr>
            <w:tcW w:w="6128" w:type="dxa"/>
          </w:tcPr>
          <w:sdt>
            <w:sdtPr>
              <w:rPr>
                <w:rStyle w:val="BodyText2Char"/>
              </w:rPr>
              <w:id w:val="-327910648"/>
              <w:placeholder>
                <w:docPart w:val="37B6B4A90A74417F92DB711CCE56D70C"/>
              </w:placeholder>
              <w:showingPlcHdr/>
              <w:text w:multiLine="1"/>
            </w:sdtPr>
            <w:sdtEndPr>
              <w:rPr>
                <w:rStyle w:val="BodyText2Char"/>
              </w:rPr>
            </w:sdtEndPr>
            <w:sdtContent>
              <w:p w14:paraId="09963BE6" w14:textId="62088547" w:rsidR="00303EE2" w:rsidRDefault="00303EE2" w:rsidP="00303EE2">
                <w:pPr>
                  <w:numPr>
                    <w:ilvl w:val="12"/>
                    <w:numId w:val="0"/>
                  </w:numPr>
                  <w:tabs>
                    <w:tab w:val="left" w:pos="91"/>
                  </w:tabs>
                  <w:spacing w:after="120"/>
                  <w:rPr>
                    <w:rStyle w:val="BodyText2Char"/>
                  </w:rPr>
                </w:pPr>
                <w:r w:rsidRPr="001B5F45">
                  <w:rPr>
                    <w:rStyle w:val="PlaceholderText"/>
                  </w:rPr>
                  <w:t>Click or tap here to enter text.</w:t>
                </w:r>
              </w:p>
            </w:sdtContent>
          </w:sdt>
        </w:tc>
      </w:tr>
      <w:tr w:rsidR="00303EE2" w:rsidRPr="001B5F45" w14:paraId="01688352" w14:textId="77777777" w:rsidTr="002E2B0A">
        <w:trPr>
          <w:trHeight w:val="432"/>
        </w:trPr>
        <w:tc>
          <w:tcPr>
            <w:tcW w:w="3641" w:type="dxa"/>
          </w:tcPr>
          <w:p w14:paraId="3B9910DC" w14:textId="0FD2FD92" w:rsidR="00303EE2" w:rsidRPr="001B5F45" w:rsidRDefault="00303EE2" w:rsidP="00303EE2">
            <w:pPr>
              <w:spacing w:after="120"/>
              <w:rPr>
                <w:b/>
                <w:bCs/>
                <w:szCs w:val="24"/>
              </w:rPr>
            </w:pPr>
            <w:r w:rsidRPr="001B5F45">
              <w:rPr>
                <w:b/>
                <w:bCs/>
                <w:szCs w:val="24"/>
              </w:rPr>
              <w:tab/>
              <w:t>Contact Info:</w:t>
            </w:r>
          </w:p>
        </w:tc>
        <w:tc>
          <w:tcPr>
            <w:tcW w:w="6128" w:type="dxa"/>
          </w:tcPr>
          <w:sdt>
            <w:sdtPr>
              <w:rPr>
                <w:rStyle w:val="BodyText2Char"/>
              </w:rPr>
              <w:id w:val="-1955940226"/>
              <w:placeholder>
                <w:docPart w:val="E907266F83364FFDB59F6505E563E445"/>
              </w:placeholder>
              <w:showingPlcHdr/>
              <w:text w:multiLine="1"/>
            </w:sdtPr>
            <w:sdtEndPr>
              <w:rPr>
                <w:rStyle w:val="BodyText2Char"/>
              </w:rPr>
            </w:sdtEndPr>
            <w:sdtContent>
              <w:p w14:paraId="7A2891A6" w14:textId="028C061C" w:rsidR="00303EE2" w:rsidRDefault="009722B5" w:rsidP="00303EE2">
                <w:pPr>
                  <w:numPr>
                    <w:ilvl w:val="12"/>
                    <w:numId w:val="0"/>
                  </w:numPr>
                  <w:tabs>
                    <w:tab w:val="left" w:pos="91"/>
                  </w:tabs>
                  <w:spacing w:after="120"/>
                  <w:rPr>
                    <w:rStyle w:val="BodyText2Char"/>
                  </w:rPr>
                </w:pPr>
                <w:r w:rsidRPr="002F00E8">
                  <w:rPr>
                    <w:rStyle w:val="PlaceholderText"/>
                  </w:rPr>
                  <w:t>Click or tap here to enter text.</w:t>
                </w:r>
              </w:p>
            </w:sdtContent>
          </w:sdt>
        </w:tc>
      </w:tr>
      <w:tr w:rsidR="00303EE2" w:rsidRPr="001B5F45" w14:paraId="7589CDED" w14:textId="77777777" w:rsidTr="002E2B0A">
        <w:trPr>
          <w:trHeight w:val="432"/>
        </w:trPr>
        <w:tc>
          <w:tcPr>
            <w:tcW w:w="3641" w:type="dxa"/>
          </w:tcPr>
          <w:p w14:paraId="771ECE75" w14:textId="6C07ABBE" w:rsidR="00303EE2" w:rsidRPr="001B5F45" w:rsidRDefault="00303EE2" w:rsidP="00303EE2">
            <w:pPr>
              <w:spacing w:after="120"/>
              <w:rPr>
                <w:b/>
                <w:bCs/>
                <w:szCs w:val="24"/>
              </w:rPr>
            </w:pPr>
            <w:r w:rsidRPr="001B5F45">
              <w:rPr>
                <w:b/>
                <w:bCs/>
                <w:szCs w:val="24"/>
              </w:rPr>
              <w:tab/>
              <w:t>Relationship:</w:t>
            </w:r>
          </w:p>
        </w:tc>
        <w:tc>
          <w:tcPr>
            <w:tcW w:w="6128" w:type="dxa"/>
          </w:tcPr>
          <w:sdt>
            <w:sdtPr>
              <w:rPr>
                <w:rStyle w:val="BodyText2Char"/>
              </w:rPr>
              <w:id w:val="424003595"/>
              <w:placeholder>
                <w:docPart w:val="0C37B3B9115F49068AABA118F3D072EE"/>
              </w:placeholder>
              <w:showingPlcHdr/>
              <w:text w:multiLine="1"/>
            </w:sdtPr>
            <w:sdtEndPr>
              <w:rPr>
                <w:rStyle w:val="BodyText2Char"/>
              </w:rPr>
            </w:sdtEndPr>
            <w:sdtContent>
              <w:p w14:paraId="73E36440" w14:textId="0B89648B" w:rsidR="00303EE2" w:rsidRDefault="00303EE2" w:rsidP="00303EE2">
                <w:pPr>
                  <w:numPr>
                    <w:ilvl w:val="12"/>
                    <w:numId w:val="0"/>
                  </w:numPr>
                  <w:tabs>
                    <w:tab w:val="left" w:pos="91"/>
                  </w:tabs>
                  <w:spacing w:after="120"/>
                  <w:rPr>
                    <w:rStyle w:val="BodyText2Char"/>
                  </w:rPr>
                </w:pPr>
                <w:r w:rsidRPr="002F00E8">
                  <w:rPr>
                    <w:rStyle w:val="PlaceholderText"/>
                  </w:rPr>
                  <w:t>Click or tap here to enter text.</w:t>
                </w:r>
              </w:p>
            </w:sdtContent>
          </w:sdt>
        </w:tc>
      </w:tr>
      <w:tr w:rsidR="00303EE2" w:rsidRPr="001B5F45" w14:paraId="4A3E07FB" w14:textId="77777777" w:rsidTr="002E2B0A">
        <w:trPr>
          <w:trHeight w:val="432"/>
        </w:trPr>
        <w:tc>
          <w:tcPr>
            <w:tcW w:w="3641" w:type="dxa"/>
          </w:tcPr>
          <w:p w14:paraId="2A5C914B" w14:textId="77777777" w:rsidR="00303EE2" w:rsidRPr="001B5F45" w:rsidRDefault="00303EE2" w:rsidP="00303EE2">
            <w:pPr>
              <w:spacing w:after="120"/>
              <w:rPr>
                <w:b/>
                <w:bCs/>
                <w:szCs w:val="24"/>
              </w:rPr>
            </w:pPr>
            <w:r w:rsidRPr="001B5F45">
              <w:rPr>
                <w:b/>
                <w:bCs/>
                <w:szCs w:val="24"/>
              </w:rPr>
              <w:tab/>
              <w:t>Period of acquaintance:</w:t>
            </w:r>
          </w:p>
        </w:tc>
        <w:tc>
          <w:tcPr>
            <w:tcW w:w="6128" w:type="dxa"/>
          </w:tcPr>
          <w:sdt>
            <w:sdtPr>
              <w:rPr>
                <w:rStyle w:val="BodyText2Char"/>
              </w:rPr>
              <w:id w:val="571850525"/>
              <w:placeholder>
                <w:docPart w:val="99DDEFBC072F40929678B372DE8C5BB8"/>
              </w:placeholder>
              <w:showingPlcHdr/>
              <w:text w:multiLine="1"/>
            </w:sdtPr>
            <w:sdtEndPr>
              <w:rPr>
                <w:rStyle w:val="BodyText2Char"/>
              </w:rPr>
            </w:sdtEndPr>
            <w:sdtContent>
              <w:p w14:paraId="3C3EA49E" w14:textId="063EBEAA" w:rsidR="00303EE2" w:rsidRDefault="00303EE2" w:rsidP="00303EE2">
                <w:pPr>
                  <w:numPr>
                    <w:ilvl w:val="12"/>
                    <w:numId w:val="0"/>
                  </w:numPr>
                  <w:tabs>
                    <w:tab w:val="left" w:pos="91"/>
                  </w:tabs>
                  <w:spacing w:after="120"/>
                  <w:rPr>
                    <w:rStyle w:val="BodyText2Char"/>
                  </w:rPr>
                </w:pPr>
                <w:r w:rsidRPr="002F00E8">
                  <w:rPr>
                    <w:rStyle w:val="PlaceholderText"/>
                  </w:rPr>
                  <w:t>Click or tap here to enter text.</w:t>
                </w:r>
              </w:p>
            </w:sdtContent>
          </w:sdt>
        </w:tc>
      </w:tr>
    </w:tbl>
    <w:p w14:paraId="306B7CEE" w14:textId="05313145" w:rsidR="00DB10DC" w:rsidRPr="001B5F45" w:rsidRDefault="00DB10DC"/>
    <w:p w14:paraId="4896DE31" w14:textId="77777777" w:rsidR="007E24D0" w:rsidRPr="001B5F45" w:rsidRDefault="007E24D0" w:rsidP="007E24D0">
      <w:pPr>
        <w:rPr>
          <w:szCs w:val="24"/>
        </w:rPr>
      </w:pPr>
    </w:p>
    <w:p w14:paraId="5ED6C91A" w14:textId="77777777" w:rsidR="00EE36A7" w:rsidRPr="001B5F45" w:rsidRDefault="002E4FDE" w:rsidP="00942F9A">
      <w:pPr>
        <w:pStyle w:val="Heading1"/>
      </w:pPr>
      <w:r w:rsidRPr="001B5F45">
        <w:br w:type="page"/>
      </w:r>
    </w:p>
    <w:p w14:paraId="70EDD956" w14:textId="612BAB39" w:rsidR="00EE36A7" w:rsidRPr="001B5F45" w:rsidRDefault="006E7630" w:rsidP="00EE36A7">
      <w:pPr>
        <w:pStyle w:val="Heading1"/>
        <w:rPr>
          <w:u w:val="single"/>
        </w:rPr>
      </w:pPr>
      <w:bookmarkStart w:id="20" w:name="_Toc54095857"/>
      <w:bookmarkStart w:id="21" w:name="_Toc54097442"/>
      <w:r w:rsidRPr="001B5F45">
        <w:lastRenderedPageBreak/>
        <w:t>F</w:t>
      </w:r>
      <w:r w:rsidR="00EE36A7" w:rsidRPr="001B5F45">
        <w:t>.</w:t>
      </w:r>
      <w:r w:rsidR="00EE36A7" w:rsidRPr="001B5F45">
        <w:tab/>
      </w:r>
      <w:r w:rsidR="00EE36A7" w:rsidRPr="001B5F45">
        <w:rPr>
          <w:u w:val="single"/>
        </w:rPr>
        <w:t>Professional and Personal Conduct</w:t>
      </w:r>
      <w:bookmarkEnd w:id="20"/>
      <w:bookmarkEnd w:id="21"/>
    </w:p>
    <w:p w14:paraId="3F0D6397" w14:textId="77777777" w:rsidR="006E7630" w:rsidRPr="001B5F45" w:rsidRDefault="006E7630" w:rsidP="00A35FC8">
      <w:pPr>
        <w:numPr>
          <w:ilvl w:val="12"/>
          <w:numId w:val="0"/>
        </w:numPr>
        <w:ind w:left="720"/>
        <w:rPr>
          <w:b/>
          <w:bCs/>
          <w:szCs w:val="24"/>
        </w:rPr>
      </w:pPr>
    </w:p>
    <w:p w14:paraId="6FB7B1D9" w14:textId="633E5724" w:rsidR="00EE36A7" w:rsidRPr="001B5F45" w:rsidRDefault="00EE36A7" w:rsidP="00D5217C">
      <w:pPr>
        <w:numPr>
          <w:ilvl w:val="12"/>
          <w:numId w:val="0"/>
        </w:numPr>
        <w:ind w:firstLine="720"/>
        <w:rPr>
          <w:szCs w:val="24"/>
        </w:rPr>
      </w:pPr>
      <w:r w:rsidRPr="001B5F45">
        <w:rPr>
          <w:b/>
          <w:bCs/>
          <w:szCs w:val="24"/>
        </w:rPr>
        <w:t xml:space="preserve">Respond to each of the following inquiries. </w:t>
      </w:r>
    </w:p>
    <w:p w14:paraId="752ECA8A" w14:textId="77777777" w:rsidR="00EE36A7" w:rsidRPr="001B5F45" w:rsidRDefault="00EE36A7" w:rsidP="00EE36A7"/>
    <w:tbl>
      <w:tblPr>
        <w:tblW w:w="0" w:type="auto"/>
        <w:tblInd w:w="-161" w:type="dxa"/>
        <w:tblLook w:val="0000" w:firstRow="0" w:lastRow="0" w:firstColumn="0" w:lastColumn="0" w:noHBand="0" w:noVBand="0"/>
      </w:tblPr>
      <w:tblGrid>
        <w:gridCol w:w="9765"/>
      </w:tblGrid>
      <w:tr w:rsidR="00EE36A7" w:rsidRPr="001B5F45" w14:paraId="62135342" w14:textId="77777777" w:rsidTr="6449C28F">
        <w:trPr>
          <w:trHeight w:val="576"/>
        </w:trPr>
        <w:tc>
          <w:tcPr>
            <w:tcW w:w="9765" w:type="dxa"/>
          </w:tcPr>
          <w:p w14:paraId="1F1D01F4" w14:textId="3411BB81" w:rsidR="00EE36A7" w:rsidRPr="001B5F45" w:rsidRDefault="00EE36A7" w:rsidP="00011BE3">
            <w:pPr>
              <w:pStyle w:val="ListParagraph"/>
              <w:widowControl w:val="0"/>
              <w:numPr>
                <w:ilvl w:val="0"/>
                <w:numId w:val="40"/>
              </w:numPr>
              <w:tabs>
                <w:tab w:val="left" w:pos="720"/>
              </w:tabs>
              <w:ind w:left="720" w:hanging="720"/>
              <w:rPr>
                <w:rStyle w:val="BodyText2Char"/>
              </w:rPr>
            </w:pPr>
            <w:r w:rsidRPr="001B5F45">
              <w:rPr>
                <w:b/>
                <w:bCs/>
                <w:szCs w:val="24"/>
              </w:rPr>
              <w:t>List all seminars, symposia, lectures, or legal meetings in the nature of continuing legal education which you have attended in the past two years, stating as to each the date, place, sponsoring organization, and subject(s) of the program(s).</w:t>
            </w:r>
            <w:r w:rsidR="003847C8" w:rsidRPr="001B5F45">
              <w:rPr>
                <w:szCs w:val="24"/>
              </w:rPr>
              <w:br/>
            </w:r>
            <w:r w:rsidR="007866C4" w:rsidRPr="001B5F45">
              <w:rPr>
                <w:szCs w:val="24"/>
              </w:rPr>
              <w:br/>
            </w:r>
            <w:sdt>
              <w:sdtPr>
                <w:rPr>
                  <w:rStyle w:val="BodyText2Char"/>
                </w:rPr>
                <w:id w:val="-1467509264"/>
                <w:placeholder>
                  <w:docPart w:val="701A9B0D6A49440A880ACB7D2539413C"/>
                </w:placeholder>
                <w:showingPlcHdr/>
                <w:text w:multiLine="1"/>
              </w:sdtPr>
              <w:sdtEndPr>
                <w:rPr>
                  <w:rStyle w:val="BodyText2Char"/>
                </w:rPr>
              </w:sdtEndPr>
              <w:sdtContent>
                <w:r w:rsidR="00AE4880" w:rsidRPr="002F00E8">
                  <w:rPr>
                    <w:rStyle w:val="PlaceholderText"/>
                  </w:rPr>
                  <w:t>Click or tap here to enter text.</w:t>
                </w:r>
              </w:sdtContent>
            </w:sdt>
          </w:p>
          <w:p w14:paraId="36E09DD2" w14:textId="77777777" w:rsidR="00EE36A7" w:rsidRPr="001B5F45" w:rsidRDefault="00EE36A7" w:rsidP="00011BE3">
            <w:pPr>
              <w:pStyle w:val="Heading1"/>
              <w:widowControl w:val="0"/>
              <w:ind w:left="156"/>
            </w:pPr>
          </w:p>
        </w:tc>
      </w:tr>
      <w:tr w:rsidR="00EE36A7" w:rsidRPr="001B5F45" w14:paraId="2DA5E5F5" w14:textId="77777777" w:rsidTr="6449C28F">
        <w:trPr>
          <w:trHeight w:val="576"/>
        </w:trPr>
        <w:tc>
          <w:tcPr>
            <w:tcW w:w="9765" w:type="dxa"/>
          </w:tcPr>
          <w:p w14:paraId="3E51E0E0" w14:textId="42DF6DD4" w:rsidR="009D6C77" w:rsidRPr="001B5F45" w:rsidRDefault="00EE36A7" w:rsidP="00011BE3">
            <w:pPr>
              <w:pStyle w:val="ListParagraph"/>
              <w:widowControl w:val="0"/>
              <w:numPr>
                <w:ilvl w:val="0"/>
                <w:numId w:val="40"/>
              </w:numPr>
              <w:tabs>
                <w:tab w:val="left" w:pos="720"/>
              </w:tabs>
              <w:ind w:left="720" w:hanging="720"/>
              <w:rPr>
                <w:szCs w:val="24"/>
              </w:rPr>
            </w:pPr>
            <w:r w:rsidRPr="001B5F45">
              <w:rPr>
                <w:b/>
                <w:bCs/>
                <w:szCs w:val="24"/>
              </w:rPr>
              <w:t xml:space="preserve">List all seminars, symposia, lectures, or legal meetings in the last two years in which you have participated as a speaker, lecturer, or panelist. Identify your role and the subject(s) or topic(s) on which you spoke.  </w:t>
            </w:r>
          </w:p>
          <w:p w14:paraId="1A6E003E" w14:textId="789C3588" w:rsidR="00EE36A7" w:rsidRPr="001B5F45" w:rsidRDefault="00EE36A7" w:rsidP="00011BE3">
            <w:pPr>
              <w:pStyle w:val="ListParagraph"/>
              <w:widowControl w:val="0"/>
              <w:tabs>
                <w:tab w:val="left" w:pos="720"/>
              </w:tabs>
              <w:rPr>
                <w:szCs w:val="24"/>
              </w:rPr>
            </w:pPr>
            <w:r w:rsidRPr="001B5F45">
              <w:rPr>
                <w:b/>
                <w:bCs/>
                <w:szCs w:val="24"/>
              </w:rPr>
              <w:br/>
              <w:t>If you have nothing to report, check here</w:t>
            </w:r>
            <w:r w:rsidR="009D6C77" w:rsidRPr="001B5F45">
              <w:rPr>
                <w:b/>
                <w:bCs/>
                <w:szCs w:val="24"/>
              </w:rPr>
              <w:t>:</w:t>
            </w:r>
            <w:r w:rsidRPr="001B5F45">
              <w:rPr>
                <w:szCs w:val="24"/>
              </w:rPr>
              <w:t xml:space="preserve">  </w:t>
            </w:r>
            <w:r w:rsidR="00A57454" w:rsidRPr="008B565F">
              <w:rPr>
                <w:rFonts w:eastAsia="MS Gothic"/>
                <w:b/>
                <w:bCs/>
                <w:color w:val="0000FF"/>
                <w:szCs w:val="24"/>
              </w:rPr>
              <w:fldChar w:fldCharType="begin">
                <w:ffData>
                  <w:name w:val="Check13"/>
                  <w:enabled/>
                  <w:calcOnExit w:val="0"/>
                  <w:checkBox>
                    <w:sizeAuto/>
                    <w:default w:val="0"/>
                    <w:checked w:val="0"/>
                  </w:checkBox>
                </w:ffData>
              </w:fldChar>
            </w:r>
            <w:bookmarkStart w:id="22" w:name="Check13"/>
            <w:r w:rsidR="00A57454" w:rsidRPr="008B565F">
              <w:rPr>
                <w:rFonts w:eastAsia="MS Gothic"/>
                <w:b/>
                <w:bCs/>
                <w:color w:val="0000FF"/>
                <w:szCs w:val="24"/>
              </w:rPr>
              <w:instrText xml:space="preserve"> FORMCHECKBOX </w:instrText>
            </w:r>
            <w:r w:rsidR="00A57454" w:rsidRPr="008B565F">
              <w:rPr>
                <w:rFonts w:eastAsia="MS Gothic"/>
                <w:b/>
                <w:bCs/>
                <w:color w:val="0000FF"/>
                <w:szCs w:val="24"/>
              </w:rPr>
            </w:r>
            <w:r w:rsidR="00A57454" w:rsidRPr="008B565F">
              <w:rPr>
                <w:rFonts w:eastAsia="MS Gothic"/>
                <w:b/>
                <w:bCs/>
                <w:color w:val="0000FF"/>
                <w:szCs w:val="24"/>
              </w:rPr>
              <w:fldChar w:fldCharType="separate"/>
            </w:r>
            <w:r w:rsidR="00A57454" w:rsidRPr="008B565F">
              <w:rPr>
                <w:rFonts w:eastAsia="MS Gothic"/>
                <w:b/>
                <w:bCs/>
                <w:color w:val="0000FF"/>
                <w:szCs w:val="24"/>
              </w:rPr>
              <w:fldChar w:fldCharType="end"/>
            </w:r>
            <w:bookmarkEnd w:id="22"/>
            <w:r w:rsidR="003847C8" w:rsidRPr="001B5F45">
              <w:rPr>
                <w:szCs w:val="24"/>
              </w:rPr>
              <w:br/>
            </w:r>
            <w:r w:rsidR="007866C4" w:rsidRPr="001B5F45">
              <w:rPr>
                <w:szCs w:val="24"/>
              </w:rPr>
              <w:br/>
            </w:r>
            <w:sdt>
              <w:sdtPr>
                <w:rPr>
                  <w:rStyle w:val="BodyText2Char"/>
                </w:rPr>
                <w:id w:val="212935436"/>
                <w:placeholder>
                  <w:docPart w:val="C96011AF93D34E38A9DE6EEB0380BCE8"/>
                </w:placeholder>
                <w:showingPlcHdr/>
                <w:text w:multiLine="1"/>
              </w:sdtPr>
              <w:sdtEndPr>
                <w:rPr>
                  <w:rStyle w:val="BodyText2Char"/>
                </w:rPr>
              </w:sdtEndPr>
              <w:sdtContent>
                <w:r w:rsidR="00AE4880" w:rsidRPr="002F00E8">
                  <w:rPr>
                    <w:rStyle w:val="PlaceholderText"/>
                  </w:rPr>
                  <w:t>Click or tap here to enter text.</w:t>
                </w:r>
              </w:sdtContent>
            </w:sdt>
          </w:p>
          <w:p w14:paraId="090C0845" w14:textId="77777777" w:rsidR="00EE36A7" w:rsidRPr="001B5F45" w:rsidRDefault="00EE36A7" w:rsidP="00011BE3">
            <w:pPr>
              <w:pStyle w:val="Heading1"/>
              <w:widowControl w:val="0"/>
              <w:ind w:left="156"/>
            </w:pPr>
          </w:p>
        </w:tc>
      </w:tr>
      <w:tr w:rsidR="00EE36A7" w:rsidRPr="001B5F45" w14:paraId="2263EE41" w14:textId="77777777" w:rsidTr="6449C28F">
        <w:trPr>
          <w:trHeight w:val="576"/>
        </w:trPr>
        <w:tc>
          <w:tcPr>
            <w:tcW w:w="9765" w:type="dxa"/>
          </w:tcPr>
          <w:p w14:paraId="7E06CDA9" w14:textId="77777777" w:rsidR="009D6C77" w:rsidRPr="001B5F45" w:rsidRDefault="00EE36A7" w:rsidP="00011BE3">
            <w:pPr>
              <w:pStyle w:val="ListParagraph"/>
              <w:widowControl w:val="0"/>
              <w:numPr>
                <w:ilvl w:val="0"/>
                <w:numId w:val="40"/>
              </w:numPr>
              <w:tabs>
                <w:tab w:val="left" w:pos="720"/>
              </w:tabs>
              <w:ind w:left="720" w:hanging="720"/>
              <w:rPr>
                <w:b/>
                <w:bCs/>
                <w:szCs w:val="24"/>
              </w:rPr>
            </w:pPr>
            <w:r w:rsidRPr="001B5F45">
              <w:rPr>
                <w:b/>
                <w:bCs/>
                <w:szCs w:val="24"/>
              </w:rPr>
              <w:t>If you have ever ta</w:t>
            </w:r>
            <w:r w:rsidR="00427165" w:rsidRPr="001B5F45">
              <w:rPr>
                <w:b/>
                <w:bCs/>
                <w:szCs w:val="24"/>
              </w:rPr>
              <w:t>ught</w:t>
            </w:r>
            <w:r w:rsidRPr="001B5F45">
              <w:rPr>
                <w:b/>
                <w:bCs/>
                <w:szCs w:val="24"/>
              </w:rPr>
              <w:t xml:space="preserve"> o</w:t>
            </w:r>
            <w:r w:rsidR="00427165" w:rsidRPr="001B5F45">
              <w:rPr>
                <w:b/>
                <w:bCs/>
                <w:szCs w:val="24"/>
              </w:rPr>
              <w:t>r lectured at a law school, please</w:t>
            </w:r>
            <w:r w:rsidRPr="001B5F45">
              <w:rPr>
                <w:b/>
                <w:bCs/>
                <w:szCs w:val="24"/>
              </w:rPr>
              <w:t xml:space="preserve"> state the school(s), date(s) and subject(s) and your title, status, or role. </w:t>
            </w:r>
          </w:p>
          <w:p w14:paraId="5073A5E5" w14:textId="336D3788" w:rsidR="00EE36A7" w:rsidRPr="001B5F45" w:rsidRDefault="00EE36A7" w:rsidP="00011BE3">
            <w:pPr>
              <w:pStyle w:val="ListParagraph"/>
              <w:widowControl w:val="0"/>
              <w:tabs>
                <w:tab w:val="left" w:pos="720"/>
              </w:tabs>
              <w:rPr>
                <w:szCs w:val="24"/>
              </w:rPr>
            </w:pPr>
            <w:r w:rsidRPr="001B5F45">
              <w:rPr>
                <w:b/>
                <w:bCs/>
                <w:szCs w:val="24"/>
              </w:rPr>
              <w:br/>
              <w:t>If you have nothing to report, check here</w:t>
            </w:r>
            <w:r w:rsidR="009D6C77" w:rsidRPr="001B5F45">
              <w:rPr>
                <w:b/>
                <w:bCs/>
                <w:szCs w:val="24"/>
              </w:rPr>
              <w:t>:</w:t>
            </w:r>
            <w:r w:rsidRPr="001B5F45">
              <w:rPr>
                <w:szCs w:val="24"/>
              </w:rPr>
              <w:t xml:space="preserve">  </w:t>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003847C8" w:rsidRPr="001B5F45">
              <w:rPr>
                <w:szCs w:val="24"/>
              </w:rPr>
              <w:br/>
            </w:r>
            <w:r w:rsidR="007866C4" w:rsidRPr="001B5F45">
              <w:rPr>
                <w:szCs w:val="24"/>
              </w:rPr>
              <w:br/>
            </w:r>
            <w:sdt>
              <w:sdtPr>
                <w:rPr>
                  <w:rStyle w:val="BodyText2Char"/>
                </w:rPr>
                <w:id w:val="-1247882319"/>
                <w:placeholder>
                  <w:docPart w:val="42415ECE03194297B16170D70AF7F173"/>
                </w:placeholder>
                <w:showingPlcHdr/>
                <w:text w:multiLine="1"/>
              </w:sdtPr>
              <w:sdtEndPr>
                <w:rPr>
                  <w:rStyle w:val="BodyText2Char"/>
                </w:rPr>
              </w:sdtEndPr>
              <w:sdtContent>
                <w:r w:rsidR="00AE4880" w:rsidRPr="002F00E8">
                  <w:rPr>
                    <w:rStyle w:val="PlaceholderText"/>
                  </w:rPr>
                  <w:t>Click or tap here to enter text.</w:t>
                </w:r>
              </w:sdtContent>
            </w:sdt>
          </w:p>
          <w:p w14:paraId="7FB01D60" w14:textId="77777777" w:rsidR="00EE36A7" w:rsidRPr="001B5F45" w:rsidRDefault="00EE36A7" w:rsidP="00011BE3">
            <w:pPr>
              <w:pStyle w:val="Heading1"/>
              <w:widowControl w:val="0"/>
              <w:tabs>
                <w:tab w:val="left" w:pos="720"/>
              </w:tabs>
              <w:ind w:left="720" w:hanging="720"/>
              <w:rPr>
                <w:b w:val="0"/>
                <w:bCs w:val="0"/>
              </w:rPr>
            </w:pPr>
          </w:p>
        </w:tc>
      </w:tr>
      <w:tr w:rsidR="00EE36A7" w:rsidRPr="001B5F45" w14:paraId="76B18E05" w14:textId="77777777" w:rsidTr="6449C28F">
        <w:trPr>
          <w:trHeight w:val="576"/>
        </w:trPr>
        <w:tc>
          <w:tcPr>
            <w:tcW w:w="9765" w:type="dxa"/>
          </w:tcPr>
          <w:p w14:paraId="02094331" w14:textId="1F1BAF29" w:rsidR="009D6C77" w:rsidRPr="001B5F45" w:rsidRDefault="00EE36A7" w:rsidP="00011BE3">
            <w:pPr>
              <w:pStyle w:val="ListParagraph"/>
              <w:widowControl w:val="0"/>
              <w:numPr>
                <w:ilvl w:val="0"/>
                <w:numId w:val="40"/>
              </w:numPr>
              <w:tabs>
                <w:tab w:val="left" w:pos="720"/>
              </w:tabs>
              <w:ind w:left="720" w:hanging="720"/>
              <w:rPr>
                <w:b/>
                <w:bCs/>
                <w:szCs w:val="24"/>
              </w:rPr>
            </w:pPr>
            <w:r w:rsidRPr="001B5F45">
              <w:rPr>
                <w:b/>
                <w:bCs/>
                <w:szCs w:val="24"/>
              </w:rPr>
              <w:t>Describe any non-legal teaching or lecturing you hav</w:t>
            </w:r>
            <w:r w:rsidR="009231F2" w:rsidRPr="001B5F45">
              <w:rPr>
                <w:b/>
                <w:bCs/>
                <w:szCs w:val="24"/>
              </w:rPr>
              <w:t>e d</w:t>
            </w:r>
            <w:r w:rsidRPr="001B5F45">
              <w:rPr>
                <w:b/>
                <w:bCs/>
                <w:szCs w:val="24"/>
              </w:rPr>
              <w:t>on</w:t>
            </w:r>
            <w:r w:rsidR="009231F2" w:rsidRPr="001B5F45">
              <w:rPr>
                <w:b/>
                <w:bCs/>
                <w:szCs w:val="24"/>
              </w:rPr>
              <w:t>e</w:t>
            </w:r>
            <w:r w:rsidR="009D6C77" w:rsidRPr="001B5F45">
              <w:rPr>
                <w:b/>
                <w:bCs/>
                <w:szCs w:val="24"/>
              </w:rPr>
              <w:t>.</w:t>
            </w:r>
          </w:p>
          <w:p w14:paraId="6EB7E92F" w14:textId="49ADC37C" w:rsidR="00EE36A7" w:rsidRPr="001B5F45" w:rsidRDefault="00A47587" w:rsidP="00011BE3">
            <w:pPr>
              <w:pStyle w:val="ListParagraph"/>
              <w:widowControl w:val="0"/>
              <w:tabs>
                <w:tab w:val="left" w:pos="720"/>
              </w:tabs>
              <w:rPr>
                <w:szCs w:val="24"/>
              </w:rPr>
            </w:pPr>
            <w:r w:rsidRPr="001B5F45">
              <w:rPr>
                <w:szCs w:val="24"/>
              </w:rPr>
              <w:br/>
            </w:r>
            <w:r w:rsidRPr="001B5F45">
              <w:rPr>
                <w:b/>
                <w:bCs/>
                <w:szCs w:val="24"/>
              </w:rPr>
              <w:t xml:space="preserve">If you have nothing to report, </w:t>
            </w:r>
            <w:r w:rsidR="00EE36A7" w:rsidRPr="001B5F45">
              <w:rPr>
                <w:b/>
                <w:bCs/>
                <w:szCs w:val="24"/>
              </w:rPr>
              <w:t>check here</w:t>
            </w:r>
            <w:r w:rsidR="009D6C77" w:rsidRPr="001B5F45">
              <w:rPr>
                <w:b/>
                <w:bCs/>
                <w:szCs w:val="24"/>
              </w:rPr>
              <w:t>:</w:t>
            </w:r>
            <w:r w:rsidR="00EE36A7" w:rsidRPr="001B5F45">
              <w:rPr>
                <w:szCs w:val="24"/>
              </w:rPr>
              <w:t xml:space="preserve"> </w:t>
            </w:r>
            <w:r w:rsidR="00BB4B30" w:rsidRPr="001B5F45">
              <w:rPr>
                <w:szCs w:val="24"/>
              </w:rPr>
              <w:t xml:space="preserve"> </w:t>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003847C8" w:rsidRPr="001B5F45">
              <w:rPr>
                <w:szCs w:val="24"/>
              </w:rPr>
              <w:br/>
            </w:r>
            <w:r w:rsidR="007866C4" w:rsidRPr="001B5F45">
              <w:rPr>
                <w:szCs w:val="24"/>
              </w:rPr>
              <w:br/>
            </w:r>
            <w:sdt>
              <w:sdtPr>
                <w:rPr>
                  <w:rStyle w:val="BodyText2Char"/>
                </w:rPr>
                <w:id w:val="859787788"/>
                <w:placeholder>
                  <w:docPart w:val="54F53B33DA37421490480DCD6A9005DF"/>
                </w:placeholder>
                <w:showingPlcHdr/>
                <w:text w:multiLine="1"/>
              </w:sdtPr>
              <w:sdtEndPr>
                <w:rPr>
                  <w:rStyle w:val="BodyText2Char"/>
                </w:rPr>
              </w:sdtEndPr>
              <w:sdtContent>
                <w:r w:rsidR="00AE4880" w:rsidRPr="002F00E8">
                  <w:rPr>
                    <w:rStyle w:val="PlaceholderText"/>
                  </w:rPr>
                  <w:t>Click or tap here to enter text.</w:t>
                </w:r>
              </w:sdtContent>
            </w:sdt>
          </w:p>
          <w:p w14:paraId="2079AB69" w14:textId="77777777" w:rsidR="00EE36A7" w:rsidRPr="001B5F45" w:rsidRDefault="00EE36A7" w:rsidP="00011BE3">
            <w:pPr>
              <w:pStyle w:val="Heading1"/>
              <w:widowControl w:val="0"/>
              <w:ind w:left="720" w:hanging="720"/>
              <w:rPr>
                <w:b w:val="0"/>
                <w:bCs w:val="0"/>
              </w:rPr>
            </w:pPr>
          </w:p>
        </w:tc>
      </w:tr>
      <w:tr w:rsidR="00EE36A7" w:rsidRPr="001B5F45" w14:paraId="2EF69BBD" w14:textId="77777777" w:rsidTr="6449C28F">
        <w:trPr>
          <w:trHeight w:val="576"/>
        </w:trPr>
        <w:tc>
          <w:tcPr>
            <w:tcW w:w="9765" w:type="dxa"/>
          </w:tcPr>
          <w:p w14:paraId="55DE3C40" w14:textId="3F5F3776" w:rsidR="009D6C77" w:rsidRPr="001B5F45" w:rsidRDefault="00EE36A7" w:rsidP="00011BE3">
            <w:pPr>
              <w:pStyle w:val="ListParagraph"/>
              <w:widowControl w:val="0"/>
              <w:numPr>
                <w:ilvl w:val="0"/>
                <w:numId w:val="40"/>
              </w:numPr>
              <w:tabs>
                <w:tab w:val="left" w:pos="720"/>
              </w:tabs>
              <w:ind w:left="720" w:hanging="720"/>
              <w:rPr>
                <w:b/>
                <w:bCs/>
                <w:szCs w:val="24"/>
              </w:rPr>
            </w:pPr>
            <w:r w:rsidRPr="001B5F45">
              <w:rPr>
                <w:b/>
                <w:bCs/>
                <w:szCs w:val="24"/>
              </w:rPr>
              <w:t>If you have written individually or with others any articles, treatises, texts, han</w:t>
            </w:r>
            <w:r w:rsidR="00427165" w:rsidRPr="001B5F45">
              <w:rPr>
                <w:b/>
                <w:bCs/>
                <w:szCs w:val="24"/>
              </w:rPr>
              <w:t>d books, or other writings on legal matte</w:t>
            </w:r>
            <w:r w:rsidRPr="001B5F45">
              <w:rPr>
                <w:b/>
                <w:bCs/>
                <w:szCs w:val="24"/>
              </w:rPr>
              <w:t>rs</w:t>
            </w:r>
            <w:r w:rsidR="00846955" w:rsidRPr="001B5F45">
              <w:rPr>
                <w:b/>
                <w:bCs/>
                <w:szCs w:val="24"/>
              </w:rPr>
              <w:t xml:space="preserve"> that </w:t>
            </w:r>
            <w:r w:rsidRPr="001B5F45">
              <w:rPr>
                <w:b/>
                <w:bCs/>
                <w:szCs w:val="24"/>
              </w:rPr>
              <w:t xml:space="preserve">have been published, provide the complete citation including publisher, date, title, and subject matter, and list the names, telephone numbers, and current office addresses of any persons who co-authored, collaborated, or assisted you in the writing or research. You may append pages of one or two representative selections (limit to maximum of 10 pages in total).  </w:t>
            </w:r>
          </w:p>
          <w:p w14:paraId="14A23C79" w14:textId="6D747190" w:rsidR="00EE36A7" w:rsidRPr="001B5F45" w:rsidRDefault="00EE36A7" w:rsidP="00011BE3">
            <w:pPr>
              <w:pStyle w:val="ListParagraph"/>
              <w:widowControl w:val="0"/>
              <w:tabs>
                <w:tab w:val="left" w:pos="720"/>
              </w:tabs>
              <w:rPr>
                <w:szCs w:val="24"/>
              </w:rPr>
            </w:pPr>
            <w:r w:rsidRPr="001B5F45">
              <w:rPr>
                <w:szCs w:val="24"/>
              </w:rPr>
              <w:br/>
            </w:r>
            <w:r w:rsidRPr="001B5F45">
              <w:rPr>
                <w:b/>
                <w:bCs/>
                <w:szCs w:val="24"/>
              </w:rPr>
              <w:t>If you have nothing to report, check here</w:t>
            </w:r>
            <w:r w:rsidR="00846955" w:rsidRPr="001B5F45">
              <w:rPr>
                <w:b/>
                <w:bCs/>
                <w:szCs w:val="24"/>
              </w:rPr>
              <w:t>:</w:t>
            </w:r>
            <w:r w:rsidRPr="001B5F45">
              <w:rPr>
                <w:szCs w:val="24"/>
              </w:rPr>
              <w:t xml:space="preserve">  </w:t>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003847C8" w:rsidRPr="001B5F45">
              <w:rPr>
                <w:szCs w:val="24"/>
              </w:rPr>
              <w:br/>
            </w:r>
            <w:r w:rsidR="007866C4" w:rsidRPr="001B5F45">
              <w:rPr>
                <w:szCs w:val="24"/>
              </w:rPr>
              <w:br/>
            </w:r>
            <w:sdt>
              <w:sdtPr>
                <w:rPr>
                  <w:rStyle w:val="BodyText2Char"/>
                </w:rPr>
                <w:id w:val="535318337"/>
                <w:placeholder>
                  <w:docPart w:val="C0CA7469348E4FFE8881FDC2407706A1"/>
                </w:placeholder>
                <w:showingPlcHdr/>
                <w:text w:multiLine="1"/>
              </w:sdtPr>
              <w:sdtEndPr>
                <w:rPr>
                  <w:rStyle w:val="BodyText2Char"/>
                </w:rPr>
              </w:sdtEndPr>
              <w:sdtContent>
                <w:r w:rsidR="00AE4880" w:rsidRPr="002F00E8">
                  <w:rPr>
                    <w:rStyle w:val="PlaceholderText"/>
                  </w:rPr>
                  <w:t>Click or tap here to enter text.</w:t>
                </w:r>
              </w:sdtContent>
            </w:sdt>
            <w:r w:rsidRPr="001B5F45">
              <w:rPr>
                <w:szCs w:val="24"/>
              </w:rPr>
              <w:br/>
            </w:r>
          </w:p>
        </w:tc>
      </w:tr>
      <w:tr w:rsidR="00EE36A7" w:rsidRPr="001B5F45" w14:paraId="2A91D056" w14:textId="77777777" w:rsidTr="6449C28F">
        <w:trPr>
          <w:trHeight w:val="720"/>
        </w:trPr>
        <w:tc>
          <w:tcPr>
            <w:tcW w:w="9765" w:type="dxa"/>
          </w:tcPr>
          <w:p w14:paraId="730B16DE" w14:textId="59CCE3BA" w:rsidR="00846955" w:rsidRPr="001B5F45" w:rsidRDefault="00EE36A7" w:rsidP="00011BE3">
            <w:pPr>
              <w:pStyle w:val="ListParagraph"/>
              <w:widowControl w:val="0"/>
              <w:numPr>
                <w:ilvl w:val="0"/>
                <w:numId w:val="40"/>
              </w:numPr>
              <w:tabs>
                <w:tab w:val="left" w:pos="720"/>
              </w:tabs>
              <w:ind w:left="720" w:hanging="720"/>
              <w:rPr>
                <w:b/>
                <w:bCs/>
                <w:szCs w:val="24"/>
              </w:rPr>
            </w:pPr>
            <w:r w:rsidRPr="001B5F45">
              <w:rPr>
                <w:b/>
                <w:bCs/>
                <w:szCs w:val="24"/>
              </w:rPr>
              <w:t>List any judicial or quasi-judicial office(s) or any elective or appointive public offices you have held. Do</w:t>
            </w:r>
            <w:r w:rsidR="00427165" w:rsidRPr="001B5F45">
              <w:rPr>
                <w:b/>
                <w:bCs/>
                <w:szCs w:val="24"/>
              </w:rPr>
              <w:t xml:space="preserve"> not include any full-time position you hold at present.</w:t>
            </w:r>
            <w:r w:rsidRPr="001B5F45">
              <w:rPr>
                <w:b/>
                <w:bCs/>
                <w:szCs w:val="24"/>
              </w:rPr>
              <w:t xml:space="preserve"> Please indicate whether the position was full-time or part-time, its location, the court or other entity served, your duties, and period of service.  </w:t>
            </w:r>
          </w:p>
          <w:p w14:paraId="45C17AD3" w14:textId="084D6ECE" w:rsidR="00EE36A7" w:rsidRPr="001B5F45" w:rsidRDefault="00EE36A7" w:rsidP="00011BE3">
            <w:pPr>
              <w:pStyle w:val="ListParagraph"/>
              <w:widowControl w:val="0"/>
              <w:tabs>
                <w:tab w:val="left" w:pos="720"/>
              </w:tabs>
              <w:rPr>
                <w:szCs w:val="24"/>
              </w:rPr>
            </w:pPr>
            <w:r w:rsidRPr="001B5F45">
              <w:rPr>
                <w:b/>
                <w:bCs/>
                <w:szCs w:val="24"/>
              </w:rPr>
              <w:br/>
              <w:t>If you have nothing to report, check here</w:t>
            </w:r>
            <w:r w:rsidR="00846955" w:rsidRPr="001B5F45">
              <w:rPr>
                <w:b/>
                <w:bCs/>
                <w:szCs w:val="24"/>
              </w:rPr>
              <w:t>:</w:t>
            </w:r>
            <w:r w:rsidRPr="001B5F45">
              <w:rPr>
                <w:b/>
                <w:bCs/>
                <w:szCs w:val="24"/>
              </w:rPr>
              <w:t xml:space="preserve"> </w:t>
            </w:r>
            <w:r w:rsidRPr="001B5F45">
              <w:rPr>
                <w:szCs w:val="24"/>
              </w:rPr>
              <w:t xml:space="preserve"> </w:t>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003847C8" w:rsidRPr="001B5F45">
              <w:rPr>
                <w:szCs w:val="24"/>
              </w:rPr>
              <w:br/>
            </w:r>
            <w:r w:rsidR="007866C4" w:rsidRPr="001B5F45">
              <w:rPr>
                <w:szCs w:val="24"/>
              </w:rPr>
              <w:lastRenderedPageBreak/>
              <w:br/>
            </w:r>
            <w:sdt>
              <w:sdtPr>
                <w:rPr>
                  <w:rStyle w:val="BodyText2Char"/>
                </w:rPr>
                <w:id w:val="706152582"/>
                <w:placeholder>
                  <w:docPart w:val="080C7EA699F94B398A76D03D4876306E"/>
                </w:placeholder>
                <w:showingPlcHdr/>
                <w:text w:multiLine="1"/>
              </w:sdtPr>
              <w:sdtEndPr>
                <w:rPr>
                  <w:rStyle w:val="BodyText2Char"/>
                </w:rPr>
              </w:sdtEndPr>
              <w:sdtContent>
                <w:r w:rsidR="00AE4880" w:rsidRPr="002F00E8">
                  <w:rPr>
                    <w:rStyle w:val="PlaceholderText"/>
                  </w:rPr>
                  <w:t>Click or tap here to enter text.</w:t>
                </w:r>
              </w:sdtContent>
            </w:sdt>
            <w:r w:rsidRPr="001B5F45">
              <w:rPr>
                <w:szCs w:val="24"/>
              </w:rPr>
              <w:br/>
            </w:r>
          </w:p>
        </w:tc>
      </w:tr>
      <w:tr w:rsidR="00EE36A7" w:rsidRPr="001B5F45" w14:paraId="60530FE0" w14:textId="77777777" w:rsidTr="6449C28F">
        <w:trPr>
          <w:trHeight w:val="576"/>
        </w:trPr>
        <w:tc>
          <w:tcPr>
            <w:tcW w:w="9765" w:type="dxa"/>
          </w:tcPr>
          <w:p w14:paraId="560C8F9E" w14:textId="321B2AA5" w:rsidR="00846955" w:rsidRPr="001B5F45" w:rsidRDefault="00EE36A7" w:rsidP="00011BE3">
            <w:pPr>
              <w:pStyle w:val="ListParagraph"/>
              <w:widowControl w:val="0"/>
              <w:numPr>
                <w:ilvl w:val="0"/>
                <w:numId w:val="40"/>
              </w:numPr>
              <w:tabs>
                <w:tab w:val="left" w:pos="720"/>
              </w:tabs>
              <w:ind w:left="720" w:hanging="720"/>
              <w:rPr>
                <w:b/>
                <w:bCs/>
                <w:szCs w:val="24"/>
              </w:rPr>
            </w:pPr>
            <w:r w:rsidRPr="001B5F45">
              <w:rPr>
                <w:b/>
                <w:bCs/>
                <w:szCs w:val="24"/>
              </w:rPr>
              <w:lastRenderedPageBreak/>
              <w:t xml:space="preserve">List all professional or occupational license(s) (other than law) </w:t>
            </w:r>
            <w:r w:rsidR="00846955" w:rsidRPr="001B5F45">
              <w:rPr>
                <w:b/>
                <w:bCs/>
                <w:szCs w:val="24"/>
              </w:rPr>
              <w:t>that</w:t>
            </w:r>
            <w:r w:rsidRPr="001B5F45">
              <w:rPr>
                <w:b/>
                <w:bCs/>
                <w:szCs w:val="24"/>
              </w:rPr>
              <w:t xml:space="preserve"> you have ever held. Indicate the organization(s) that issued the license</w:t>
            </w:r>
            <w:r w:rsidR="00B471A3" w:rsidRPr="001B5F45">
              <w:rPr>
                <w:b/>
                <w:bCs/>
                <w:szCs w:val="24"/>
              </w:rPr>
              <w:t>s and whether the license(s) is still current.</w:t>
            </w:r>
            <w:r w:rsidRPr="001B5F45">
              <w:rPr>
                <w:b/>
                <w:bCs/>
                <w:szCs w:val="24"/>
              </w:rPr>
              <w:t xml:space="preserve">  </w:t>
            </w:r>
          </w:p>
          <w:p w14:paraId="36F24B5C" w14:textId="4985C17D" w:rsidR="00EE36A7" w:rsidRPr="001B5F45" w:rsidRDefault="00EE36A7" w:rsidP="00011BE3">
            <w:pPr>
              <w:pStyle w:val="ListParagraph"/>
              <w:widowControl w:val="0"/>
              <w:tabs>
                <w:tab w:val="left" w:pos="720"/>
              </w:tabs>
              <w:rPr>
                <w:szCs w:val="24"/>
              </w:rPr>
            </w:pPr>
            <w:r w:rsidRPr="001B5F45">
              <w:rPr>
                <w:b/>
                <w:bCs/>
                <w:szCs w:val="24"/>
              </w:rPr>
              <w:br/>
              <w:t>If you have nothing to report, check here</w:t>
            </w:r>
            <w:r w:rsidR="00846955" w:rsidRPr="001B5F45">
              <w:rPr>
                <w:b/>
                <w:bCs/>
                <w:szCs w:val="24"/>
              </w:rPr>
              <w:t>:</w:t>
            </w:r>
            <w:r w:rsidRPr="001B5F45">
              <w:rPr>
                <w:szCs w:val="24"/>
              </w:rPr>
              <w:t xml:space="preserve">  </w:t>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007341E7" w:rsidRPr="001B5F45">
              <w:rPr>
                <w:szCs w:val="24"/>
              </w:rPr>
              <w:br/>
            </w:r>
            <w:r w:rsidRPr="001B5F45">
              <w:rPr>
                <w:szCs w:val="24"/>
              </w:rPr>
              <w:br/>
            </w:r>
            <w:sdt>
              <w:sdtPr>
                <w:rPr>
                  <w:rStyle w:val="BodyText2Char"/>
                </w:rPr>
                <w:id w:val="1554964991"/>
                <w:placeholder>
                  <w:docPart w:val="A5F364172DE44215A59E369939BD66EC"/>
                </w:placeholder>
                <w:showingPlcHdr/>
                <w:text w:multiLine="1"/>
              </w:sdtPr>
              <w:sdtEndPr>
                <w:rPr>
                  <w:rStyle w:val="BodyText2Char"/>
                </w:rPr>
              </w:sdtEndPr>
              <w:sdtContent>
                <w:r w:rsidR="00AE4880" w:rsidRPr="002F00E8">
                  <w:rPr>
                    <w:rStyle w:val="PlaceholderText"/>
                  </w:rPr>
                  <w:t>Click or tap here to enter text.</w:t>
                </w:r>
              </w:sdtContent>
            </w:sdt>
          </w:p>
          <w:p w14:paraId="0841D347" w14:textId="77777777" w:rsidR="00EE36A7" w:rsidRPr="001B5F45" w:rsidRDefault="00EE36A7" w:rsidP="00011BE3">
            <w:pPr>
              <w:pStyle w:val="Heading1"/>
              <w:widowControl w:val="0"/>
              <w:ind w:left="720" w:hanging="720"/>
              <w:rPr>
                <w:b w:val="0"/>
                <w:bCs w:val="0"/>
              </w:rPr>
            </w:pPr>
          </w:p>
        </w:tc>
      </w:tr>
      <w:tr w:rsidR="00EE36A7" w:rsidRPr="001B5F45" w14:paraId="146B5149" w14:textId="77777777" w:rsidTr="6449C28F">
        <w:trPr>
          <w:trHeight w:val="576"/>
        </w:trPr>
        <w:tc>
          <w:tcPr>
            <w:tcW w:w="9765" w:type="dxa"/>
          </w:tcPr>
          <w:p w14:paraId="6E05D70B" w14:textId="00A62016" w:rsidR="00846955" w:rsidRPr="001B5F45" w:rsidRDefault="00EE36A7" w:rsidP="00011BE3">
            <w:pPr>
              <w:pStyle w:val="ListParagraph"/>
              <w:widowControl w:val="0"/>
              <w:numPr>
                <w:ilvl w:val="0"/>
                <w:numId w:val="40"/>
              </w:numPr>
              <w:tabs>
                <w:tab w:val="left" w:pos="720"/>
              </w:tabs>
              <w:ind w:left="720" w:hanging="720"/>
              <w:rPr>
                <w:b/>
                <w:bCs/>
                <w:szCs w:val="24"/>
              </w:rPr>
            </w:pPr>
            <w:r w:rsidRPr="001B5F45">
              <w:rPr>
                <w:b/>
                <w:bCs/>
                <w:szCs w:val="24"/>
              </w:rPr>
              <w:t>Describe fully all non-law-related professions or occupations pursued since your first admission to the bar</w:t>
            </w:r>
            <w:r w:rsidR="009C6CC6">
              <w:rPr>
                <w:b/>
                <w:bCs/>
                <w:szCs w:val="24"/>
              </w:rPr>
              <w:t xml:space="preserve"> or occupation</w:t>
            </w:r>
            <w:r w:rsidRPr="001B5F45">
              <w:rPr>
                <w:b/>
                <w:bCs/>
                <w:szCs w:val="24"/>
              </w:rPr>
              <w:t>, which are not already listed herein. Provide dates, employer names, duties, reasons for leaving, and any other pertinent information regarding th</w:t>
            </w:r>
            <w:r w:rsidR="009C6CC6">
              <w:rPr>
                <w:b/>
                <w:bCs/>
                <w:szCs w:val="24"/>
              </w:rPr>
              <w:t>ose professions</w:t>
            </w:r>
            <w:r w:rsidRPr="001B5F45">
              <w:rPr>
                <w:b/>
                <w:bCs/>
                <w:szCs w:val="24"/>
              </w:rPr>
              <w:t xml:space="preserve">.  </w:t>
            </w:r>
          </w:p>
          <w:p w14:paraId="21295BBF" w14:textId="1141F916" w:rsidR="00EE36A7" w:rsidRPr="001B5F45" w:rsidRDefault="00EE36A7" w:rsidP="006D08D9">
            <w:pPr>
              <w:pStyle w:val="ListParagraph"/>
              <w:widowControl w:val="0"/>
              <w:tabs>
                <w:tab w:val="left" w:pos="720"/>
              </w:tabs>
              <w:rPr>
                <w:szCs w:val="24"/>
              </w:rPr>
            </w:pPr>
            <w:r w:rsidRPr="001B5F45">
              <w:rPr>
                <w:b/>
                <w:bCs/>
                <w:szCs w:val="24"/>
              </w:rPr>
              <w:br/>
              <w:t>If you have nothing to report, check here</w:t>
            </w:r>
            <w:r w:rsidR="00846955" w:rsidRPr="001B5F45">
              <w:rPr>
                <w:b/>
                <w:bCs/>
                <w:szCs w:val="24"/>
              </w:rPr>
              <w:t>:</w:t>
            </w:r>
            <w:r w:rsidRPr="001B5F45">
              <w:rPr>
                <w:szCs w:val="24"/>
              </w:rPr>
              <w:t xml:space="preserve">  </w:t>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007341E7" w:rsidRPr="001B5F45">
              <w:rPr>
                <w:szCs w:val="24"/>
              </w:rPr>
              <w:br/>
            </w:r>
            <w:r w:rsidRPr="001B5F45">
              <w:rPr>
                <w:szCs w:val="24"/>
              </w:rPr>
              <w:br/>
            </w:r>
            <w:sdt>
              <w:sdtPr>
                <w:rPr>
                  <w:rStyle w:val="BodyText2Char"/>
                </w:rPr>
                <w:id w:val="-934050711"/>
                <w:placeholder>
                  <w:docPart w:val="95F02E112509474891BEB4BE07E49E03"/>
                </w:placeholder>
                <w:showingPlcHdr/>
                <w:text w:multiLine="1"/>
              </w:sdtPr>
              <w:sdtEndPr>
                <w:rPr>
                  <w:rStyle w:val="BodyText2Char"/>
                </w:rPr>
              </w:sdtEndPr>
              <w:sdtContent>
                <w:r w:rsidR="00AE4880" w:rsidRPr="002F00E8">
                  <w:rPr>
                    <w:rStyle w:val="PlaceholderText"/>
                  </w:rPr>
                  <w:t>Click or tap here to enter text.</w:t>
                </w:r>
              </w:sdtContent>
            </w:sdt>
          </w:p>
          <w:p w14:paraId="4AB171E6" w14:textId="77777777" w:rsidR="00EE36A7" w:rsidRPr="001B5F45" w:rsidRDefault="00EE36A7" w:rsidP="00011BE3">
            <w:pPr>
              <w:widowControl w:val="0"/>
              <w:tabs>
                <w:tab w:val="left" w:pos="720"/>
              </w:tabs>
              <w:ind w:left="720" w:hanging="720"/>
              <w:rPr>
                <w:szCs w:val="24"/>
              </w:rPr>
            </w:pPr>
          </w:p>
        </w:tc>
      </w:tr>
      <w:tr w:rsidR="002B5B28" w:rsidRPr="001B5F45" w14:paraId="6F1966A8" w14:textId="77777777" w:rsidTr="6449C28F">
        <w:trPr>
          <w:trHeight w:val="576"/>
        </w:trPr>
        <w:tc>
          <w:tcPr>
            <w:tcW w:w="9765" w:type="dxa"/>
          </w:tcPr>
          <w:p w14:paraId="4D168D79" w14:textId="79A774F8" w:rsidR="002B5B28" w:rsidRPr="001B5F45" w:rsidRDefault="002B5B28" w:rsidP="00011BE3">
            <w:pPr>
              <w:pStyle w:val="ListParagraph"/>
              <w:widowControl w:val="0"/>
              <w:numPr>
                <w:ilvl w:val="0"/>
                <w:numId w:val="40"/>
              </w:numPr>
              <w:tabs>
                <w:tab w:val="left" w:pos="720"/>
              </w:tabs>
              <w:ind w:left="720" w:hanging="720"/>
              <w:rPr>
                <w:b/>
                <w:bCs/>
                <w:szCs w:val="24"/>
              </w:rPr>
            </w:pPr>
            <w:r w:rsidRPr="001B5F45">
              <w:rPr>
                <w:b/>
                <w:bCs/>
                <w:szCs w:val="24"/>
              </w:rPr>
              <w:t>Are you familiar with the Code of Conduct for Federal Public Defender Employees, a copy of which is available o</w:t>
            </w:r>
            <w:r w:rsidR="00AD1F30">
              <w:rPr>
                <w:b/>
                <w:bCs/>
                <w:szCs w:val="24"/>
              </w:rPr>
              <w:t xml:space="preserve">n </w:t>
            </w:r>
            <w:hyperlink r:id="rId14" w:history="1">
              <w:r w:rsidR="00AD1F30" w:rsidRPr="000C0A72">
                <w:rPr>
                  <w:rStyle w:val="Hyperlink"/>
                  <w:b/>
                  <w:bCs/>
                  <w:szCs w:val="24"/>
                </w:rPr>
                <w:t>https://www.ca9.uscourts.gov/fpd</w:t>
              </w:r>
            </w:hyperlink>
            <w:r w:rsidRPr="001B5F45">
              <w:rPr>
                <w:b/>
                <w:bCs/>
                <w:szCs w:val="24"/>
              </w:rPr>
              <w:t>, and the limitation upon federal employees on earning outside income?</w:t>
            </w:r>
          </w:p>
          <w:p w14:paraId="22420924" w14:textId="0FCB153A" w:rsidR="002B5B28" w:rsidRPr="001B5F45" w:rsidRDefault="002B5B28" w:rsidP="00011BE3">
            <w:pPr>
              <w:pStyle w:val="ListParagraph"/>
              <w:widowControl w:val="0"/>
              <w:tabs>
                <w:tab w:val="left" w:pos="720"/>
              </w:tabs>
              <w:spacing w:before="120"/>
              <w:contextualSpacing w:val="0"/>
              <w:rPr>
                <w:b/>
                <w:bCs/>
                <w:szCs w:val="24"/>
              </w:rPr>
            </w:pPr>
            <w:r w:rsidRPr="001B5F45">
              <w:rPr>
                <w:szCs w:val="24"/>
              </w:rPr>
              <w:tab/>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Pr="001B5F45">
              <w:rPr>
                <w:szCs w:val="24"/>
              </w:rPr>
              <w:t xml:space="preserve"> </w:t>
            </w:r>
            <w:r w:rsidRPr="001B5F45">
              <w:rPr>
                <w:b/>
                <w:bCs/>
                <w:szCs w:val="24"/>
              </w:rPr>
              <w:t>Yes</w:t>
            </w:r>
            <w:r w:rsidRPr="001B5F45">
              <w:rPr>
                <w:szCs w:val="24"/>
              </w:rPr>
              <w:t xml:space="preserve">  </w:t>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001B5F45">
              <w:rPr>
                <w:rFonts w:eastAsia="MS Gothic"/>
                <w:color w:val="4472C4" w:themeColor="accent1"/>
                <w:szCs w:val="24"/>
              </w:rPr>
              <w:t xml:space="preserve"> </w:t>
            </w:r>
            <w:r w:rsidRPr="001B5F45">
              <w:rPr>
                <w:b/>
                <w:bCs/>
                <w:szCs w:val="24"/>
              </w:rPr>
              <w:t>No</w:t>
            </w:r>
          </w:p>
          <w:p w14:paraId="06BF2C76" w14:textId="7754311E" w:rsidR="002B5B28" w:rsidRPr="001B5F45" w:rsidRDefault="002B5B28" w:rsidP="00011BE3">
            <w:pPr>
              <w:widowControl w:val="0"/>
              <w:tabs>
                <w:tab w:val="left" w:pos="720"/>
              </w:tabs>
              <w:rPr>
                <w:b/>
                <w:bCs/>
                <w:szCs w:val="24"/>
              </w:rPr>
            </w:pPr>
          </w:p>
        </w:tc>
      </w:tr>
      <w:tr w:rsidR="004657C5" w:rsidRPr="001B5F45" w14:paraId="4632FCB8" w14:textId="77777777" w:rsidTr="6449C28F">
        <w:trPr>
          <w:trHeight w:val="576"/>
        </w:trPr>
        <w:tc>
          <w:tcPr>
            <w:tcW w:w="9765" w:type="dxa"/>
          </w:tcPr>
          <w:p w14:paraId="541965FF" w14:textId="34563A2A" w:rsidR="004657C5" w:rsidRPr="001B5F45" w:rsidRDefault="004657C5" w:rsidP="00011BE3">
            <w:pPr>
              <w:pStyle w:val="ListParagraph"/>
              <w:widowControl w:val="0"/>
              <w:numPr>
                <w:ilvl w:val="0"/>
                <w:numId w:val="40"/>
              </w:numPr>
              <w:tabs>
                <w:tab w:val="left" w:pos="720"/>
              </w:tabs>
              <w:ind w:left="720" w:hanging="720"/>
              <w:rPr>
                <w:b/>
                <w:bCs/>
                <w:szCs w:val="24"/>
              </w:rPr>
            </w:pPr>
            <w:r w:rsidRPr="001B5F45">
              <w:rPr>
                <w:b/>
                <w:bCs/>
                <w:szCs w:val="24"/>
              </w:rPr>
              <w:t>List all bar associations and legal professional societies of which you are a member and give the titles and dates of any office</w:t>
            </w:r>
            <w:r w:rsidR="00A55112" w:rsidRPr="001B5F45">
              <w:rPr>
                <w:b/>
                <w:bCs/>
                <w:szCs w:val="24"/>
              </w:rPr>
              <w:t>s</w:t>
            </w:r>
            <w:r w:rsidRPr="001B5F45">
              <w:rPr>
                <w:b/>
                <w:bCs/>
                <w:szCs w:val="24"/>
              </w:rPr>
              <w:t xml:space="preserve"> </w:t>
            </w:r>
            <w:r w:rsidR="00A55112" w:rsidRPr="001B5F45">
              <w:rPr>
                <w:b/>
                <w:bCs/>
                <w:szCs w:val="24"/>
              </w:rPr>
              <w:t xml:space="preserve">you have </w:t>
            </w:r>
            <w:r w:rsidRPr="001B5F45">
              <w:rPr>
                <w:b/>
                <w:bCs/>
                <w:szCs w:val="24"/>
              </w:rPr>
              <w:t>held</w:t>
            </w:r>
            <w:r w:rsidR="00A55112" w:rsidRPr="001B5F45">
              <w:rPr>
                <w:b/>
                <w:bCs/>
                <w:szCs w:val="24"/>
              </w:rPr>
              <w:t>,</w:t>
            </w:r>
            <w:r w:rsidRPr="001B5F45">
              <w:rPr>
                <w:b/>
                <w:bCs/>
                <w:szCs w:val="24"/>
              </w:rPr>
              <w:t xml:space="preserve"> committees </w:t>
            </w:r>
            <w:r w:rsidR="00A55112" w:rsidRPr="001B5F45">
              <w:rPr>
                <w:b/>
                <w:bCs/>
                <w:szCs w:val="24"/>
              </w:rPr>
              <w:t xml:space="preserve">on which </w:t>
            </w:r>
            <w:r w:rsidRPr="001B5F45">
              <w:rPr>
                <w:b/>
                <w:bCs/>
                <w:szCs w:val="24"/>
              </w:rPr>
              <w:t xml:space="preserve">you </w:t>
            </w:r>
            <w:r w:rsidR="00A55112" w:rsidRPr="001B5F45">
              <w:rPr>
                <w:b/>
                <w:bCs/>
                <w:szCs w:val="24"/>
              </w:rPr>
              <w:t xml:space="preserve">have </w:t>
            </w:r>
            <w:r w:rsidRPr="001B5F45">
              <w:rPr>
                <w:b/>
                <w:bCs/>
                <w:szCs w:val="24"/>
              </w:rPr>
              <w:t>served</w:t>
            </w:r>
            <w:r w:rsidR="00A55112" w:rsidRPr="001B5F45">
              <w:rPr>
                <w:b/>
                <w:bCs/>
                <w:szCs w:val="24"/>
              </w:rPr>
              <w:t>, and honors or awards you have received</w:t>
            </w:r>
            <w:r w:rsidRPr="001B5F45">
              <w:rPr>
                <w:b/>
                <w:bCs/>
                <w:szCs w:val="24"/>
              </w:rPr>
              <w:t>.</w:t>
            </w:r>
          </w:p>
          <w:p w14:paraId="158E71D2" w14:textId="77777777" w:rsidR="004657C5" w:rsidRPr="008B565F" w:rsidRDefault="004657C5" w:rsidP="00011BE3">
            <w:pPr>
              <w:widowControl w:val="0"/>
              <w:tabs>
                <w:tab w:val="left" w:pos="720"/>
              </w:tabs>
              <w:rPr>
                <w:b/>
                <w:bCs/>
                <w:szCs w:val="24"/>
              </w:rPr>
            </w:pPr>
          </w:p>
          <w:p w14:paraId="61744C88" w14:textId="56317EA0" w:rsidR="004657C5" w:rsidRPr="001B5F45" w:rsidRDefault="004657C5" w:rsidP="006D08D9">
            <w:pPr>
              <w:widowControl w:val="0"/>
              <w:tabs>
                <w:tab w:val="left" w:pos="720"/>
              </w:tabs>
              <w:ind w:left="720"/>
              <w:contextualSpacing/>
              <w:rPr>
                <w:b/>
                <w:bCs/>
                <w:szCs w:val="24"/>
              </w:rPr>
            </w:pPr>
            <w:r w:rsidRPr="001B5F45">
              <w:rPr>
                <w:b/>
                <w:bCs/>
                <w:szCs w:val="24"/>
              </w:rPr>
              <w:t>If you have nothing to report, check here:</w:t>
            </w:r>
            <w:r w:rsidRPr="001B5F45">
              <w:rPr>
                <w:szCs w:val="24"/>
              </w:rPr>
              <w:t xml:space="preserve">  </w:t>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Pr="001B5F45">
              <w:rPr>
                <w:szCs w:val="24"/>
              </w:rPr>
              <w:br/>
            </w:r>
            <w:r w:rsidRPr="001B5F45">
              <w:rPr>
                <w:szCs w:val="24"/>
              </w:rPr>
              <w:br/>
            </w:r>
            <w:sdt>
              <w:sdtPr>
                <w:rPr>
                  <w:rStyle w:val="BodyText2Char"/>
                </w:rPr>
                <w:id w:val="-1099177489"/>
                <w:placeholder>
                  <w:docPart w:val="AF39C858772E45CE95D6CE43C1E50368"/>
                </w:placeholder>
                <w:showingPlcHdr/>
                <w:text w:multiLine="1"/>
              </w:sdtPr>
              <w:sdtEndPr>
                <w:rPr>
                  <w:rStyle w:val="BodyText2Char"/>
                </w:rPr>
              </w:sdtEndPr>
              <w:sdtContent>
                <w:r w:rsidR="00AE4880" w:rsidRPr="002F00E8">
                  <w:rPr>
                    <w:rStyle w:val="PlaceholderText"/>
                  </w:rPr>
                  <w:t>Click or tap here to enter text.</w:t>
                </w:r>
              </w:sdtContent>
            </w:sdt>
          </w:p>
          <w:p w14:paraId="24FAD7BC" w14:textId="45A8E867" w:rsidR="004657C5" w:rsidRPr="001B5F45" w:rsidRDefault="004657C5" w:rsidP="00011BE3">
            <w:pPr>
              <w:widowControl w:val="0"/>
              <w:tabs>
                <w:tab w:val="left" w:pos="720"/>
              </w:tabs>
              <w:rPr>
                <w:b/>
                <w:bCs/>
                <w:szCs w:val="24"/>
              </w:rPr>
            </w:pPr>
          </w:p>
        </w:tc>
      </w:tr>
      <w:tr w:rsidR="00EE36A7" w:rsidRPr="001B5F45" w14:paraId="6619283D" w14:textId="77777777" w:rsidTr="6449C28F">
        <w:trPr>
          <w:trHeight w:val="576"/>
        </w:trPr>
        <w:tc>
          <w:tcPr>
            <w:tcW w:w="9765" w:type="dxa"/>
          </w:tcPr>
          <w:p w14:paraId="109CF62F" w14:textId="18EA5E4A" w:rsidR="00846955" w:rsidRPr="001B5F45" w:rsidRDefault="004657C5" w:rsidP="00011BE3">
            <w:pPr>
              <w:pStyle w:val="ListParagraph"/>
              <w:widowControl w:val="0"/>
              <w:numPr>
                <w:ilvl w:val="0"/>
                <w:numId w:val="40"/>
              </w:numPr>
              <w:tabs>
                <w:tab w:val="left" w:pos="720"/>
              </w:tabs>
              <w:ind w:left="720" w:hanging="720"/>
              <w:rPr>
                <w:b/>
                <w:bCs/>
                <w:szCs w:val="24"/>
              </w:rPr>
            </w:pPr>
            <w:r w:rsidRPr="001B5F45">
              <w:rPr>
                <w:b/>
                <w:bCs/>
                <w:szCs w:val="24"/>
              </w:rPr>
              <w:t>List all</w:t>
            </w:r>
            <w:r w:rsidR="00EE36A7" w:rsidRPr="001B5F45">
              <w:rPr>
                <w:b/>
                <w:bCs/>
                <w:szCs w:val="24"/>
              </w:rPr>
              <w:t xml:space="preserve"> </w:t>
            </w:r>
            <w:r w:rsidRPr="001B5F45">
              <w:rPr>
                <w:b/>
                <w:bCs/>
                <w:szCs w:val="24"/>
              </w:rPr>
              <w:t>organizations, societies, and clubs (other than bar associations and professional soc</w:t>
            </w:r>
            <w:r w:rsidR="00A55112" w:rsidRPr="001B5F45">
              <w:rPr>
                <w:b/>
                <w:bCs/>
                <w:szCs w:val="24"/>
              </w:rPr>
              <w:t xml:space="preserve">ieties identified in response to Question F-10) of which you have been a member during the past ten years, including the titles and dates of any offices you have held and </w:t>
            </w:r>
            <w:r w:rsidR="00EE36A7" w:rsidRPr="001B5F45">
              <w:rPr>
                <w:b/>
                <w:bCs/>
                <w:szCs w:val="24"/>
              </w:rPr>
              <w:t xml:space="preserve">honors or awards </w:t>
            </w:r>
            <w:r w:rsidR="00A55112" w:rsidRPr="001B5F45">
              <w:rPr>
                <w:b/>
                <w:bCs/>
                <w:szCs w:val="24"/>
              </w:rPr>
              <w:t xml:space="preserve">you have </w:t>
            </w:r>
            <w:r w:rsidR="00EE36A7" w:rsidRPr="001B5F45">
              <w:rPr>
                <w:b/>
                <w:bCs/>
                <w:szCs w:val="24"/>
              </w:rPr>
              <w:t xml:space="preserve">received.  </w:t>
            </w:r>
          </w:p>
          <w:p w14:paraId="741A10FE" w14:textId="7FBEDD08" w:rsidR="00EE36A7" w:rsidRPr="001B5F45" w:rsidRDefault="00EE36A7" w:rsidP="006D08D9">
            <w:pPr>
              <w:pStyle w:val="ListParagraph"/>
              <w:widowControl w:val="0"/>
              <w:tabs>
                <w:tab w:val="left" w:pos="720"/>
              </w:tabs>
              <w:rPr>
                <w:szCs w:val="24"/>
              </w:rPr>
            </w:pPr>
            <w:r w:rsidRPr="001B5F45">
              <w:rPr>
                <w:b/>
                <w:bCs/>
                <w:szCs w:val="24"/>
              </w:rPr>
              <w:br/>
              <w:t>If you have nothing to report, check here</w:t>
            </w:r>
            <w:r w:rsidR="00846955" w:rsidRPr="001B5F45">
              <w:rPr>
                <w:b/>
                <w:bCs/>
                <w:szCs w:val="24"/>
              </w:rPr>
              <w:t>:</w:t>
            </w:r>
            <w:r w:rsidRPr="001B5F45">
              <w:rPr>
                <w:szCs w:val="24"/>
              </w:rPr>
              <w:t xml:space="preserve"> </w:t>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007341E7" w:rsidRPr="001B5F45">
              <w:rPr>
                <w:szCs w:val="24"/>
              </w:rPr>
              <w:br/>
            </w:r>
            <w:r w:rsidRPr="001B5F45">
              <w:rPr>
                <w:szCs w:val="24"/>
              </w:rPr>
              <w:br/>
            </w:r>
            <w:sdt>
              <w:sdtPr>
                <w:rPr>
                  <w:rStyle w:val="BodyText2Char"/>
                </w:rPr>
                <w:id w:val="1023677647"/>
                <w:placeholder>
                  <w:docPart w:val="8A53A9540E144DDEBABCC49D8404A5DC"/>
                </w:placeholder>
                <w:showingPlcHdr/>
                <w:text w:multiLine="1"/>
              </w:sdtPr>
              <w:sdtEndPr>
                <w:rPr>
                  <w:rStyle w:val="BodyText2Char"/>
                </w:rPr>
              </w:sdtEndPr>
              <w:sdtContent>
                <w:r w:rsidR="00AE4880" w:rsidRPr="002F00E8">
                  <w:rPr>
                    <w:rStyle w:val="PlaceholderText"/>
                  </w:rPr>
                  <w:t>Click or tap here to enter text.</w:t>
                </w:r>
              </w:sdtContent>
            </w:sdt>
          </w:p>
          <w:p w14:paraId="270AD84F" w14:textId="77777777" w:rsidR="00EE36A7" w:rsidRPr="001B5F45" w:rsidRDefault="00EE36A7" w:rsidP="00011BE3">
            <w:pPr>
              <w:widowControl w:val="0"/>
              <w:tabs>
                <w:tab w:val="left" w:pos="720"/>
              </w:tabs>
              <w:ind w:left="720" w:hanging="720"/>
              <w:rPr>
                <w:szCs w:val="24"/>
              </w:rPr>
            </w:pPr>
          </w:p>
        </w:tc>
      </w:tr>
      <w:tr w:rsidR="00A55112" w:rsidRPr="001B5F45" w14:paraId="18178F6C" w14:textId="77777777" w:rsidTr="6449C28F">
        <w:trPr>
          <w:trHeight w:val="576"/>
        </w:trPr>
        <w:tc>
          <w:tcPr>
            <w:tcW w:w="9765" w:type="dxa"/>
          </w:tcPr>
          <w:p w14:paraId="0C7AB94A" w14:textId="0CD5363B" w:rsidR="00A55112" w:rsidRPr="001B5F45" w:rsidRDefault="00A55112" w:rsidP="006D08D9">
            <w:pPr>
              <w:pStyle w:val="ListParagraph"/>
              <w:widowControl w:val="0"/>
              <w:numPr>
                <w:ilvl w:val="0"/>
                <w:numId w:val="40"/>
              </w:numPr>
              <w:tabs>
                <w:tab w:val="left" w:pos="720"/>
              </w:tabs>
              <w:ind w:left="720" w:hanging="720"/>
              <w:rPr>
                <w:b/>
                <w:bCs/>
                <w:szCs w:val="24"/>
              </w:rPr>
            </w:pPr>
            <w:r w:rsidRPr="001B5F45">
              <w:rPr>
                <w:b/>
                <w:bCs/>
                <w:szCs w:val="24"/>
              </w:rPr>
              <w:t>Do any of the organizations set forth in response to Questions F-10 or F-11 have a discriminat</w:t>
            </w:r>
            <w:r w:rsidR="009C6CC6">
              <w:rPr>
                <w:b/>
                <w:bCs/>
                <w:szCs w:val="24"/>
              </w:rPr>
              <w:t>ory</w:t>
            </w:r>
            <w:r w:rsidRPr="001B5F45">
              <w:rPr>
                <w:b/>
                <w:bCs/>
                <w:szCs w:val="24"/>
              </w:rPr>
              <w:t xml:space="preserve"> clause or a history of barring membership </w:t>
            </w:r>
            <w:proofErr w:type="gramStart"/>
            <w:r w:rsidRPr="001B5F45">
              <w:rPr>
                <w:b/>
                <w:bCs/>
                <w:szCs w:val="24"/>
              </w:rPr>
              <w:t>on the basis of</w:t>
            </w:r>
            <w:proofErr w:type="gramEnd"/>
            <w:r w:rsidRPr="001B5F45">
              <w:rPr>
                <w:b/>
                <w:bCs/>
                <w:szCs w:val="24"/>
              </w:rPr>
              <w:t xml:space="preserve"> race, color, gender, sexual orientation, marital status, national origin, or disability?</w:t>
            </w:r>
          </w:p>
          <w:p w14:paraId="6BF5FCA5" w14:textId="42E4D497" w:rsidR="00A55112" w:rsidRPr="001B5F45" w:rsidRDefault="00A55112" w:rsidP="006D08D9">
            <w:pPr>
              <w:pStyle w:val="ListParagraph"/>
              <w:widowControl w:val="0"/>
              <w:tabs>
                <w:tab w:val="left" w:pos="720"/>
              </w:tabs>
              <w:spacing w:before="120"/>
              <w:contextualSpacing w:val="0"/>
              <w:rPr>
                <w:b/>
                <w:bCs/>
                <w:szCs w:val="24"/>
              </w:rPr>
            </w:pPr>
            <w:r w:rsidRPr="001B5F45">
              <w:rPr>
                <w:szCs w:val="24"/>
              </w:rPr>
              <w:tab/>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001B5F45">
              <w:rPr>
                <w:rFonts w:eastAsia="MS Gothic"/>
                <w:color w:val="4472C4" w:themeColor="accent1"/>
                <w:szCs w:val="24"/>
              </w:rPr>
              <w:t xml:space="preserve"> </w:t>
            </w:r>
            <w:r w:rsidRPr="001B5F45">
              <w:rPr>
                <w:b/>
                <w:bCs/>
                <w:szCs w:val="24"/>
              </w:rPr>
              <w:t>Yes</w:t>
            </w:r>
            <w:r w:rsidRPr="001B5F45">
              <w:rPr>
                <w:szCs w:val="24"/>
              </w:rPr>
              <w:t xml:space="preserve">  </w:t>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Pr="001B5F45">
              <w:rPr>
                <w:szCs w:val="24"/>
              </w:rPr>
              <w:t xml:space="preserve"> </w:t>
            </w:r>
            <w:r w:rsidRPr="001B5F45">
              <w:rPr>
                <w:b/>
                <w:bCs/>
                <w:szCs w:val="24"/>
              </w:rPr>
              <w:t>No</w:t>
            </w:r>
          </w:p>
          <w:p w14:paraId="34F0E1EA" w14:textId="76BDD735" w:rsidR="00A55112" w:rsidRPr="001B5F45" w:rsidRDefault="00A55112" w:rsidP="00011BE3">
            <w:pPr>
              <w:pStyle w:val="ListParagraph"/>
              <w:widowControl w:val="0"/>
              <w:tabs>
                <w:tab w:val="left" w:pos="720"/>
              </w:tabs>
              <w:contextualSpacing w:val="0"/>
              <w:rPr>
                <w:szCs w:val="24"/>
              </w:rPr>
            </w:pPr>
          </w:p>
        </w:tc>
      </w:tr>
      <w:tr w:rsidR="00A24D81" w:rsidRPr="001B5F45" w14:paraId="0175B0F3" w14:textId="77777777" w:rsidTr="6449C28F">
        <w:trPr>
          <w:trHeight w:val="576"/>
        </w:trPr>
        <w:tc>
          <w:tcPr>
            <w:tcW w:w="9765" w:type="dxa"/>
          </w:tcPr>
          <w:p w14:paraId="4A4B9C9F" w14:textId="4BF2AE7F" w:rsidR="00A24D81" w:rsidRPr="001B5F45" w:rsidRDefault="00A24D81" w:rsidP="006D08D9">
            <w:pPr>
              <w:pStyle w:val="ListParagraph"/>
              <w:widowControl w:val="0"/>
              <w:numPr>
                <w:ilvl w:val="0"/>
                <w:numId w:val="40"/>
              </w:numPr>
              <w:tabs>
                <w:tab w:val="left" w:pos="720"/>
              </w:tabs>
              <w:ind w:left="720" w:hanging="720"/>
              <w:rPr>
                <w:b/>
                <w:bCs/>
                <w:szCs w:val="24"/>
              </w:rPr>
            </w:pPr>
            <w:r w:rsidRPr="001B5F45">
              <w:rPr>
                <w:b/>
                <w:bCs/>
                <w:szCs w:val="24"/>
              </w:rPr>
              <w:lastRenderedPageBreak/>
              <w:t xml:space="preserve">Has it ever been determined that you provided ineffective assistance of counsel in a criminal matter?  </w:t>
            </w:r>
          </w:p>
          <w:p w14:paraId="51C466A3" w14:textId="04061D4A" w:rsidR="00A24D81" w:rsidRPr="001B5F45" w:rsidRDefault="00A24D81" w:rsidP="00620452">
            <w:pPr>
              <w:pStyle w:val="ListParagraph"/>
              <w:widowControl w:val="0"/>
              <w:tabs>
                <w:tab w:val="left" w:pos="720"/>
              </w:tabs>
              <w:spacing w:before="120" w:after="120"/>
              <w:contextualSpacing w:val="0"/>
              <w:rPr>
                <w:szCs w:val="24"/>
              </w:rPr>
            </w:pPr>
            <w:r w:rsidRPr="001B5F45">
              <w:rPr>
                <w:szCs w:val="24"/>
              </w:rPr>
              <w:tab/>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001B5F45">
              <w:rPr>
                <w:rFonts w:eastAsia="MS Gothic"/>
                <w:color w:val="4472C4" w:themeColor="accent1"/>
                <w:szCs w:val="24"/>
              </w:rPr>
              <w:t xml:space="preserve"> </w:t>
            </w:r>
            <w:r w:rsidRPr="001B5F45">
              <w:rPr>
                <w:b/>
                <w:bCs/>
                <w:szCs w:val="24"/>
              </w:rPr>
              <w:t>Yes</w:t>
            </w:r>
            <w:r w:rsidRPr="001B5F45">
              <w:rPr>
                <w:szCs w:val="24"/>
              </w:rPr>
              <w:t xml:space="preserve">  </w:t>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Pr="001B5F45">
              <w:rPr>
                <w:szCs w:val="24"/>
              </w:rPr>
              <w:t xml:space="preserve"> </w:t>
            </w:r>
            <w:r w:rsidRPr="001B5F45">
              <w:rPr>
                <w:b/>
                <w:bCs/>
                <w:szCs w:val="24"/>
              </w:rPr>
              <w:t>No</w:t>
            </w:r>
          </w:p>
          <w:p w14:paraId="5C59F0BF" w14:textId="523A08C3" w:rsidR="00A24D81" w:rsidRPr="001B5F45" w:rsidRDefault="00A24D81" w:rsidP="00620452">
            <w:pPr>
              <w:pStyle w:val="ListParagraph"/>
              <w:widowControl w:val="0"/>
              <w:tabs>
                <w:tab w:val="left" w:pos="720"/>
              </w:tabs>
              <w:rPr>
                <w:b/>
                <w:bCs/>
                <w:szCs w:val="24"/>
              </w:rPr>
            </w:pPr>
            <w:r w:rsidRPr="001B5F45">
              <w:rPr>
                <w:b/>
                <w:bCs/>
                <w:szCs w:val="24"/>
              </w:rPr>
              <w:t xml:space="preserve">If “Yes,” please specify and give citations to the opinions in which the ineffective assistance was found. </w:t>
            </w:r>
            <w:r w:rsidR="005E20DF">
              <w:rPr>
                <w:b/>
                <w:bCs/>
                <w:szCs w:val="24"/>
              </w:rPr>
              <w:br/>
            </w:r>
            <w:r w:rsidR="005E20DF">
              <w:rPr>
                <w:rStyle w:val="BodyText2Char"/>
                <w:bCs/>
                <w:szCs w:val="24"/>
              </w:rPr>
              <w:br/>
            </w:r>
            <w:sdt>
              <w:sdtPr>
                <w:rPr>
                  <w:rStyle w:val="BodyText2Char"/>
                </w:rPr>
                <w:id w:val="919610010"/>
                <w:placeholder>
                  <w:docPart w:val="4F2D3ED8DDB3491AB9ADEE0221ADEF6B"/>
                </w:placeholder>
                <w:showingPlcHdr/>
                <w:text w:multiLine="1"/>
              </w:sdtPr>
              <w:sdtEndPr>
                <w:rPr>
                  <w:rStyle w:val="BodyText2Char"/>
                </w:rPr>
              </w:sdtEndPr>
              <w:sdtContent>
                <w:r w:rsidR="00AE4880" w:rsidRPr="002F00E8">
                  <w:rPr>
                    <w:rStyle w:val="PlaceholderText"/>
                  </w:rPr>
                  <w:t>Click or tap here to enter text.</w:t>
                </w:r>
              </w:sdtContent>
            </w:sdt>
          </w:p>
        </w:tc>
      </w:tr>
      <w:tr w:rsidR="00EE36A7" w:rsidRPr="001B5F45" w14:paraId="12FE5EEE" w14:textId="77777777" w:rsidTr="6449C28F">
        <w:trPr>
          <w:trHeight w:val="1980"/>
        </w:trPr>
        <w:tc>
          <w:tcPr>
            <w:tcW w:w="9765" w:type="dxa"/>
          </w:tcPr>
          <w:p w14:paraId="7F2823A3" w14:textId="77777777" w:rsidR="006D08D9" w:rsidRPr="006D08D9" w:rsidRDefault="006D08D9" w:rsidP="006D08D9">
            <w:pPr>
              <w:widowControl w:val="0"/>
              <w:tabs>
                <w:tab w:val="left" w:pos="720"/>
              </w:tabs>
              <w:rPr>
                <w:b/>
                <w:bCs/>
                <w:szCs w:val="24"/>
              </w:rPr>
            </w:pPr>
          </w:p>
          <w:p w14:paraId="08221E53" w14:textId="77833228" w:rsidR="00846955" w:rsidRPr="001B5F45" w:rsidRDefault="00EE36A7" w:rsidP="00011BE3">
            <w:pPr>
              <w:pStyle w:val="ListParagraph"/>
              <w:widowControl w:val="0"/>
              <w:numPr>
                <w:ilvl w:val="0"/>
                <w:numId w:val="40"/>
              </w:numPr>
              <w:tabs>
                <w:tab w:val="left" w:pos="720"/>
              </w:tabs>
              <w:ind w:left="720" w:hanging="720"/>
              <w:rPr>
                <w:b/>
                <w:bCs/>
                <w:szCs w:val="24"/>
              </w:rPr>
            </w:pPr>
            <w:r w:rsidRPr="001B5F45">
              <w:rPr>
                <w:b/>
                <w:bCs/>
                <w:szCs w:val="24"/>
              </w:rPr>
              <w:t>Have you ever been</w:t>
            </w:r>
            <w:r w:rsidR="00852571" w:rsidRPr="001B5F45">
              <w:rPr>
                <w:b/>
                <w:bCs/>
                <w:szCs w:val="24"/>
              </w:rPr>
              <w:t xml:space="preserve"> the subject of a complaint made to, or disciplined or cited for a breach of ethics or professional misconduct by, any court, administrative agency, bar association, Disciplinary Board or committee, or other professional group? </w:t>
            </w:r>
            <w:r w:rsidRPr="001B5F45">
              <w:rPr>
                <w:b/>
                <w:bCs/>
                <w:szCs w:val="24"/>
              </w:rPr>
              <w:t xml:space="preserve">   </w:t>
            </w:r>
          </w:p>
          <w:p w14:paraId="1CD4EE8C" w14:textId="48D865A4" w:rsidR="00846955" w:rsidRPr="001B5F45" w:rsidRDefault="00846955" w:rsidP="00620452">
            <w:pPr>
              <w:pStyle w:val="ListParagraph"/>
              <w:widowControl w:val="0"/>
              <w:tabs>
                <w:tab w:val="left" w:pos="720"/>
              </w:tabs>
              <w:spacing w:before="120" w:after="120"/>
              <w:contextualSpacing w:val="0"/>
              <w:rPr>
                <w:szCs w:val="24"/>
              </w:rPr>
            </w:pPr>
            <w:r w:rsidRPr="001B5F45">
              <w:rPr>
                <w:szCs w:val="24"/>
              </w:rPr>
              <w:tab/>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001B5F45">
              <w:rPr>
                <w:rFonts w:eastAsia="MS Gothic"/>
                <w:color w:val="4472C4" w:themeColor="accent1"/>
                <w:szCs w:val="24"/>
              </w:rPr>
              <w:t xml:space="preserve"> </w:t>
            </w:r>
            <w:r w:rsidRPr="001B5F45">
              <w:rPr>
                <w:b/>
                <w:bCs/>
                <w:szCs w:val="24"/>
              </w:rPr>
              <w:t>Yes</w:t>
            </w:r>
            <w:r w:rsidRPr="001B5F45">
              <w:rPr>
                <w:szCs w:val="24"/>
              </w:rPr>
              <w:t xml:space="preserve">  </w:t>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Pr="001B5F45">
              <w:rPr>
                <w:szCs w:val="24"/>
              </w:rPr>
              <w:t xml:space="preserve"> </w:t>
            </w:r>
            <w:r w:rsidRPr="001B5F45">
              <w:rPr>
                <w:b/>
                <w:bCs/>
                <w:szCs w:val="24"/>
              </w:rPr>
              <w:t>No</w:t>
            </w:r>
          </w:p>
          <w:p w14:paraId="36E53A67" w14:textId="74EDC507" w:rsidR="007341E7" w:rsidRPr="005E20DF" w:rsidRDefault="00EE36A7" w:rsidP="00620452">
            <w:pPr>
              <w:pStyle w:val="ListParagraph"/>
              <w:widowControl w:val="0"/>
              <w:tabs>
                <w:tab w:val="left" w:pos="720"/>
              </w:tabs>
              <w:rPr>
                <w:szCs w:val="24"/>
              </w:rPr>
            </w:pPr>
            <w:r w:rsidRPr="001B5F45">
              <w:rPr>
                <w:b/>
                <w:bCs/>
                <w:szCs w:val="24"/>
              </w:rPr>
              <w:t xml:space="preserve">If </w:t>
            </w:r>
            <w:r w:rsidR="00846955" w:rsidRPr="001B5F45">
              <w:rPr>
                <w:b/>
                <w:bCs/>
                <w:szCs w:val="24"/>
              </w:rPr>
              <w:t>“Yes,”</w:t>
            </w:r>
            <w:r w:rsidRPr="001B5F45">
              <w:rPr>
                <w:b/>
                <w:bCs/>
                <w:szCs w:val="24"/>
              </w:rPr>
              <w:t xml:space="preserve"> </w:t>
            </w:r>
            <w:r w:rsidR="00852571" w:rsidRPr="001B5F45">
              <w:rPr>
                <w:b/>
                <w:bCs/>
                <w:szCs w:val="24"/>
              </w:rPr>
              <w:t>detail</w:t>
            </w:r>
            <w:r w:rsidRPr="001B5F45">
              <w:rPr>
                <w:b/>
                <w:bCs/>
                <w:szCs w:val="24"/>
              </w:rPr>
              <w:t xml:space="preserve"> the facts and circumstances</w:t>
            </w:r>
            <w:r w:rsidR="00852571" w:rsidRPr="001B5F45">
              <w:rPr>
                <w:b/>
                <w:bCs/>
                <w:szCs w:val="24"/>
              </w:rPr>
              <w:t>, including any court, case number, and final disposition</w:t>
            </w:r>
            <w:r w:rsidR="008A1DEE" w:rsidRPr="001B5F45">
              <w:rPr>
                <w:b/>
                <w:bCs/>
                <w:szCs w:val="24"/>
              </w:rPr>
              <w:t>.</w:t>
            </w:r>
            <w:r w:rsidR="005E20DF">
              <w:rPr>
                <w:b/>
                <w:bCs/>
                <w:szCs w:val="24"/>
              </w:rPr>
              <w:br/>
            </w:r>
            <w:r w:rsidR="005E20DF">
              <w:rPr>
                <w:rStyle w:val="BodyText2Char"/>
                <w:bCs/>
                <w:szCs w:val="24"/>
              </w:rPr>
              <w:br/>
            </w:r>
            <w:sdt>
              <w:sdtPr>
                <w:rPr>
                  <w:rStyle w:val="BodyText2Char"/>
                </w:rPr>
                <w:id w:val="641774719"/>
                <w:placeholder>
                  <w:docPart w:val="EDC35CEED4C149B982F4A741E441559B"/>
                </w:placeholder>
                <w:showingPlcHdr/>
                <w:text w:multiLine="1"/>
              </w:sdtPr>
              <w:sdtEndPr>
                <w:rPr>
                  <w:rStyle w:val="BodyText2Char"/>
                </w:rPr>
              </w:sdtEndPr>
              <w:sdtContent>
                <w:r w:rsidR="00AE4880" w:rsidRPr="002F00E8">
                  <w:rPr>
                    <w:rStyle w:val="PlaceholderText"/>
                  </w:rPr>
                  <w:t>Click or tap here to enter text.</w:t>
                </w:r>
              </w:sdtContent>
            </w:sdt>
          </w:p>
        </w:tc>
      </w:tr>
      <w:tr w:rsidR="00011BE3" w:rsidRPr="001B5F45" w14:paraId="409579A6" w14:textId="77777777" w:rsidTr="6449C28F">
        <w:trPr>
          <w:trHeight w:val="900"/>
        </w:trPr>
        <w:tc>
          <w:tcPr>
            <w:tcW w:w="9765" w:type="dxa"/>
          </w:tcPr>
          <w:p w14:paraId="46A9B0E5" w14:textId="77777777" w:rsidR="00620452" w:rsidRPr="00620452" w:rsidRDefault="00620452" w:rsidP="00620452">
            <w:pPr>
              <w:widowControl w:val="0"/>
              <w:tabs>
                <w:tab w:val="left" w:pos="720"/>
              </w:tabs>
              <w:rPr>
                <w:b/>
                <w:bCs/>
                <w:szCs w:val="24"/>
              </w:rPr>
            </w:pPr>
          </w:p>
          <w:p w14:paraId="54E4B1EC" w14:textId="1AFF13DC" w:rsidR="00011BE3" w:rsidRPr="001B5F45" w:rsidRDefault="00011BE3" w:rsidP="00011BE3">
            <w:pPr>
              <w:pStyle w:val="ListParagraph"/>
              <w:widowControl w:val="0"/>
              <w:numPr>
                <w:ilvl w:val="0"/>
                <w:numId w:val="40"/>
              </w:numPr>
              <w:tabs>
                <w:tab w:val="left" w:pos="720"/>
              </w:tabs>
              <w:ind w:left="720" w:hanging="720"/>
              <w:rPr>
                <w:b/>
                <w:bCs/>
                <w:szCs w:val="24"/>
              </w:rPr>
            </w:pPr>
            <w:r w:rsidRPr="001B5F45">
              <w:rPr>
                <w:b/>
                <w:bCs/>
                <w:szCs w:val="24"/>
              </w:rPr>
              <w:t>Have you ever been sued by a client or have you or your professional liability insurance carrier ever settled a claim against you for professional malpractice?</w:t>
            </w:r>
          </w:p>
          <w:p w14:paraId="648A93C8" w14:textId="1A045573" w:rsidR="00011BE3" w:rsidRPr="001B5F45" w:rsidRDefault="00011BE3" w:rsidP="00620452">
            <w:pPr>
              <w:pStyle w:val="ListParagraph"/>
              <w:widowControl w:val="0"/>
              <w:tabs>
                <w:tab w:val="left" w:pos="720"/>
              </w:tabs>
              <w:spacing w:before="120" w:after="120"/>
              <w:contextualSpacing w:val="0"/>
              <w:rPr>
                <w:szCs w:val="24"/>
              </w:rPr>
            </w:pPr>
            <w:r w:rsidRPr="001B5F45">
              <w:rPr>
                <w:szCs w:val="24"/>
              </w:rPr>
              <w:tab/>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001B5F45">
              <w:rPr>
                <w:rFonts w:eastAsia="MS Gothic"/>
                <w:color w:val="4472C4" w:themeColor="accent1"/>
                <w:szCs w:val="24"/>
              </w:rPr>
              <w:t xml:space="preserve"> </w:t>
            </w:r>
            <w:r w:rsidRPr="001B5F45">
              <w:rPr>
                <w:b/>
                <w:bCs/>
                <w:szCs w:val="24"/>
              </w:rPr>
              <w:t>Yes</w:t>
            </w:r>
            <w:r w:rsidRPr="001B5F45">
              <w:rPr>
                <w:szCs w:val="24"/>
              </w:rPr>
              <w:t xml:space="preserve">  </w:t>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Pr="001B5F45">
              <w:rPr>
                <w:szCs w:val="24"/>
              </w:rPr>
              <w:t xml:space="preserve"> </w:t>
            </w:r>
            <w:r w:rsidRPr="001B5F45">
              <w:rPr>
                <w:b/>
                <w:bCs/>
                <w:szCs w:val="24"/>
              </w:rPr>
              <w:t>No</w:t>
            </w:r>
          </w:p>
          <w:p w14:paraId="19F3FF4A" w14:textId="6419F0C6" w:rsidR="00011BE3" w:rsidRPr="001B5F45" w:rsidRDefault="00011BE3" w:rsidP="00620452">
            <w:pPr>
              <w:pStyle w:val="ListParagraph"/>
              <w:widowControl w:val="0"/>
              <w:tabs>
                <w:tab w:val="left" w:pos="720"/>
              </w:tabs>
              <w:rPr>
                <w:b/>
                <w:bCs/>
                <w:szCs w:val="24"/>
              </w:rPr>
            </w:pPr>
            <w:r w:rsidRPr="001B5F45">
              <w:rPr>
                <w:b/>
                <w:bCs/>
                <w:szCs w:val="24"/>
              </w:rPr>
              <w:t>If “Yes,” detail the facts and circumstances, including any court, case number</w:t>
            </w:r>
            <w:r w:rsidR="00852571" w:rsidRPr="001B5F45">
              <w:rPr>
                <w:b/>
                <w:bCs/>
                <w:szCs w:val="24"/>
              </w:rPr>
              <w:t>,</w:t>
            </w:r>
            <w:r w:rsidRPr="001B5F45">
              <w:rPr>
                <w:b/>
                <w:bCs/>
                <w:szCs w:val="24"/>
              </w:rPr>
              <w:t xml:space="preserve"> and final disposition.</w:t>
            </w:r>
            <w:r w:rsidR="005E20DF">
              <w:rPr>
                <w:b/>
                <w:bCs/>
                <w:szCs w:val="24"/>
              </w:rPr>
              <w:br/>
            </w:r>
            <w:r w:rsidR="005E20DF">
              <w:rPr>
                <w:rStyle w:val="BodyText2Char"/>
                <w:bCs/>
                <w:szCs w:val="24"/>
              </w:rPr>
              <w:br/>
            </w:r>
            <w:sdt>
              <w:sdtPr>
                <w:rPr>
                  <w:rStyle w:val="BodyText2Char"/>
                </w:rPr>
                <w:id w:val="-604036415"/>
                <w:placeholder>
                  <w:docPart w:val="41C60AF468C749398D9F594BBA98EE73"/>
                </w:placeholder>
                <w:showingPlcHdr/>
                <w:text w:multiLine="1"/>
              </w:sdtPr>
              <w:sdtEndPr>
                <w:rPr>
                  <w:rStyle w:val="BodyText2Char"/>
                </w:rPr>
              </w:sdtEndPr>
              <w:sdtContent>
                <w:r w:rsidR="00AE4880" w:rsidRPr="002F00E8">
                  <w:rPr>
                    <w:rStyle w:val="PlaceholderText"/>
                  </w:rPr>
                  <w:t>Click or tap here to enter text.</w:t>
                </w:r>
              </w:sdtContent>
            </w:sdt>
          </w:p>
        </w:tc>
      </w:tr>
      <w:tr w:rsidR="00EE36A7" w:rsidRPr="001B5F45" w14:paraId="04A23257" w14:textId="77777777" w:rsidTr="6449C28F">
        <w:trPr>
          <w:trHeight w:val="2475"/>
        </w:trPr>
        <w:tc>
          <w:tcPr>
            <w:tcW w:w="9765" w:type="dxa"/>
          </w:tcPr>
          <w:p w14:paraId="0FB39B12" w14:textId="77777777" w:rsidR="00620452" w:rsidRDefault="00620452" w:rsidP="00620452">
            <w:pPr>
              <w:pStyle w:val="ListParagraph"/>
              <w:widowControl w:val="0"/>
              <w:tabs>
                <w:tab w:val="left" w:pos="720"/>
              </w:tabs>
              <w:rPr>
                <w:b/>
                <w:bCs/>
                <w:szCs w:val="24"/>
              </w:rPr>
            </w:pPr>
          </w:p>
          <w:p w14:paraId="3C959A91" w14:textId="616C382A" w:rsidR="0091605D" w:rsidRPr="001B5F45" w:rsidRDefault="00EE36A7" w:rsidP="00011BE3">
            <w:pPr>
              <w:pStyle w:val="ListParagraph"/>
              <w:widowControl w:val="0"/>
              <w:numPr>
                <w:ilvl w:val="0"/>
                <w:numId w:val="40"/>
              </w:numPr>
              <w:tabs>
                <w:tab w:val="left" w:pos="720"/>
              </w:tabs>
              <w:ind w:left="720" w:hanging="720"/>
              <w:rPr>
                <w:b/>
                <w:bCs/>
                <w:szCs w:val="24"/>
              </w:rPr>
            </w:pPr>
            <w:r w:rsidRPr="001B5F45">
              <w:rPr>
                <w:b/>
                <w:bCs/>
                <w:szCs w:val="24"/>
              </w:rPr>
              <w:t xml:space="preserve">Have you ever been a party to or otherwise personally involved (other than as counsel) in any litigation?  </w:t>
            </w:r>
          </w:p>
          <w:p w14:paraId="0426583D" w14:textId="3235A566" w:rsidR="0091605D" w:rsidRPr="001B5F45" w:rsidRDefault="00637FEA" w:rsidP="00620452">
            <w:pPr>
              <w:pStyle w:val="ListParagraph"/>
              <w:widowControl w:val="0"/>
              <w:tabs>
                <w:tab w:val="left" w:pos="720"/>
              </w:tabs>
              <w:spacing w:before="120" w:after="120"/>
              <w:contextualSpacing w:val="0"/>
              <w:rPr>
                <w:szCs w:val="24"/>
              </w:rPr>
            </w:pPr>
            <w:r w:rsidRPr="001B5F45">
              <w:rPr>
                <w:szCs w:val="24"/>
              </w:rPr>
              <w:tab/>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001B5F45">
              <w:rPr>
                <w:rFonts w:eastAsia="MS Gothic"/>
                <w:color w:val="4472C4" w:themeColor="accent1"/>
                <w:szCs w:val="24"/>
              </w:rPr>
              <w:t xml:space="preserve"> </w:t>
            </w:r>
            <w:r w:rsidRPr="001B5F45">
              <w:rPr>
                <w:b/>
                <w:bCs/>
                <w:szCs w:val="24"/>
              </w:rPr>
              <w:t xml:space="preserve">Yes </w:t>
            </w:r>
            <w:r w:rsidRPr="001B5F45">
              <w:rPr>
                <w:szCs w:val="24"/>
              </w:rPr>
              <w:t xml:space="preserve"> </w:t>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Pr="001B5F45">
              <w:rPr>
                <w:szCs w:val="24"/>
              </w:rPr>
              <w:t xml:space="preserve"> </w:t>
            </w:r>
            <w:r w:rsidRPr="001B5F45">
              <w:rPr>
                <w:b/>
                <w:bCs/>
                <w:szCs w:val="24"/>
              </w:rPr>
              <w:t>No</w:t>
            </w:r>
          </w:p>
          <w:p w14:paraId="438C9E50" w14:textId="12A3BBE0" w:rsidR="00637FEA" w:rsidRPr="005E20DF" w:rsidRDefault="00EE36A7" w:rsidP="00620452">
            <w:pPr>
              <w:pStyle w:val="ListParagraph"/>
              <w:widowControl w:val="0"/>
              <w:tabs>
                <w:tab w:val="left" w:pos="720"/>
              </w:tabs>
              <w:rPr>
                <w:szCs w:val="24"/>
              </w:rPr>
            </w:pPr>
            <w:r w:rsidRPr="001B5F45">
              <w:rPr>
                <w:b/>
                <w:bCs/>
                <w:szCs w:val="24"/>
              </w:rPr>
              <w:t xml:space="preserve">If </w:t>
            </w:r>
            <w:r w:rsidR="00637FEA" w:rsidRPr="001B5F45">
              <w:rPr>
                <w:b/>
                <w:bCs/>
                <w:szCs w:val="24"/>
              </w:rPr>
              <w:t>“Yes</w:t>
            </w:r>
            <w:r w:rsidRPr="001B5F45">
              <w:rPr>
                <w:b/>
                <w:bCs/>
                <w:szCs w:val="24"/>
              </w:rPr>
              <w:t>,</w:t>
            </w:r>
            <w:r w:rsidR="00637FEA" w:rsidRPr="001B5F45">
              <w:rPr>
                <w:b/>
                <w:bCs/>
                <w:szCs w:val="24"/>
              </w:rPr>
              <w:t>”</w:t>
            </w:r>
            <w:r w:rsidRPr="001B5F45">
              <w:rPr>
                <w:b/>
                <w:bCs/>
                <w:szCs w:val="24"/>
              </w:rPr>
              <w:t xml:space="preserve"> state the court, case number, the nature of the case and the circumstances of your involvement, the names and current phone numbers of your attorney and of any attorney representing an interest adverse to yours, and the disposition.</w:t>
            </w:r>
            <w:r w:rsidR="005E20DF">
              <w:rPr>
                <w:b/>
                <w:bCs/>
                <w:szCs w:val="24"/>
              </w:rPr>
              <w:br/>
            </w:r>
            <w:r w:rsidR="005E20DF">
              <w:rPr>
                <w:rStyle w:val="BodyText2Char"/>
                <w:bCs/>
                <w:szCs w:val="24"/>
              </w:rPr>
              <w:br/>
            </w:r>
            <w:sdt>
              <w:sdtPr>
                <w:rPr>
                  <w:rStyle w:val="BodyText2Char"/>
                </w:rPr>
                <w:id w:val="-1601098128"/>
                <w:placeholder>
                  <w:docPart w:val="24624F60E32D4EA68BFB9F6BE54AD60E"/>
                </w:placeholder>
                <w:showingPlcHdr/>
                <w:text w:multiLine="1"/>
              </w:sdtPr>
              <w:sdtEndPr>
                <w:rPr>
                  <w:rStyle w:val="BodyText2Char"/>
                </w:rPr>
              </w:sdtEndPr>
              <w:sdtContent>
                <w:r w:rsidR="00AE4880" w:rsidRPr="002F00E8">
                  <w:rPr>
                    <w:rStyle w:val="PlaceholderText"/>
                  </w:rPr>
                  <w:t>Click or tap here to enter text.</w:t>
                </w:r>
              </w:sdtContent>
            </w:sdt>
          </w:p>
        </w:tc>
      </w:tr>
      <w:tr w:rsidR="00EE36A7" w:rsidRPr="001B5F45" w14:paraId="0A985653" w14:textId="77777777" w:rsidTr="6449C28F">
        <w:trPr>
          <w:trHeight w:val="576"/>
        </w:trPr>
        <w:tc>
          <w:tcPr>
            <w:tcW w:w="9765" w:type="dxa"/>
          </w:tcPr>
          <w:p w14:paraId="6795D474" w14:textId="77777777" w:rsidR="00620452" w:rsidRPr="00620452" w:rsidRDefault="00620452" w:rsidP="00620452">
            <w:pPr>
              <w:widowControl w:val="0"/>
              <w:tabs>
                <w:tab w:val="left" w:pos="720"/>
              </w:tabs>
              <w:rPr>
                <w:b/>
                <w:bCs/>
                <w:szCs w:val="24"/>
              </w:rPr>
            </w:pPr>
          </w:p>
          <w:p w14:paraId="407F021F" w14:textId="3B0FC8C4" w:rsidR="0050643C" w:rsidRPr="001B5F45" w:rsidRDefault="00EE36A7" w:rsidP="00011BE3">
            <w:pPr>
              <w:pStyle w:val="ListParagraph"/>
              <w:widowControl w:val="0"/>
              <w:numPr>
                <w:ilvl w:val="0"/>
                <w:numId w:val="40"/>
              </w:numPr>
              <w:tabs>
                <w:tab w:val="left" w:pos="720"/>
              </w:tabs>
              <w:ind w:left="720" w:hanging="720"/>
              <w:rPr>
                <w:b/>
                <w:bCs/>
                <w:szCs w:val="24"/>
              </w:rPr>
            </w:pPr>
            <w:r w:rsidRPr="001B5F45">
              <w:rPr>
                <w:b/>
                <w:bCs/>
                <w:szCs w:val="24"/>
              </w:rPr>
              <w:t xml:space="preserve">Have you ever been charged in any civil or criminal proceeding with conduct alleged to involve moral turpitude, dishonesty, or unethical conduct?  </w:t>
            </w:r>
          </w:p>
          <w:p w14:paraId="6381331B" w14:textId="2996B821" w:rsidR="0050643C" w:rsidRPr="001B5F45" w:rsidRDefault="0050643C" w:rsidP="00620452">
            <w:pPr>
              <w:pStyle w:val="ListParagraph"/>
              <w:widowControl w:val="0"/>
              <w:tabs>
                <w:tab w:val="left" w:pos="720"/>
              </w:tabs>
              <w:spacing w:before="120" w:after="120"/>
              <w:contextualSpacing w:val="0"/>
              <w:rPr>
                <w:szCs w:val="24"/>
              </w:rPr>
            </w:pPr>
            <w:r w:rsidRPr="001B5F45">
              <w:rPr>
                <w:szCs w:val="24"/>
              </w:rPr>
              <w:tab/>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001B5F45">
              <w:rPr>
                <w:rFonts w:eastAsia="MS Gothic"/>
                <w:color w:val="4472C4" w:themeColor="accent1"/>
                <w:szCs w:val="24"/>
              </w:rPr>
              <w:t xml:space="preserve"> </w:t>
            </w:r>
            <w:r w:rsidRPr="001B5F45">
              <w:rPr>
                <w:b/>
                <w:bCs/>
                <w:szCs w:val="24"/>
              </w:rPr>
              <w:t>Yes</w:t>
            </w:r>
            <w:r w:rsidRPr="001B5F45">
              <w:rPr>
                <w:szCs w:val="24"/>
              </w:rPr>
              <w:t xml:space="preserve">  </w:t>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Pr="001B5F45">
              <w:rPr>
                <w:szCs w:val="24"/>
              </w:rPr>
              <w:t xml:space="preserve"> </w:t>
            </w:r>
            <w:r w:rsidRPr="001B5F45">
              <w:rPr>
                <w:b/>
                <w:bCs/>
                <w:szCs w:val="24"/>
              </w:rPr>
              <w:t>No</w:t>
            </w:r>
          </w:p>
          <w:p w14:paraId="6078E40E" w14:textId="77777777" w:rsidR="00A447B4" w:rsidRDefault="0050643C" w:rsidP="00A447B4">
            <w:pPr>
              <w:pStyle w:val="ListParagraph"/>
              <w:widowControl w:val="0"/>
              <w:tabs>
                <w:tab w:val="left" w:pos="720"/>
              </w:tabs>
              <w:spacing w:before="120" w:after="120"/>
              <w:contextualSpacing w:val="0"/>
              <w:rPr>
                <w:b/>
                <w:bCs/>
                <w:szCs w:val="24"/>
              </w:rPr>
            </w:pPr>
            <w:r w:rsidRPr="001B5F45">
              <w:rPr>
                <w:b/>
                <w:bCs/>
                <w:szCs w:val="24"/>
              </w:rPr>
              <w:t>If “Yes,” please provide details, including date</w:t>
            </w:r>
            <w:r w:rsidR="004657C5" w:rsidRPr="001B5F45">
              <w:rPr>
                <w:b/>
                <w:bCs/>
                <w:szCs w:val="24"/>
              </w:rPr>
              <w:t>s</w:t>
            </w:r>
            <w:r w:rsidRPr="001B5F45">
              <w:rPr>
                <w:b/>
                <w:bCs/>
                <w:szCs w:val="24"/>
              </w:rPr>
              <w:t>, court, and disposition of the case.</w:t>
            </w:r>
          </w:p>
          <w:p w14:paraId="7141F672" w14:textId="5025322C" w:rsidR="00EE36A7" w:rsidRPr="00A447B4" w:rsidRDefault="00F117F4" w:rsidP="00620452">
            <w:pPr>
              <w:pStyle w:val="ListParagraph"/>
              <w:widowControl w:val="0"/>
              <w:tabs>
                <w:tab w:val="left" w:pos="720"/>
              </w:tabs>
              <w:rPr>
                <w:color w:val="4472C4" w:themeColor="accent1"/>
              </w:rPr>
            </w:pPr>
            <w:sdt>
              <w:sdtPr>
                <w:rPr>
                  <w:rStyle w:val="BodyText2Char"/>
                </w:rPr>
                <w:id w:val="-103341999"/>
                <w:placeholder>
                  <w:docPart w:val="30BE40CC43284423AE8EABA22403179B"/>
                </w:placeholder>
                <w:showingPlcHdr/>
                <w:text w:multiLine="1"/>
              </w:sdtPr>
              <w:sdtEndPr>
                <w:rPr>
                  <w:rStyle w:val="BodyText2Char"/>
                </w:rPr>
              </w:sdtEndPr>
              <w:sdtContent>
                <w:r w:rsidR="00AE4880" w:rsidRPr="002F00E8">
                  <w:rPr>
                    <w:rStyle w:val="PlaceholderText"/>
                  </w:rPr>
                  <w:t>Click or tap here to enter text.</w:t>
                </w:r>
              </w:sdtContent>
            </w:sdt>
            <w:r w:rsidR="005E20DF">
              <w:rPr>
                <w:rStyle w:val="BodyText2Char"/>
              </w:rPr>
              <w:br/>
            </w:r>
          </w:p>
        </w:tc>
      </w:tr>
      <w:tr w:rsidR="00EE36A7" w:rsidRPr="001B5F45" w14:paraId="409AD5DC" w14:textId="77777777" w:rsidTr="6449C28F">
        <w:trPr>
          <w:trHeight w:val="576"/>
        </w:trPr>
        <w:tc>
          <w:tcPr>
            <w:tcW w:w="9765" w:type="dxa"/>
          </w:tcPr>
          <w:p w14:paraId="4BD2D169" w14:textId="4995C648" w:rsidR="0050643C" w:rsidRPr="001B5F45" w:rsidRDefault="00EE36A7" w:rsidP="00011BE3">
            <w:pPr>
              <w:pStyle w:val="ListParagraph"/>
              <w:widowControl w:val="0"/>
              <w:numPr>
                <w:ilvl w:val="0"/>
                <w:numId w:val="40"/>
              </w:numPr>
              <w:tabs>
                <w:tab w:val="left" w:pos="720"/>
              </w:tabs>
              <w:ind w:left="720" w:hanging="720"/>
              <w:rPr>
                <w:b/>
                <w:bCs/>
                <w:szCs w:val="24"/>
              </w:rPr>
            </w:pPr>
            <w:r w:rsidRPr="001B5F45">
              <w:rPr>
                <w:b/>
                <w:bCs/>
                <w:szCs w:val="24"/>
              </w:rPr>
              <w:t>Have you ever been</w:t>
            </w:r>
            <w:r w:rsidR="005C6A3E" w:rsidRPr="001B5F45">
              <w:rPr>
                <w:b/>
                <w:bCs/>
                <w:szCs w:val="24"/>
              </w:rPr>
              <w:t xml:space="preserve"> </w:t>
            </w:r>
            <w:r w:rsidR="002B5B28" w:rsidRPr="001B5F45">
              <w:rPr>
                <w:b/>
                <w:bCs/>
                <w:szCs w:val="24"/>
              </w:rPr>
              <w:t xml:space="preserve">under investigation for possible violation of a criminal statute or </w:t>
            </w:r>
            <w:r w:rsidR="005C6A3E" w:rsidRPr="001B5F45">
              <w:rPr>
                <w:b/>
                <w:bCs/>
                <w:szCs w:val="24"/>
              </w:rPr>
              <w:t>charged with violating any federal, state, or local law, regulation, or ordinance (excluding traffic violations</w:t>
            </w:r>
            <w:r w:rsidRPr="001B5F45">
              <w:rPr>
                <w:b/>
                <w:bCs/>
                <w:szCs w:val="24"/>
              </w:rPr>
              <w:t xml:space="preserve"> for which a fine of $500 or less was imposed</w:t>
            </w:r>
            <w:r w:rsidR="005C6A3E" w:rsidRPr="001B5F45">
              <w:rPr>
                <w:b/>
                <w:bCs/>
                <w:szCs w:val="24"/>
              </w:rPr>
              <w:t xml:space="preserve"> unless </w:t>
            </w:r>
            <w:r w:rsidRPr="001B5F45">
              <w:rPr>
                <w:b/>
                <w:bCs/>
                <w:szCs w:val="24"/>
              </w:rPr>
              <w:t xml:space="preserve">it also </w:t>
            </w:r>
            <w:r w:rsidRPr="001B5F45">
              <w:rPr>
                <w:b/>
                <w:bCs/>
                <w:szCs w:val="24"/>
              </w:rPr>
              <w:lastRenderedPageBreak/>
              <w:t>included a jail sentence or suspension of operating privileges</w:t>
            </w:r>
            <w:r w:rsidR="005C6A3E" w:rsidRPr="001B5F45">
              <w:rPr>
                <w:b/>
                <w:bCs/>
                <w:szCs w:val="24"/>
              </w:rPr>
              <w:t>)</w:t>
            </w:r>
            <w:r w:rsidR="007657EC" w:rsidRPr="001B5F45">
              <w:rPr>
                <w:b/>
                <w:bCs/>
                <w:szCs w:val="24"/>
              </w:rPr>
              <w:t>?</w:t>
            </w:r>
          </w:p>
          <w:p w14:paraId="257B4638" w14:textId="17584D55" w:rsidR="0050643C" w:rsidRPr="001B5F45" w:rsidRDefault="0050643C" w:rsidP="00620452">
            <w:pPr>
              <w:pStyle w:val="ListParagraph"/>
              <w:widowControl w:val="0"/>
              <w:tabs>
                <w:tab w:val="left" w:pos="720"/>
              </w:tabs>
              <w:spacing w:before="120" w:after="120"/>
              <w:contextualSpacing w:val="0"/>
              <w:rPr>
                <w:szCs w:val="24"/>
              </w:rPr>
            </w:pPr>
            <w:r w:rsidRPr="001B5F45">
              <w:rPr>
                <w:szCs w:val="24"/>
              </w:rPr>
              <w:tab/>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001B5F45">
              <w:rPr>
                <w:rFonts w:eastAsia="MS Gothic"/>
                <w:color w:val="4472C4" w:themeColor="accent1"/>
                <w:szCs w:val="24"/>
              </w:rPr>
              <w:t xml:space="preserve"> </w:t>
            </w:r>
            <w:r w:rsidRPr="001B5F45">
              <w:rPr>
                <w:b/>
                <w:bCs/>
                <w:szCs w:val="24"/>
              </w:rPr>
              <w:t>Yes</w:t>
            </w:r>
            <w:r w:rsidRPr="001B5F45">
              <w:rPr>
                <w:szCs w:val="24"/>
              </w:rPr>
              <w:t xml:space="preserve">  </w:t>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Pr="001B5F45">
              <w:rPr>
                <w:szCs w:val="24"/>
              </w:rPr>
              <w:t xml:space="preserve"> </w:t>
            </w:r>
            <w:r w:rsidRPr="001B5F45">
              <w:rPr>
                <w:b/>
                <w:bCs/>
                <w:szCs w:val="24"/>
              </w:rPr>
              <w:t>No</w:t>
            </w:r>
          </w:p>
          <w:p w14:paraId="3A1463B4" w14:textId="77777777" w:rsidR="00A447B4" w:rsidRDefault="0050643C" w:rsidP="00A447B4">
            <w:pPr>
              <w:pStyle w:val="ListParagraph"/>
              <w:widowControl w:val="0"/>
              <w:tabs>
                <w:tab w:val="left" w:pos="720"/>
              </w:tabs>
              <w:spacing w:before="120" w:after="120"/>
              <w:contextualSpacing w:val="0"/>
              <w:rPr>
                <w:b/>
                <w:bCs/>
                <w:szCs w:val="24"/>
              </w:rPr>
            </w:pPr>
            <w:r w:rsidRPr="001B5F45">
              <w:rPr>
                <w:b/>
                <w:bCs/>
                <w:szCs w:val="24"/>
              </w:rPr>
              <w:t>If “Yes,” please provide details.</w:t>
            </w:r>
          </w:p>
          <w:p w14:paraId="1066536A" w14:textId="2110EC56" w:rsidR="005E20DF" w:rsidRPr="00A447B4" w:rsidRDefault="00F117F4" w:rsidP="00620452">
            <w:pPr>
              <w:pStyle w:val="ListParagraph"/>
              <w:widowControl w:val="0"/>
              <w:tabs>
                <w:tab w:val="left" w:pos="720"/>
              </w:tabs>
              <w:rPr>
                <w:b/>
                <w:bCs/>
                <w:szCs w:val="24"/>
              </w:rPr>
            </w:pPr>
            <w:sdt>
              <w:sdtPr>
                <w:rPr>
                  <w:rStyle w:val="BodyText2Char"/>
                </w:rPr>
                <w:id w:val="-948235441"/>
                <w:placeholder>
                  <w:docPart w:val="47E6784AE872425AB3109EDDA7F08C49"/>
                </w:placeholder>
                <w:showingPlcHdr/>
                <w:text w:multiLine="1"/>
              </w:sdtPr>
              <w:sdtEndPr>
                <w:rPr>
                  <w:rStyle w:val="BodyText2Char"/>
                </w:rPr>
              </w:sdtEndPr>
              <w:sdtContent>
                <w:r w:rsidR="00AE4880" w:rsidRPr="002F00E8">
                  <w:rPr>
                    <w:rStyle w:val="PlaceholderText"/>
                  </w:rPr>
                  <w:t>Click or tap here to enter text.</w:t>
                </w:r>
              </w:sdtContent>
            </w:sdt>
            <w:r w:rsidR="005E20DF">
              <w:rPr>
                <w:rStyle w:val="BodyText2Char"/>
              </w:rPr>
              <w:br/>
            </w:r>
          </w:p>
        </w:tc>
      </w:tr>
      <w:tr w:rsidR="00A24D81" w:rsidRPr="001B5F45" w14:paraId="2398E43A" w14:textId="77777777" w:rsidTr="6449C28F">
        <w:trPr>
          <w:trHeight w:val="576"/>
        </w:trPr>
        <w:tc>
          <w:tcPr>
            <w:tcW w:w="9765" w:type="dxa"/>
          </w:tcPr>
          <w:p w14:paraId="1F50D840" w14:textId="77777777" w:rsidR="00A24D81" w:rsidRPr="001B5F45" w:rsidRDefault="00A24D81" w:rsidP="00011BE3">
            <w:pPr>
              <w:pStyle w:val="ListParagraph"/>
              <w:widowControl w:val="0"/>
              <w:numPr>
                <w:ilvl w:val="0"/>
                <w:numId w:val="40"/>
              </w:numPr>
              <w:tabs>
                <w:tab w:val="left" w:pos="720"/>
              </w:tabs>
              <w:ind w:left="720" w:hanging="720"/>
              <w:rPr>
                <w:b/>
                <w:bCs/>
                <w:szCs w:val="24"/>
              </w:rPr>
            </w:pPr>
            <w:r w:rsidRPr="001B5F45">
              <w:rPr>
                <w:b/>
                <w:bCs/>
                <w:szCs w:val="24"/>
              </w:rPr>
              <w:lastRenderedPageBreak/>
              <w:t xml:space="preserve">Have you filed appropriate tax returns as required by federal, state, local, and other governmental authorities?   </w:t>
            </w:r>
          </w:p>
          <w:p w14:paraId="7B84C9EA" w14:textId="34CECE96" w:rsidR="00A24D81" w:rsidRPr="001B5F45" w:rsidRDefault="00A24D81" w:rsidP="00620452">
            <w:pPr>
              <w:pStyle w:val="ListParagraph"/>
              <w:widowControl w:val="0"/>
              <w:tabs>
                <w:tab w:val="left" w:pos="720"/>
              </w:tabs>
              <w:spacing w:before="120" w:after="120"/>
              <w:contextualSpacing w:val="0"/>
              <w:rPr>
                <w:szCs w:val="24"/>
              </w:rPr>
            </w:pPr>
            <w:r w:rsidRPr="001B5F45">
              <w:rPr>
                <w:szCs w:val="24"/>
              </w:rPr>
              <w:tab/>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001B5F45">
              <w:rPr>
                <w:rFonts w:eastAsia="MS Gothic"/>
                <w:color w:val="4472C4" w:themeColor="accent1"/>
                <w:szCs w:val="24"/>
              </w:rPr>
              <w:t xml:space="preserve"> </w:t>
            </w:r>
            <w:r w:rsidRPr="001B5F45">
              <w:rPr>
                <w:b/>
                <w:bCs/>
                <w:szCs w:val="24"/>
              </w:rPr>
              <w:t>Yes</w:t>
            </w:r>
            <w:r w:rsidRPr="001B5F45">
              <w:rPr>
                <w:szCs w:val="24"/>
              </w:rPr>
              <w:t xml:space="preserve">  </w:t>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Pr="001B5F45">
              <w:rPr>
                <w:szCs w:val="24"/>
              </w:rPr>
              <w:t xml:space="preserve"> </w:t>
            </w:r>
            <w:r w:rsidRPr="001B5F45">
              <w:rPr>
                <w:b/>
                <w:bCs/>
                <w:szCs w:val="24"/>
              </w:rPr>
              <w:t>No</w:t>
            </w:r>
          </w:p>
          <w:p w14:paraId="11DEB935" w14:textId="77777777" w:rsidR="00A447B4" w:rsidRDefault="00A24D81" w:rsidP="005E20DF">
            <w:pPr>
              <w:pStyle w:val="ListParagraph"/>
              <w:widowControl w:val="0"/>
              <w:tabs>
                <w:tab w:val="left" w:pos="720"/>
              </w:tabs>
              <w:spacing w:before="120" w:after="120"/>
              <w:contextualSpacing w:val="0"/>
              <w:rPr>
                <w:b/>
                <w:bCs/>
                <w:szCs w:val="24"/>
              </w:rPr>
            </w:pPr>
            <w:r w:rsidRPr="001B5F45">
              <w:rPr>
                <w:b/>
                <w:bCs/>
                <w:szCs w:val="24"/>
              </w:rPr>
              <w:t>If “No,” please explain.</w:t>
            </w:r>
          </w:p>
          <w:p w14:paraId="11F94A02" w14:textId="3CFC3A22" w:rsidR="00A24D81" w:rsidRPr="001B5F45" w:rsidRDefault="00F117F4" w:rsidP="00620452">
            <w:pPr>
              <w:pStyle w:val="ListParagraph"/>
              <w:widowControl w:val="0"/>
              <w:tabs>
                <w:tab w:val="left" w:pos="720"/>
              </w:tabs>
              <w:rPr>
                <w:b/>
                <w:bCs/>
                <w:szCs w:val="24"/>
              </w:rPr>
            </w:pPr>
            <w:sdt>
              <w:sdtPr>
                <w:rPr>
                  <w:rStyle w:val="BodyText2Char"/>
                </w:rPr>
                <w:id w:val="776528717"/>
                <w:placeholder>
                  <w:docPart w:val="DF875A2EE4A748649BD22C0BCFEC6220"/>
                </w:placeholder>
                <w:showingPlcHdr/>
                <w:text w:multiLine="1"/>
              </w:sdtPr>
              <w:sdtEndPr>
                <w:rPr>
                  <w:rStyle w:val="BodyText2Char"/>
                </w:rPr>
              </w:sdtEndPr>
              <w:sdtContent>
                <w:r w:rsidR="00AE4880" w:rsidRPr="002F00E8">
                  <w:rPr>
                    <w:rStyle w:val="PlaceholderText"/>
                  </w:rPr>
                  <w:t>Click or tap here to enter text.</w:t>
                </w:r>
              </w:sdtContent>
            </w:sdt>
            <w:r w:rsidR="005E20DF">
              <w:rPr>
                <w:rStyle w:val="BodyText2Char"/>
              </w:rPr>
              <w:br/>
            </w:r>
          </w:p>
        </w:tc>
      </w:tr>
      <w:tr w:rsidR="00A24D81" w:rsidRPr="001B5F45" w14:paraId="7ED862A7" w14:textId="77777777" w:rsidTr="6449C28F">
        <w:trPr>
          <w:trHeight w:val="576"/>
        </w:trPr>
        <w:tc>
          <w:tcPr>
            <w:tcW w:w="9765" w:type="dxa"/>
          </w:tcPr>
          <w:p w14:paraId="75CC2880" w14:textId="77777777" w:rsidR="00A24D81" w:rsidRPr="001B5F45" w:rsidRDefault="00A24D81" w:rsidP="00011BE3">
            <w:pPr>
              <w:pStyle w:val="ListParagraph"/>
              <w:widowControl w:val="0"/>
              <w:numPr>
                <w:ilvl w:val="0"/>
                <w:numId w:val="40"/>
              </w:numPr>
              <w:tabs>
                <w:tab w:val="left" w:pos="720"/>
              </w:tabs>
              <w:ind w:left="720" w:hanging="720"/>
              <w:rPr>
                <w:b/>
                <w:bCs/>
                <w:szCs w:val="24"/>
              </w:rPr>
            </w:pPr>
            <w:r w:rsidRPr="001B5F45">
              <w:rPr>
                <w:b/>
                <w:bCs/>
                <w:szCs w:val="24"/>
              </w:rPr>
              <w:t xml:space="preserve">Has a tax lien or other collection procedure ever been instituted against you?  </w:t>
            </w:r>
          </w:p>
          <w:p w14:paraId="343AB85A" w14:textId="21C47F49" w:rsidR="00A24D81" w:rsidRPr="001B5F45" w:rsidRDefault="00A24D81" w:rsidP="00620452">
            <w:pPr>
              <w:pStyle w:val="ListParagraph"/>
              <w:widowControl w:val="0"/>
              <w:tabs>
                <w:tab w:val="left" w:pos="720"/>
              </w:tabs>
              <w:spacing w:before="120" w:after="120"/>
              <w:contextualSpacing w:val="0"/>
              <w:rPr>
                <w:szCs w:val="24"/>
              </w:rPr>
            </w:pPr>
            <w:r w:rsidRPr="001B5F45">
              <w:rPr>
                <w:szCs w:val="24"/>
              </w:rPr>
              <w:tab/>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001B5F45">
              <w:rPr>
                <w:rFonts w:eastAsia="MS Gothic"/>
                <w:color w:val="4472C4" w:themeColor="accent1"/>
                <w:szCs w:val="24"/>
              </w:rPr>
              <w:t xml:space="preserve"> </w:t>
            </w:r>
            <w:r w:rsidRPr="001B5F45">
              <w:rPr>
                <w:b/>
                <w:bCs/>
                <w:szCs w:val="24"/>
              </w:rPr>
              <w:t>Yes</w:t>
            </w:r>
            <w:r w:rsidRPr="001B5F45">
              <w:rPr>
                <w:szCs w:val="24"/>
              </w:rPr>
              <w:t xml:space="preserve"> </w:t>
            </w:r>
            <w:r w:rsidR="001B5F45">
              <w:rPr>
                <w:szCs w:val="24"/>
              </w:rPr>
              <w:t xml:space="preserve"> </w:t>
            </w:r>
            <w:r w:rsidR="001B5F45" w:rsidRPr="008B565F">
              <w:rPr>
                <w:rFonts w:eastAsia="MS Gothic"/>
                <w:b/>
                <w:bCs/>
                <w:color w:val="0000FF"/>
                <w:szCs w:val="24"/>
              </w:rPr>
              <w:fldChar w:fldCharType="begin">
                <w:ffData>
                  <w:name w:val="Check6"/>
                  <w:enabled/>
                  <w:calcOnExit w:val="0"/>
                  <w:checkBox>
                    <w:sizeAuto/>
                    <w:default w:val="0"/>
                    <w:checked w:val="0"/>
                  </w:checkBox>
                </w:ffData>
              </w:fldChar>
            </w:r>
            <w:r w:rsidR="001B5F45" w:rsidRPr="008B565F">
              <w:rPr>
                <w:rFonts w:eastAsia="MS Gothic"/>
                <w:b/>
                <w:bCs/>
                <w:color w:val="0000FF"/>
                <w:szCs w:val="24"/>
              </w:rPr>
              <w:instrText xml:space="preserve"> FORMCHECKBOX </w:instrText>
            </w:r>
            <w:r w:rsidR="001B5F45" w:rsidRPr="008B565F">
              <w:rPr>
                <w:rFonts w:eastAsia="MS Gothic"/>
                <w:b/>
                <w:bCs/>
                <w:color w:val="0000FF"/>
                <w:szCs w:val="24"/>
              </w:rPr>
            </w:r>
            <w:r w:rsidR="001B5F45" w:rsidRPr="008B565F">
              <w:rPr>
                <w:rFonts w:eastAsia="MS Gothic"/>
                <w:b/>
                <w:bCs/>
                <w:color w:val="0000FF"/>
                <w:szCs w:val="24"/>
              </w:rPr>
              <w:fldChar w:fldCharType="separate"/>
            </w:r>
            <w:r w:rsidR="001B5F45" w:rsidRPr="008B565F">
              <w:rPr>
                <w:rFonts w:eastAsia="MS Gothic"/>
                <w:b/>
                <w:bCs/>
                <w:color w:val="0000FF"/>
                <w:szCs w:val="24"/>
              </w:rPr>
              <w:fldChar w:fldCharType="end"/>
            </w:r>
            <w:r w:rsidRPr="001B5F45">
              <w:rPr>
                <w:szCs w:val="24"/>
              </w:rPr>
              <w:t xml:space="preserve"> </w:t>
            </w:r>
            <w:r w:rsidRPr="001B5F45">
              <w:rPr>
                <w:b/>
                <w:bCs/>
                <w:szCs w:val="24"/>
              </w:rPr>
              <w:t>No</w:t>
            </w:r>
          </w:p>
          <w:p w14:paraId="1E36F3BD" w14:textId="77777777" w:rsidR="00A447B4" w:rsidRDefault="00A24D81" w:rsidP="00620452">
            <w:pPr>
              <w:pStyle w:val="ListParagraph"/>
              <w:widowControl w:val="0"/>
              <w:tabs>
                <w:tab w:val="left" w:pos="720"/>
              </w:tabs>
              <w:spacing w:before="120" w:after="120"/>
              <w:contextualSpacing w:val="0"/>
              <w:rPr>
                <w:b/>
                <w:bCs/>
                <w:szCs w:val="24"/>
              </w:rPr>
            </w:pPr>
            <w:r w:rsidRPr="001B5F45">
              <w:rPr>
                <w:b/>
                <w:bCs/>
                <w:szCs w:val="24"/>
              </w:rPr>
              <w:t>If “Yes,” please provide details.</w:t>
            </w:r>
          </w:p>
          <w:p w14:paraId="0C9302A0" w14:textId="41F95689" w:rsidR="00A24D81" w:rsidRPr="001B5F45" w:rsidRDefault="00F117F4" w:rsidP="00556672">
            <w:pPr>
              <w:pStyle w:val="ListParagraph"/>
              <w:widowControl w:val="0"/>
              <w:tabs>
                <w:tab w:val="left" w:pos="720"/>
              </w:tabs>
              <w:rPr>
                <w:szCs w:val="24"/>
              </w:rPr>
            </w:pPr>
            <w:sdt>
              <w:sdtPr>
                <w:rPr>
                  <w:rStyle w:val="BodyText2Char"/>
                </w:rPr>
                <w:id w:val="-169415465"/>
                <w:placeholder>
                  <w:docPart w:val="70C10B727A9E4DA4A6367291DAAE6D4C"/>
                </w:placeholder>
                <w:showingPlcHdr/>
                <w:text w:multiLine="1"/>
              </w:sdtPr>
              <w:sdtEndPr>
                <w:rPr>
                  <w:rStyle w:val="BodyText2Char"/>
                </w:rPr>
              </w:sdtEndPr>
              <w:sdtContent>
                <w:r w:rsidR="00AE4880" w:rsidRPr="002F00E8">
                  <w:rPr>
                    <w:rStyle w:val="PlaceholderText"/>
                  </w:rPr>
                  <w:t>Click or tap here to enter text.</w:t>
                </w:r>
              </w:sdtContent>
            </w:sdt>
            <w:r w:rsidR="005E20DF">
              <w:rPr>
                <w:rStyle w:val="BodyText2Char"/>
              </w:rPr>
              <w:br/>
            </w:r>
          </w:p>
        </w:tc>
      </w:tr>
      <w:tr w:rsidR="00AD1F30" w:rsidRPr="001B5F45" w14:paraId="7B1BA4C6" w14:textId="77777777" w:rsidTr="6449C28F">
        <w:trPr>
          <w:trHeight w:val="576"/>
        </w:trPr>
        <w:tc>
          <w:tcPr>
            <w:tcW w:w="9765" w:type="dxa"/>
          </w:tcPr>
          <w:p w14:paraId="5AE04C31" w14:textId="0CCBEDC3" w:rsidR="00AD1F30" w:rsidRPr="00620452" w:rsidRDefault="00AD1F30" w:rsidP="00AD1F30">
            <w:pPr>
              <w:pStyle w:val="ListParagraph"/>
              <w:widowControl w:val="0"/>
              <w:numPr>
                <w:ilvl w:val="0"/>
                <w:numId w:val="40"/>
              </w:numPr>
              <w:tabs>
                <w:tab w:val="left" w:pos="720"/>
              </w:tabs>
              <w:spacing w:after="120"/>
              <w:ind w:left="720" w:hanging="720"/>
              <w:contextualSpacing w:val="0"/>
              <w:rPr>
                <w:b/>
                <w:bCs/>
                <w:szCs w:val="24"/>
              </w:rPr>
            </w:pPr>
            <w:r w:rsidRPr="001B5F45">
              <w:rPr>
                <w:b/>
                <w:bCs/>
                <w:szCs w:val="24"/>
              </w:rPr>
              <w:t>During the last 10 years, were you discharged from any job for any reason</w:t>
            </w:r>
            <w:r w:rsidR="00A447B4">
              <w:rPr>
                <w:b/>
                <w:bCs/>
                <w:szCs w:val="24"/>
              </w:rPr>
              <w:t>;</w:t>
            </w:r>
            <w:r w:rsidRPr="001B5F45">
              <w:rPr>
                <w:b/>
                <w:bCs/>
                <w:szCs w:val="24"/>
              </w:rPr>
              <w:t xml:space="preserve"> did you quit after being told that you would be discharged</w:t>
            </w:r>
            <w:r w:rsidR="00A447B4">
              <w:rPr>
                <w:b/>
                <w:bCs/>
                <w:szCs w:val="24"/>
              </w:rPr>
              <w:t>;</w:t>
            </w:r>
            <w:r w:rsidRPr="001B5F45">
              <w:rPr>
                <w:b/>
                <w:bCs/>
                <w:szCs w:val="24"/>
              </w:rPr>
              <w:t xml:space="preserve"> or did you leave by mutual agreement because of specific problems?  If “Yes,” </w:t>
            </w:r>
            <w:r w:rsidR="00A447B4">
              <w:rPr>
                <w:b/>
                <w:bCs/>
                <w:szCs w:val="24"/>
              </w:rPr>
              <w:t xml:space="preserve">please </w:t>
            </w:r>
            <w:r w:rsidRPr="001B5F45">
              <w:rPr>
                <w:b/>
                <w:bCs/>
                <w:szCs w:val="24"/>
              </w:rPr>
              <w:t xml:space="preserve">explain for each job the problem(s) and your reason(s) for leaving.  </w:t>
            </w:r>
            <w:r w:rsidR="00A447B4">
              <w:rPr>
                <w:b/>
                <w:bCs/>
                <w:szCs w:val="24"/>
              </w:rPr>
              <w:t>Please provide</w:t>
            </w:r>
            <w:r w:rsidRPr="001B5F45">
              <w:rPr>
                <w:b/>
                <w:bCs/>
                <w:szCs w:val="24"/>
              </w:rPr>
              <w:t xml:space="preserve"> the employer’s name and address.</w:t>
            </w:r>
          </w:p>
          <w:p w14:paraId="3503E4C5" w14:textId="77777777" w:rsidR="00556672" w:rsidRDefault="00AD1F30" w:rsidP="00620452">
            <w:pPr>
              <w:spacing w:before="120" w:after="120"/>
              <w:ind w:left="634" w:firstLine="720"/>
              <w:rPr>
                <w:b/>
                <w:bCs/>
                <w:szCs w:val="24"/>
              </w:rPr>
            </w:pPr>
            <w:r w:rsidRPr="001B5F45">
              <w:rPr>
                <w:color w:val="4472C4" w:themeColor="accent1"/>
                <w:szCs w:val="24"/>
              </w:rPr>
              <w:tab/>
            </w:r>
            <w:r w:rsidRPr="008B565F">
              <w:rPr>
                <w:rFonts w:eastAsia="MS Gothic"/>
                <w:b/>
                <w:bCs/>
                <w:color w:val="0000FF"/>
                <w:szCs w:val="24"/>
              </w:rPr>
              <w:fldChar w:fldCharType="begin">
                <w:ffData>
                  <w:name w:val="Check22"/>
                  <w:enabled/>
                  <w:calcOnExit w:val="0"/>
                  <w:checkBox>
                    <w:sizeAuto/>
                    <w:default w:val="0"/>
                    <w:checked w:val="0"/>
                  </w:checkBox>
                </w:ffData>
              </w:fldChar>
            </w:r>
            <w:r w:rsidRPr="008B565F">
              <w:rPr>
                <w:rFonts w:eastAsia="MS Gothic"/>
                <w:b/>
                <w:bCs/>
                <w:color w:val="0000FF"/>
                <w:szCs w:val="24"/>
              </w:rPr>
              <w:instrText xml:space="preserve"> FORMCHECKBOX </w:instrText>
            </w:r>
            <w:r w:rsidRPr="008B565F">
              <w:rPr>
                <w:rFonts w:eastAsia="MS Gothic"/>
                <w:b/>
                <w:bCs/>
                <w:color w:val="0000FF"/>
                <w:szCs w:val="24"/>
              </w:rPr>
            </w:r>
            <w:r w:rsidRPr="008B565F">
              <w:rPr>
                <w:rFonts w:eastAsia="MS Gothic"/>
                <w:b/>
                <w:bCs/>
                <w:color w:val="0000FF"/>
                <w:szCs w:val="24"/>
              </w:rPr>
              <w:fldChar w:fldCharType="separate"/>
            </w:r>
            <w:r w:rsidRPr="008B565F">
              <w:rPr>
                <w:rFonts w:eastAsia="MS Gothic"/>
                <w:b/>
                <w:bCs/>
                <w:color w:val="0000FF"/>
                <w:szCs w:val="24"/>
              </w:rPr>
              <w:fldChar w:fldCharType="end"/>
            </w:r>
            <w:r w:rsidRPr="001B5F45">
              <w:rPr>
                <w:rFonts w:eastAsia="MS Gothic"/>
                <w:color w:val="4472C4" w:themeColor="accent1"/>
                <w:szCs w:val="24"/>
              </w:rPr>
              <w:t xml:space="preserve"> </w:t>
            </w:r>
            <w:r w:rsidRPr="00620452">
              <w:rPr>
                <w:b/>
                <w:bCs/>
                <w:szCs w:val="24"/>
              </w:rPr>
              <w:t xml:space="preserve">Yes </w:t>
            </w:r>
            <w:r w:rsidRPr="001B5F45">
              <w:rPr>
                <w:szCs w:val="24"/>
              </w:rPr>
              <w:t xml:space="preserve"> </w:t>
            </w:r>
            <w:r w:rsidRPr="008B565F">
              <w:rPr>
                <w:rFonts w:eastAsia="MS Gothic"/>
                <w:b/>
                <w:bCs/>
                <w:color w:val="0000FF"/>
                <w:szCs w:val="24"/>
              </w:rPr>
              <w:fldChar w:fldCharType="begin">
                <w:ffData>
                  <w:name w:val="Check6"/>
                  <w:enabled/>
                  <w:calcOnExit w:val="0"/>
                  <w:checkBox>
                    <w:sizeAuto/>
                    <w:default w:val="0"/>
                    <w:checked w:val="0"/>
                  </w:checkBox>
                </w:ffData>
              </w:fldChar>
            </w:r>
            <w:r w:rsidRPr="008B565F">
              <w:rPr>
                <w:rFonts w:eastAsia="MS Gothic"/>
                <w:b/>
                <w:bCs/>
                <w:color w:val="0000FF"/>
                <w:szCs w:val="24"/>
              </w:rPr>
              <w:instrText xml:space="preserve"> FORMCHECKBOX </w:instrText>
            </w:r>
            <w:r w:rsidRPr="008B565F">
              <w:rPr>
                <w:rFonts w:eastAsia="MS Gothic"/>
                <w:b/>
                <w:bCs/>
                <w:color w:val="0000FF"/>
                <w:szCs w:val="24"/>
              </w:rPr>
            </w:r>
            <w:r w:rsidRPr="008B565F">
              <w:rPr>
                <w:rFonts w:eastAsia="MS Gothic"/>
                <w:b/>
                <w:bCs/>
                <w:color w:val="0000FF"/>
                <w:szCs w:val="24"/>
              </w:rPr>
              <w:fldChar w:fldCharType="separate"/>
            </w:r>
            <w:r w:rsidRPr="008B565F">
              <w:rPr>
                <w:rFonts w:eastAsia="MS Gothic"/>
                <w:b/>
                <w:bCs/>
                <w:color w:val="0000FF"/>
                <w:szCs w:val="24"/>
              </w:rPr>
              <w:fldChar w:fldCharType="end"/>
            </w:r>
            <w:r w:rsidRPr="001B5F45">
              <w:rPr>
                <w:szCs w:val="24"/>
              </w:rPr>
              <w:t xml:space="preserve">  </w:t>
            </w:r>
            <w:r w:rsidRPr="00620452">
              <w:rPr>
                <w:b/>
                <w:bCs/>
                <w:szCs w:val="24"/>
              </w:rPr>
              <w:t>No</w:t>
            </w:r>
          </w:p>
          <w:p w14:paraId="1F78DF4F" w14:textId="0A45DB8A" w:rsidR="00AD1F30" w:rsidRPr="00AD1F30" w:rsidRDefault="00F117F4" w:rsidP="00556672">
            <w:pPr>
              <w:ind w:left="691"/>
              <w:contextualSpacing/>
              <w:rPr>
                <w:szCs w:val="24"/>
              </w:rPr>
            </w:pPr>
            <w:sdt>
              <w:sdtPr>
                <w:rPr>
                  <w:rStyle w:val="BodyText2Char"/>
                </w:rPr>
                <w:id w:val="-1066251334"/>
                <w:placeholder>
                  <w:docPart w:val="29883CD7DCD04957BDA5AAD288F36A2A"/>
                </w:placeholder>
                <w:showingPlcHdr/>
                <w:text w:multiLine="1"/>
              </w:sdtPr>
              <w:sdtEndPr>
                <w:rPr>
                  <w:rStyle w:val="BodyText2Char"/>
                </w:rPr>
              </w:sdtEndPr>
              <w:sdtContent>
                <w:r w:rsidR="00AE4880" w:rsidRPr="002F00E8">
                  <w:rPr>
                    <w:rStyle w:val="PlaceholderText"/>
                  </w:rPr>
                  <w:t>Click or tap here to enter text.</w:t>
                </w:r>
              </w:sdtContent>
            </w:sdt>
            <w:r w:rsidR="00AE4880">
              <w:rPr>
                <w:rStyle w:val="BodyText2Char"/>
              </w:rPr>
              <w:br/>
            </w:r>
          </w:p>
        </w:tc>
      </w:tr>
      <w:tr w:rsidR="00A24D81" w:rsidRPr="001B5F45" w14:paraId="756C12EA" w14:textId="77777777" w:rsidTr="6449C28F">
        <w:trPr>
          <w:trHeight w:val="576"/>
        </w:trPr>
        <w:tc>
          <w:tcPr>
            <w:tcW w:w="9765" w:type="dxa"/>
          </w:tcPr>
          <w:p w14:paraId="717DC733" w14:textId="77777777" w:rsidR="00A447B4" w:rsidRPr="00A447B4" w:rsidRDefault="00A24D81" w:rsidP="005E20DF">
            <w:pPr>
              <w:pStyle w:val="ListParagraph"/>
              <w:widowControl w:val="0"/>
              <w:numPr>
                <w:ilvl w:val="0"/>
                <w:numId w:val="40"/>
              </w:numPr>
              <w:tabs>
                <w:tab w:val="left" w:pos="720"/>
              </w:tabs>
              <w:spacing w:after="120"/>
              <w:ind w:left="720" w:hanging="720"/>
              <w:contextualSpacing w:val="0"/>
              <w:rPr>
                <w:szCs w:val="24"/>
              </w:rPr>
            </w:pPr>
            <w:r w:rsidRPr="001B5F45">
              <w:rPr>
                <w:b/>
                <w:bCs/>
                <w:szCs w:val="24"/>
              </w:rPr>
              <w:t xml:space="preserve">Describe your computer skills. </w:t>
            </w:r>
          </w:p>
          <w:p w14:paraId="7AF71EF8" w14:textId="469AD24F" w:rsidR="00A24D81" w:rsidRPr="001B5F45" w:rsidRDefault="00F117F4" w:rsidP="00556672">
            <w:pPr>
              <w:pStyle w:val="ListParagraph"/>
              <w:widowControl w:val="0"/>
              <w:tabs>
                <w:tab w:val="left" w:pos="720"/>
              </w:tabs>
              <w:rPr>
                <w:szCs w:val="24"/>
              </w:rPr>
            </w:pPr>
            <w:sdt>
              <w:sdtPr>
                <w:rPr>
                  <w:rStyle w:val="BodyText2Char"/>
                </w:rPr>
                <w:id w:val="-1031184754"/>
                <w:placeholder>
                  <w:docPart w:val="601999ACE8904C94B5305915C152A53E"/>
                </w:placeholder>
                <w:showingPlcHdr/>
                <w:text w:multiLine="1"/>
              </w:sdtPr>
              <w:sdtEndPr>
                <w:rPr>
                  <w:rStyle w:val="BodyText2Char"/>
                </w:rPr>
              </w:sdtEndPr>
              <w:sdtContent>
                <w:r w:rsidR="00AE4880" w:rsidRPr="002F00E8">
                  <w:rPr>
                    <w:rStyle w:val="PlaceholderText"/>
                  </w:rPr>
                  <w:t>Click or tap here to enter text.</w:t>
                </w:r>
              </w:sdtContent>
            </w:sdt>
            <w:r w:rsidR="005E20DF">
              <w:rPr>
                <w:rStyle w:val="BodyText2Char"/>
              </w:rPr>
              <w:br/>
            </w:r>
          </w:p>
        </w:tc>
      </w:tr>
      <w:tr w:rsidR="00A24D81" w:rsidRPr="001B5F45" w14:paraId="5CA797D5" w14:textId="77777777" w:rsidTr="6449C28F">
        <w:trPr>
          <w:trHeight w:val="576"/>
        </w:trPr>
        <w:tc>
          <w:tcPr>
            <w:tcW w:w="9765" w:type="dxa"/>
          </w:tcPr>
          <w:p w14:paraId="2C52C522" w14:textId="03A44F5A" w:rsidR="00A447B4" w:rsidRPr="00A447B4" w:rsidRDefault="45BB0776" w:rsidP="6449C28F">
            <w:pPr>
              <w:pStyle w:val="ListParagraph"/>
              <w:widowControl w:val="0"/>
              <w:numPr>
                <w:ilvl w:val="0"/>
                <w:numId w:val="40"/>
              </w:numPr>
              <w:tabs>
                <w:tab w:val="left" w:pos="720"/>
              </w:tabs>
              <w:spacing w:after="120"/>
              <w:ind w:left="720" w:hanging="720"/>
            </w:pPr>
            <w:r w:rsidRPr="6449C28F">
              <w:rPr>
                <w:b/>
                <w:bCs/>
              </w:rPr>
              <w:t>Why do you want to be the Federal Public Defender</w:t>
            </w:r>
            <w:r w:rsidR="00A24D81" w:rsidRPr="6449C28F">
              <w:rPr>
                <w:b/>
                <w:bCs/>
              </w:rPr>
              <w:t xml:space="preserve"> </w:t>
            </w:r>
            <w:r w:rsidR="0F72197A" w:rsidRPr="6449C28F">
              <w:rPr>
                <w:b/>
                <w:bCs/>
              </w:rPr>
              <w:t xml:space="preserve">and </w:t>
            </w:r>
            <w:r w:rsidR="00A24D81" w:rsidRPr="6449C28F">
              <w:rPr>
                <w:b/>
                <w:bCs/>
              </w:rPr>
              <w:t xml:space="preserve">why </w:t>
            </w:r>
            <w:r w:rsidR="57EDD1B3" w:rsidRPr="6449C28F">
              <w:rPr>
                <w:b/>
                <w:bCs/>
              </w:rPr>
              <w:t xml:space="preserve">do </w:t>
            </w:r>
            <w:r w:rsidR="00A24D81" w:rsidRPr="6449C28F">
              <w:rPr>
                <w:b/>
                <w:bCs/>
              </w:rPr>
              <w:t xml:space="preserve">you </w:t>
            </w:r>
            <w:r w:rsidR="00DD2322" w:rsidRPr="6449C28F">
              <w:rPr>
                <w:b/>
                <w:bCs/>
              </w:rPr>
              <w:t xml:space="preserve">believe </w:t>
            </w:r>
            <w:r w:rsidR="00A24D81" w:rsidRPr="6449C28F">
              <w:rPr>
                <w:b/>
                <w:bCs/>
              </w:rPr>
              <w:t>you are qualified for the position</w:t>
            </w:r>
            <w:r w:rsidR="2C567622" w:rsidRPr="6449C28F">
              <w:rPr>
                <w:b/>
                <w:bCs/>
              </w:rPr>
              <w:t>?</w:t>
            </w:r>
          </w:p>
          <w:p w14:paraId="080FAE8A" w14:textId="2BB7A387" w:rsidR="00A24D81" w:rsidRPr="001B5F45" w:rsidRDefault="00F117F4" w:rsidP="00556672">
            <w:pPr>
              <w:pStyle w:val="ListParagraph"/>
              <w:widowControl w:val="0"/>
              <w:tabs>
                <w:tab w:val="left" w:pos="720"/>
              </w:tabs>
              <w:rPr>
                <w:szCs w:val="24"/>
              </w:rPr>
            </w:pPr>
            <w:sdt>
              <w:sdtPr>
                <w:rPr>
                  <w:rStyle w:val="BodyText2Char"/>
                </w:rPr>
                <w:id w:val="1020127595"/>
                <w:placeholder>
                  <w:docPart w:val="D023630575C747169DBC4A011443B4F8"/>
                </w:placeholder>
                <w:showingPlcHdr/>
                <w:text w:multiLine="1"/>
              </w:sdtPr>
              <w:sdtEndPr>
                <w:rPr>
                  <w:rStyle w:val="BodyText2Char"/>
                </w:rPr>
              </w:sdtEndPr>
              <w:sdtContent>
                <w:r w:rsidR="00AE4880" w:rsidRPr="002F00E8">
                  <w:rPr>
                    <w:rStyle w:val="PlaceholderText"/>
                  </w:rPr>
                  <w:t>Click or tap here to enter text.</w:t>
                </w:r>
              </w:sdtContent>
            </w:sdt>
            <w:r w:rsidR="005E20DF">
              <w:rPr>
                <w:rStyle w:val="BodyText2Char"/>
              </w:rPr>
              <w:br/>
            </w:r>
          </w:p>
        </w:tc>
      </w:tr>
      <w:tr w:rsidR="00A24D81" w:rsidRPr="001B5F45" w14:paraId="635E0241" w14:textId="77777777" w:rsidTr="6449C28F">
        <w:trPr>
          <w:trHeight w:val="576"/>
        </w:trPr>
        <w:tc>
          <w:tcPr>
            <w:tcW w:w="9765" w:type="dxa"/>
          </w:tcPr>
          <w:p w14:paraId="08FC965C" w14:textId="77777777" w:rsidR="00A447B4" w:rsidRDefault="00A24D81" w:rsidP="005E20DF">
            <w:pPr>
              <w:pStyle w:val="ListParagraph"/>
              <w:widowControl w:val="0"/>
              <w:numPr>
                <w:ilvl w:val="0"/>
                <w:numId w:val="40"/>
              </w:numPr>
              <w:tabs>
                <w:tab w:val="left" w:pos="720"/>
              </w:tabs>
              <w:spacing w:after="120"/>
              <w:ind w:left="720" w:hanging="720"/>
              <w:contextualSpacing w:val="0"/>
              <w:rPr>
                <w:szCs w:val="24"/>
              </w:rPr>
            </w:pPr>
            <w:r w:rsidRPr="001B5F45">
              <w:rPr>
                <w:b/>
                <w:bCs/>
                <w:szCs w:val="24"/>
              </w:rPr>
              <w:t>Provide any other information that may reflect either positively or adversely on you, which you believe should be disclosed in consideration of your possible nomination for Federal Public Defender.</w:t>
            </w:r>
            <w:r w:rsidRPr="001B5F45">
              <w:rPr>
                <w:szCs w:val="24"/>
              </w:rPr>
              <w:t xml:space="preserve"> </w:t>
            </w:r>
          </w:p>
          <w:p w14:paraId="44900008" w14:textId="60E3C6E1" w:rsidR="00A24D81" w:rsidRPr="001B5F45" w:rsidRDefault="00F117F4" w:rsidP="00556672">
            <w:pPr>
              <w:pStyle w:val="ListParagraph"/>
              <w:widowControl w:val="0"/>
              <w:tabs>
                <w:tab w:val="left" w:pos="720"/>
              </w:tabs>
              <w:rPr>
                <w:szCs w:val="24"/>
              </w:rPr>
            </w:pPr>
            <w:sdt>
              <w:sdtPr>
                <w:rPr>
                  <w:rStyle w:val="BodyText2Char"/>
                </w:rPr>
                <w:id w:val="1137762677"/>
                <w:placeholder>
                  <w:docPart w:val="D9325403F772464A892A96884A439E24"/>
                </w:placeholder>
                <w:showingPlcHdr/>
                <w:text w:multiLine="1"/>
              </w:sdtPr>
              <w:sdtEndPr>
                <w:rPr>
                  <w:rStyle w:val="BodyText2Char"/>
                </w:rPr>
              </w:sdtEndPr>
              <w:sdtContent>
                <w:r w:rsidR="00AE4880" w:rsidRPr="002F00E8">
                  <w:rPr>
                    <w:rStyle w:val="PlaceholderText"/>
                  </w:rPr>
                  <w:t>Click or tap here to enter text.</w:t>
                </w:r>
              </w:sdtContent>
            </w:sdt>
            <w:r w:rsidR="005E20DF">
              <w:rPr>
                <w:rStyle w:val="BodyText2Char"/>
              </w:rPr>
              <w:br/>
            </w:r>
          </w:p>
        </w:tc>
      </w:tr>
    </w:tbl>
    <w:p w14:paraId="6913A725" w14:textId="7AEFD6F0" w:rsidR="004E12A2" w:rsidRPr="00AD1F30" w:rsidRDefault="006A2BCA" w:rsidP="00D545AA">
      <w:pPr>
        <w:pStyle w:val="Heading1"/>
      </w:pPr>
      <w:r w:rsidRPr="001B5F45">
        <w:br/>
      </w:r>
      <w:r w:rsidR="00B10846" w:rsidRPr="001B5F45">
        <w:br w:type="page"/>
      </w:r>
      <w:bookmarkStart w:id="23" w:name="_Toc54095858"/>
      <w:bookmarkStart w:id="24" w:name="_Toc54097443"/>
      <w:r w:rsidR="00025B67">
        <w:lastRenderedPageBreak/>
        <w:t>G</w:t>
      </w:r>
      <w:r w:rsidR="004E12A2" w:rsidRPr="00AD1F30">
        <w:t>.</w:t>
      </w:r>
      <w:r w:rsidR="004E12A2" w:rsidRPr="00AD1F30">
        <w:tab/>
      </w:r>
      <w:r w:rsidR="004E12A2" w:rsidRPr="00D545AA">
        <w:rPr>
          <w:u w:val="single"/>
        </w:rPr>
        <w:t>Authorizations and Waivers</w:t>
      </w:r>
      <w:bookmarkEnd w:id="23"/>
      <w:bookmarkEnd w:id="24"/>
    </w:p>
    <w:p w14:paraId="3200300D" w14:textId="77777777" w:rsidR="004E12A2" w:rsidRPr="001B5F45" w:rsidRDefault="004E12A2" w:rsidP="004E12A2">
      <w:pPr>
        <w:numPr>
          <w:ilvl w:val="12"/>
          <w:numId w:val="0"/>
        </w:numPr>
        <w:rPr>
          <w:szCs w:val="24"/>
        </w:rPr>
      </w:pPr>
    </w:p>
    <w:p w14:paraId="4C4034FE" w14:textId="77777777" w:rsidR="004E12A2" w:rsidRPr="001B5F45" w:rsidRDefault="004E12A2" w:rsidP="004E12A2">
      <w:pPr>
        <w:numPr>
          <w:ilvl w:val="12"/>
          <w:numId w:val="0"/>
        </w:numPr>
        <w:rPr>
          <w:szCs w:val="24"/>
        </w:rPr>
      </w:pPr>
    </w:p>
    <w:p w14:paraId="605345EE" w14:textId="0B402D8E" w:rsidR="004E12A2" w:rsidRPr="001B5F45" w:rsidRDefault="004E12A2" w:rsidP="003B0103">
      <w:pPr>
        <w:numPr>
          <w:ilvl w:val="12"/>
          <w:numId w:val="0"/>
        </w:numPr>
        <w:ind w:left="1440" w:hanging="720"/>
        <w:rPr>
          <w:szCs w:val="24"/>
        </w:rPr>
      </w:pPr>
      <w:r w:rsidRPr="001B5F45">
        <w:rPr>
          <w:szCs w:val="24"/>
        </w:rPr>
        <w:t>1.</w:t>
      </w:r>
      <w:r w:rsidRPr="001B5F45">
        <w:rPr>
          <w:szCs w:val="24"/>
        </w:rPr>
        <w:tab/>
        <w:t>Please complete</w:t>
      </w:r>
      <w:r w:rsidR="003B0103" w:rsidRPr="001B5F45">
        <w:rPr>
          <w:szCs w:val="24"/>
        </w:rPr>
        <w:t xml:space="preserve"> and sign </w:t>
      </w:r>
      <w:r w:rsidRPr="001B5F45">
        <w:rPr>
          <w:szCs w:val="24"/>
        </w:rPr>
        <w:t xml:space="preserve">the </w:t>
      </w:r>
      <w:r w:rsidR="009D6C77" w:rsidRPr="001B5F45">
        <w:rPr>
          <w:szCs w:val="24"/>
        </w:rPr>
        <w:t>attached “Professional Experience Inquiry” authorization and waiver form</w:t>
      </w:r>
      <w:r w:rsidRPr="001B5F45">
        <w:rPr>
          <w:szCs w:val="24"/>
        </w:rPr>
        <w:t xml:space="preserve">.  </w:t>
      </w:r>
    </w:p>
    <w:p w14:paraId="75AEB7FD" w14:textId="77777777" w:rsidR="004E12A2" w:rsidRPr="001B5F45" w:rsidRDefault="004E12A2" w:rsidP="004E12A2">
      <w:pPr>
        <w:numPr>
          <w:ilvl w:val="12"/>
          <w:numId w:val="0"/>
        </w:numPr>
        <w:rPr>
          <w:szCs w:val="24"/>
        </w:rPr>
      </w:pPr>
    </w:p>
    <w:p w14:paraId="4AD560C4" w14:textId="4A96635F" w:rsidR="004E12A2" w:rsidRPr="001B5F45" w:rsidRDefault="00AD1F30" w:rsidP="003B0103">
      <w:pPr>
        <w:numPr>
          <w:ilvl w:val="12"/>
          <w:numId w:val="0"/>
        </w:numPr>
        <w:ind w:left="1440" w:hanging="720"/>
        <w:rPr>
          <w:szCs w:val="24"/>
        </w:rPr>
      </w:pPr>
      <w:r>
        <w:rPr>
          <w:szCs w:val="24"/>
        </w:rPr>
        <w:t>2</w:t>
      </w:r>
      <w:r w:rsidR="004E12A2" w:rsidRPr="001B5F45">
        <w:rPr>
          <w:szCs w:val="24"/>
        </w:rPr>
        <w:t>.</w:t>
      </w:r>
      <w:r w:rsidR="004E12A2" w:rsidRPr="001B5F45">
        <w:rPr>
          <w:szCs w:val="24"/>
        </w:rPr>
        <w:tab/>
        <w:t xml:space="preserve">All applicants who are members of the California </w:t>
      </w:r>
      <w:r w:rsidR="000C1693" w:rsidRPr="001B5F45">
        <w:rPr>
          <w:szCs w:val="24"/>
        </w:rPr>
        <w:t>B</w:t>
      </w:r>
      <w:r w:rsidR="004E12A2" w:rsidRPr="001B5F45">
        <w:rPr>
          <w:szCs w:val="24"/>
        </w:rPr>
        <w:t xml:space="preserve">ar must complete, sign, and return </w:t>
      </w:r>
      <w:r w:rsidR="003B0103" w:rsidRPr="001B5F45">
        <w:rPr>
          <w:szCs w:val="24"/>
        </w:rPr>
        <w:t>the attached</w:t>
      </w:r>
      <w:r w:rsidR="004E12A2" w:rsidRPr="001B5F45">
        <w:rPr>
          <w:szCs w:val="24"/>
        </w:rPr>
        <w:t xml:space="preserve"> </w:t>
      </w:r>
      <w:r w:rsidR="003B0103" w:rsidRPr="001B5F45">
        <w:rPr>
          <w:szCs w:val="24"/>
        </w:rPr>
        <w:t>“R</w:t>
      </w:r>
      <w:r w:rsidR="004E12A2" w:rsidRPr="001B5F45">
        <w:rPr>
          <w:szCs w:val="24"/>
        </w:rPr>
        <w:t xml:space="preserve">elease of all </w:t>
      </w:r>
      <w:r w:rsidR="003B0103" w:rsidRPr="001B5F45">
        <w:rPr>
          <w:szCs w:val="24"/>
        </w:rPr>
        <w:t>C</w:t>
      </w:r>
      <w:r w:rsidR="004E12A2" w:rsidRPr="001B5F45">
        <w:rPr>
          <w:szCs w:val="24"/>
        </w:rPr>
        <w:t>laims</w:t>
      </w:r>
      <w:r w:rsidR="003B0103" w:rsidRPr="001B5F45">
        <w:rPr>
          <w:szCs w:val="24"/>
        </w:rPr>
        <w:t>”</w:t>
      </w:r>
      <w:r w:rsidR="004E12A2" w:rsidRPr="001B5F45">
        <w:rPr>
          <w:szCs w:val="24"/>
        </w:rPr>
        <w:t xml:space="preserve"> form. </w:t>
      </w:r>
    </w:p>
    <w:p w14:paraId="76EE22C8" w14:textId="77777777" w:rsidR="004E12A2" w:rsidRPr="001B5F45" w:rsidRDefault="004E12A2" w:rsidP="008D0B8A">
      <w:pPr>
        <w:tabs>
          <w:tab w:val="left" w:pos="720"/>
        </w:tabs>
        <w:ind w:left="720" w:hanging="720"/>
        <w:rPr>
          <w:szCs w:val="24"/>
        </w:rPr>
      </w:pPr>
    </w:p>
    <w:p w14:paraId="28B93BDB" w14:textId="77777777" w:rsidR="008D0B8A" w:rsidRPr="001B5F45" w:rsidRDefault="004E12A2" w:rsidP="008D0B8A">
      <w:pPr>
        <w:tabs>
          <w:tab w:val="left" w:pos="720"/>
        </w:tabs>
        <w:ind w:left="720" w:hanging="720"/>
        <w:rPr>
          <w:szCs w:val="24"/>
        </w:rPr>
      </w:pPr>
      <w:r w:rsidRPr="001B5F45">
        <w:rPr>
          <w:szCs w:val="24"/>
        </w:rPr>
        <w:tab/>
      </w:r>
    </w:p>
    <w:p w14:paraId="653A1B4B" w14:textId="77777777" w:rsidR="008D0B8A" w:rsidRPr="001B5F45" w:rsidRDefault="008D0B8A" w:rsidP="008D0B8A">
      <w:pPr>
        <w:rPr>
          <w:szCs w:val="24"/>
        </w:rPr>
      </w:pPr>
    </w:p>
    <w:p w14:paraId="01360B2E" w14:textId="77777777" w:rsidR="002E4FDE" w:rsidRPr="001B5F45" w:rsidRDefault="002E4FDE" w:rsidP="00505F25"/>
    <w:p w14:paraId="66953206" w14:textId="03AC3422" w:rsidR="00AD1F30" w:rsidRPr="001B5F45" w:rsidRDefault="00A30EC8" w:rsidP="00AD1F30">
      <w:pPr>
        <w:jc w:val="center"/>
        <w:rPr>
          <w:b/>
          <w:bCs/>
        </w:rPr>
      </w:pPr>
      <w:r w:rsidRPr="001B5F45">
        <w:br w:type="page"/>
      </w:r>
    </w:p>
    <w:p w14:paraId="3DA5A007" w14:textId="066F221C" w:rsidR="002E4FDE" w:rsidRPr="001B5F45" w:rsidRDefault="004E12A2" w:rsidP="0030546C">
      <w:pPr>
        <w:jc w:val="center"/>
        <w:rPr>
          <w:b/>
          <w:bCs/>
          <w:szCs w:val="24"/>
        </w:rPr>
      </w:pPr>
      <w:r w:rsidRPr="001B5F45">
        <w:rPr>
          <w:b/>
          <w:bCs/>
        </w:rPr>
        <w:lastRenderedPageBreak/>
        <w:t>Ninth Circuit</w:t>
      </w:r>
      <w:r w:rsidR="0030546C" w:rsidRPr="001B5F45">
        <w:rPr>
          <w:b/>
          <w:bCs/>
        </w:rPr>
        <w:t xml:space="preserve"> </w:t>
      </w:r>
      <w:r w:rsidR="002E4FDE" w:rsidRPr="001B5F45">
        <w:rPr>
          <w:b/>
          <w:bCs/>
          <w:szCs w:val="24"/>
        </w:rPr>
        <w:t>Federal Public Defender Application Form</w:t>
      </w:r>
    </w:p>
    <w:p w14:paraId="15F8EE8F" w14:textId="77777777" w:rsidR="004E12A2" w:rsidRPr="001B5F45" w:rsidRDefault="004E12A2" w:rsidP="004E12A2">
      <w:pPr>
        <w:numPr>
          <w:ilvl w:val="12"/>
          <w:numId w:val="0"/>
        </w:numPr>
        <w:jc w:val="center"/>
        <w:rPr>
          <w:szCs w:val="24"/>
        </w:rPr>
      </w:pPr>
    </w:p>
    <w:p w14:paraId="09E49867" w14:textId="77777777" w:rsidR="004E12A2" w:rsidRPr="001B5F45" w:rsidRDefault="004E12A2" w:rsidP="004E12A2">
      <w:pPr>
        <w:numPr>
          <w:ilvl w:val="12"/>
          <w:numId w:val="0"/>
        </w:numPr>
        <w:jc w:val="center"/>
        <w:rPr>
          <w:b/>
          <w:bCs/>
          <w:szCs w:val="24"/>
        </w:rPr>
      </w:pPr>
      <w:r w:rsidRPr="001B5F45">
        <w:rPr>
          <w:b/>
          <w:bCs/>
          <w:szCs w:val="24"/>
        </w:rPr>
        <w:t>Office of the Circuit Executive</w:t>
      </w:r>
    </w:p>
    <w:p w14:paraId="21B76097" w14:textId="77777777" w:rsidR="004E12A2" w:rsidRPr="001B5F45" w:rsidRDefault="004E12A2" w:rsidP="004E12A2">
      <w:pPr>
        <w:numPr>
          <w:ilvl w:val="12"/>
          <w:numId w:val="0"/>
        </w:numPr>
        <w:jc w:val="center"/>
        <w:rPr>
          <w:b/>
          <w:bCs/>
          <w:szCs w:val="24"/>
        </w:rPr>
      </w:pPr>
      <w:r w:rsidRPr="001B5F45">
        <w:rPr>
          <w:b/>
          <w:bCs/>
          <w:szCs w:val="24"/>
        </w:rPr>
        <w:t>P.O. Box 193939</w:t>
      </w:r>
    </w:p>
    <w:p w14:paraId="13014B0A" w14:textId="77777777" w:rsidR="004E12A2" w:rsidRPr="001B5F45" w:rsidRDefault="004E12A2" w:rsidP="004E12A2">
      <w:pPr>
        <w:numPr>
          <w:ilvl w:val="12"/>
          <w:numId w:val="0"/>
        </w:numPr>
        <w:jc w:val="center"/>
        <w:rPr>
          <w:b/>
          <w:bCs/>
          <w:szCs w:val="24"/>
        </w:rPr>
      </w:pPr>
      <w:r w:rsidRPr="001B5F45">
        <w:rPr>
          <w:b/>
          <w:bCs/>
          <w:szCs w:val="24"/>
        </w:rPr>
        <w:t>San Francisco, CA  94119-3939</w:t>
      </w:r>
    </w:p>
    <w:p w14:paraId="33A86B5E" w14:textId="77777777" w:rsidR="004E12A2" w:rsidRPr="001B5F45" w:rsidRDefault="004E12A2" w:rsidP="004E12A2">
      <w:pPr>
        <w:numPr>
          <w:ilvl w:val="12"/>
          <w:numId w:val="0"/>
        </w:numPr>
        <w:jc w:val="center"/>
        <w:rPr>
          <w:b/>
          <w:bCs/>
          <w:szCs w:val="24"/>
        </w:rPr>
      </w:pPr>
      <w:r w:rsidRPr="001B5F45">
        <w:rPr>
          <w:b/>
          <w:bCs/>
          <w:szCs w:val="24"/>
        </w:rPr>
        <w:t>(415) 355-8900</w:t>
      </w:r>
    </w:p>
    <w:p w14:paraId="5F2BB97B" w14:textId="77777777" w:rsidR="004E12A2" w:rsidRPr="001B5F45" w:rsidRDefault="004E12A2" w:rsidP="004E12A2">
      <w:pPr>
        <w:numPr>
          <w:ilvl w:val="12"/>
          <w:numId w:val="0"/>
        </w:numPr>
        <w:rPr>
          <w:szCs w:val="24"/>
        </w:rPr>
      </w:pPr>
    </w:p>
    <w:p w14:paraId="2B7796B3" w14:textId="77777777" w:rsidR="004E12A2" w:rsidRPr="001B5F45" w:rsidRDefault="004E12A2" w:rsidP="004E12A2">
      <w:pPr>
        <w:numPr>
          <w:ilvl w:val="12"/>
          <w:numId w:val="0"/>
        </w:numPr>
        <w:rPr>
          <w:szCs w:val="24"/>
        </w:rPr>
      </w:pPr>
    </w:p>
    <w:p w14:paraId="25DD23E6" w14:textId="77777777" w:rsidR="004E12A2" w:rsidRPr="001B5F45" w:rsidRDefault="004E12A2" w:rsidP="004E12A2">
      <w:pPr>
        <w:numPr>
          <w:ilvl w:val="12"/>
          <w:numId w:val="0"/>
        </w:numPr>
        <w:rPr>
          <w:b/>
          <w:bCs/>
          <w:szCs w:val="24"/>
        </w:rPr>
      </w:pPr>
    </w:p>
    <w:p w14:paraId="2FB70459" w14:textId="77777777" w:rsidR="004E12A2" w:rsidRPr="001B5F45" w:rsidRDefault="004E12A2" w:rsidP="004E12A2">
      <w:pPr>
        <w:numPr>
          <w:ilvl w:val="12"/>
          <w:numId w:val="0"/>
        </w:numPr>
        <w:jc w:val="center"/>
        <w:outlineLvl w:val="0"/>
        <w:rPr>
          <w:b/>
          <w:bCs/>
          <w:szCs w:val="24"/>
        </w:rPr>
      </w:pPr>
      <w:bookmarkStart w:id="25" w:name="_Toc54095859"/>
      <w:bookmarkStart w:id="26" w:name="_Toc54097444"/>
      <w:r w:rsidRPr="001B5F45">
        <w:rPr>
          <w:b/>
          <w:bCs/>
          <w:szCs w:val="24"/>
          <w:u w:val="single"/>
        </w:rPr>
        <w:t>Professional Experience Inquiry</w:t>
      </w:r>
      <w:bookmarkEnd w:id="25"/>
      <w:bookmarkEnd w:id="26"/>
    </w:p>
    <w:p w14:paraId="1B2EA359" w14:textId="77777777" w:rsidR="004E12A2" w:rsidRPr="001B5F45" w:rsidRDefault="004E12A2" w:rsidP="004E12A2">
      <w:pPr>
        <w:numPr>
          <w:ilvl w:val="12"/>
          <w:numId w:val="0"/>
        </w:numPr>
        <w:rPr>
          <w:b/>
          <w:bCs/>
          <w:szCs w:val="24"/>
        </w:rPr>
      </w:pPr>
    </w:p>
    <w:p w14:paraId="673D5F14" w14:textId="017D0B9E" w:rsidR="004E12A2" w:rsidRPr="00D545AA" w:rsidRDefault="004E12A2" w:rsidP="00D545AA">
      <w:pPr>
        <w:jc w:val="center"/>
        <w:rPr>
          <w:b/>
          <w:bCs/>
          <w:u w:val="single"/>
        </w:rPr>
      </w:pPr>
      <w:bookmarkStart w:id="27" w:name="_Toc54095860"/>
      <w:bookmarkStart w:id="28" w:name="_Toc54097445"/>
      <w:r w:rsidRPr="00D545AA">
        <w:rPr>
          <w:b/>
          <w:bCs/>
          <w:u w:val="single"/>
        </w:rPr>
        <w:t xml:space="preserve">Authorization and Waiver </w:t>
      </w:r>
      <w:r w:rsidR="008947EE" w:rsidRPr="00D545AA">
        <w:rPr>
          <w:b/>
          <w:bCs/>
          <w:u w:val="single"/>
        </w:rPr>
        <w:t>of Confidentiality</w:t>
      </w:r>
      <w:bookmarkEnd w:id="27"/>
      <w:bookmarkEnd w:id="28"/>
      <w:r w:rsidR="0030546C" w:rsidRPr="00D545AA">
        <w:rPr>
          <w:b/>
          <w:bCs/>
          <w:u w:val="single"/>
        </w:rPr>
        <w:t xml:space="preserve"> Form</w:t>
      </w:r>
    </w:p>
    <w:p w14:paraId="387562A0" w14:textId="77777777" w:rsidR="004E12A2" w:rsidRPr="001B5F45" w:rsidRDefault="004E12A2" w:rsidP="004E12A2">
      <w:pPr>
        <w:numPr>
          <w:ilvl w:val="12"/>
          <w:numId w:val="0"/>
        </w:numPr>
        <w:rPr>
          <w:szCs w:val="24"/>
        </w:rPr>
      </w:pPr>
    </w:p>
    <w:p w14:paraId="0A555E3C" w14:textId="77777777" w:rsidR="004E12A2" w:rsidRPr="001B5F45" w:rsidRDefault="004E12A2" w:rsidP="004E12A2">
      <w:pPr>
        <w:numPr>
          <w:ilvl w:val="12"/>
          <w:numId w:val="0"/>
        </w:numPr>
        <w:rPr>
          <w:szCs w:val="24"/>
        </w:rPr>
      </w:pPr>
    </w:p>
    <w:p w14:paraId="6D9D61C4" w14:textId="29CD31DA" w:rsidR="004E12A2" w:rsidRPr="001B5F45" w:rsidRDefault="00B81D85" w:rsidP="0030546C">
      <w:pPr>
        <w:numPr>
          <w:ilvl w:val="12"/>
          <w:numId w:val="0"/>
        </w:numPr>
        <w:jc w:val="both"/>
        <w:rPr>
          <w:szCs w:val="24"/>
        </w:rPr>
      </w:pPr>
      <w:r w:rsidRPr="001B5F45">
        <w:rPr>
          <w:szCs w:val="24"/>
        </w:rPr>
        <w:t xml:space="preserve">In connection with my application for the position of Federal Public Defender, </w:t>
      </w:r>
      <w:r w:rsidR="004E12A2" w:rsidRPr="001B5F45">
        <w:rPr>
          <w:szCs w:val="24"/>
        </w:rPr>
        <w:t xml:space="preserve">I </w:t>
      </w:r>
      <w:r w:rsidR="008947EE" w:rsidRPr="001B5F45">
        <w:rPr>
          <w:szCs w:val="24"/>
        </w:rPr>
        <w:t xml:space="preserve">hereby expressly waive any privilege of confidentiality I may have concerning information which the United States Court of Appeals for the Ninth Circuit or any member of its </w:t>
      </w:r>
      <w:r w:rsidR="00EC2F9D" w:rsidRPr="001B5F45">
        <w:rPr>
          <w:szCs w:val="24"/>
        </w:rPr>
        <w:t xml:space="preserve">Local </w:t>
      </w:r>
      <w:r w:rsidR="008947EE" w:rsidRPr="001B5F45">
        <w:rPr>
          <w:szCs w:val="24"/>
        </w:rPr>
        <w:t xml:space="preserve">Screening Committee </w:t>
      </w:r>
      <w:r w:rsidR="0030546C" w:rsidRPr="001B5F45">
        <w:rPr>
          <w:szCs w:val="24"/>
        </w:rPr>
        <w:t xml:space="preserve">or FPD Standing Committee </w:t>
      </w:r>
      <w:r w:rsidR="008947EE" w:rsidRPr="001B5F45">
        <w:rPr>
          <w:szCs w:val="24"/>
        </w:rPr>
        <w:t>may desire to obtain from any source concerning my qualifications to serve as a United State</w:t>
      </w:r>
      <w:r w:rsidR="00EC2F9D" w:rsidRPr="001B5F45">
        <w:rPr>
          <w:szCs w:val="24"/>
        </w:rPr>
        <w:t>s</w:t>
      </w:r>
      <w:r w:rsidR="008947EE" w:rsidRPr="001B5F45">
        <w:rPr>
          <w:szCs w:val="24"/>
        </w:rPr>
        <w:t xml:space="preserve"> Federal Public Defender, including but not limited to </w:t>
      </w:r>
      <w:r w:rsidR="004E12A2" w:rsidRPr="001B5F45">
        <w:rPr>
          <w:szCs w:val="24"/>
        </w:rPr>
        <w:t>administrators of the disciplinary and inquiry bodies of any court, bar or other association</w:t>
      </w:r>
      <w:r w:rsidR="000C1693" w:rsidRPr="001B5F45">
        <w:rPr>
          <w:szCs w:val="24"/>
        </w:rPr>
        <w:t>;</w:t>
      </w:r>
      <w:r w:rsidR="004E12A2" w:rsidRPr="001B5F45">
        <w:rPr>
          <w:szCs w:val="24"/>
        </w:rPr>
        <w:t xml:space="preserve"> information contained in the files of such bodies concerning my present professional status</w:t>
      </w:r>
      <w:r w:rsidR="000C1693" w:rsidRPr="001B5F45">
        <w:rPr>
          <w:szCs w:val="24"/>
        </w:rPr>
        <w:t xml:space="preserve">; and </w:t>
      </w:r>
      <w:r w:rsidR="004E12A2" w:rsidRPr="001B5F45">
        <w:rPr>
          <w:szCs w:val="24"/>
        </w:rPr>
        <w:t>all complaints which have been made against me, together with the disposition</w:t>
      </w:r>
      <w:r w:rsidR="0030546C" w:rsidRPr="001B5F45">
        <w:rPr>
          <w:szCs w:val="24"/>
        </w:rPr>
        <w:t xml:space="preserve"> thereof</w:t>
      </w:r>
      <w:r w:rsidR="004E12A2" w:rsidRPr="001B5F45">
        <w:rPr>
          <w:szCs w:val="24"/>
        </w:rPr>
        <w:t xml:space="preserve">.  </w:t>
      </w:r>
      <w:r w:rsidR="008947EE" w:rsidRPr="001B5F45">
        <w:rPr>
          <w:szCs w:val="24"/>
        </w:rPr>
        <w:t xml:space="preserve"> </w:t>
      </w:r>
    </w:p>
    <w:p w14:paraId="49BC8ED8" w14:textId="77777777" w:rsidR="008947EE" w:rsidRPr="001B5F45" w:rsidRDefault="008947EE" w:rsidP="004E12A2">
      <w:pPr>
        <w:numPr>
          <w:ilvl w:val="12"/>
          <w:numId w:val="0"/>
        </w:numPr>
        <w:rPr>
          <w:szCs w:val="24"/>
        </w:rPr>
      </w:pPr>
    </w:p>
    <w:p w14:paraId="61C0CB02" w14:textId="734B892E" w:rsidR="004E12A2" w:rsidRPr="001B5F45" w:rsidRDefault="004E12A2" w:rsidP="0030546C">
      <w:pPr>
        <w:numPr>
          <w:ilvl w:val="12"/>
          <w:numId w:val="0"/>
        </w:numPr>
        <w:jc w:val="both"/>
        <w:rPr>
          <w:szCs w:val="24"/>
        </w:rPr>
      </w:pPr>
      <w:r w:rsidRPr="001B5F45">
        <w:rPr>
          <w:szCs w:val="24"/>
        </w:rPr>
        <w:t xml:space="preserve">I also hereby authorize the custodian of any records or information related to my application for </w:t>
      </w:r>
      <w:r w:rsidR="002E4FDE" w:rsidRPr="001B5F45">
        <w:rPr>
          <w:szCs w:val="24"/>
        </w:rPr>
        <w:t>Federal Public Defender</w:t>
      </w:r>
      <w:r w:rsidRPr="001B5F45">
        <w:rPr>
          <w:szCs w:val="24"/>
        </w:rPr>
        <w:t xml:space="preserve"> to permit the examination or receipt of such records and/or information by anyone designated by the </w:t>
      </w:r>
      <w:r w:rsidR="00EC2F9D" w:rsidRPr="001B5F45">
        <w:rPr>
          <w:szCs w:val="24"/>
        </w:rPr>
        <w:t xml:space="preserve">Local </w:t>
      </w:r>
      <w:r w:rsidRPr="001B5F45">
        <w:rPr>
          <w:szCs w:val="24"/>
        </w:rPr>
        <w:t>Screening Committee, the Ninth Circuit Judicial Council</w:t>
      </w:r>
      <w:r w:rsidR="00EC2F9D" w:rsidRPr="001B5F45">
        <w:rPr>
          <w:szCs w:val="24"/>
        </w:rPr>
        <w:t>,</w:t>
      </w:r>
      <w:r w:rsidRPr="001B5F45">
        <w:rPr>
          <w:szCs w:val="24"/>
        </w:rPr>
        <w:t xml:space="preserve"> and the Court of Appeals.</w:t>
      </w:r>
    </w:p>
    <w:p w14:paraId="33DA8CFE" w14:textId="625FB9AC" w:rsidR="0030546C" w:rsidRPr="001B5F45" w:rsidRDefault="0030546C" w:rsidP="0030546C">
      <w:pPr>
        <w:numPr>
          <w:ilvl w:val="12"/>
          <w:numId w:val="0"/>
        </w:numPr>
        <w:jc w:val="both"/>
        <w:rPr>
          <w:szCs w:val="24"/>
        </w:rPr>
      </w:pPr>
    </w:p>
    <w:p w14:paraId="725DA8B6" w14:textId="77777777" w:rsidR="004E12A2" w:rsidRPr="001B5F45" w:rsidRDefault="004E12A2" w:rsidP="004E12A2">
      <w:pPr>
        <w:numPr>
          <w:ilvl w:val="12"/>
          <w:numId w:val="0"/>
        </w:numPr>
        <w:rPr>
          <w:szCs w:val="24"/>
        </w:rPr>
      </w:pPr>
    </w:p>
    <w:p w14:paraId="0E1E323A" w14:textId="77777777" w:rsidR="004E12A2" w:rsidRPr="001B5F45" w:rsidRDefault="004E12A2" w:rsidP="004E12A2">
      <w:pPr>
        <w:numPr>
          <w:ilvl w:val="12"/>
          <w:numId w:val="0"/>
        </w:numPr>
        <w:rPr>
          <w:szCs w:val="24"/>
        </w:rPr>
      </w:pPr>
    </w:p>
    <w:p w14:paraId="377981F5" w14:textId="77777777" w:rsidR="004E12A2" w:rsidRPr="001B5F45" w:rsidRDefault="004E12A2" w:rsidP="004E12A2">
      <w:pPr>
        <w:numPr>
          <w:ilvl w:val="12"/>
          <w:numId w:val="0"/>
        </w:numPr>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4819"/>
        <w:gridCol w:w="4819"/>
      </w:tblGrid>
      <w:tr w:rsidR="00C5179C" w:rsidRPr="001B5F45" w14:paraId="30DEAD01" w14:textId="77777777" w:rsidTr="00515EDB">
        <w:tc>
          <w:tcPr>
            <w:tcW w:w="9638" w:type="dxa"/>
            <w:gridSpan w:val="2"/>
          </w:tcPr>
          <w:p w14:paraId="184E46D4" w14:textId="7820BAE6" w:rsidR="000C1693" w:rsidRPr="001B5F45" w:rsidRDefault="00C5179C" w:rsidP="000C1693">
            <w:pPr>
              <w:numPr>
                <w:ilvl w:val="12"/>
                <w:numId w:val="0"/>
              </w:numPr>
              <w:tabs>
                <w:tab w:val="left" w:pos="91"/>
              </w:tabs>
              <w:rPr>
                <w:rStyle w:val="BodyText2Char"/>
              </w:rPr>
            </w:pPr>
            <w:r w:rsidRPr="001B5F45">
              <w:rPr>
                <w:bCs/>
              </w:rPr>
              <w:t>Signature:</w:t>
            </w:r>
            <w:r w:rsidR="000C1693" w:rsidRPr="001B5F45">
              <w:rPr>
                <w:bCs/>
              </w:rPr>
              <w:tab/>
            </w:r>
            <w:sdt>
              <w:sdtPr>
                <w:rPr>
                  <w:rStyle w:val="BodyText2Char"/>
                </w:rPr>
                <w:id w:val="-368374640"/>
                <w:placeholder>
                  <w:docPart w:val="0F07D5AB70524AE1A75B16B9D685CB72"/>
                </w:placeholder>
                <w:showingPlcHdr/>
                <w:text w:multiLine="1"/>
              </w:sdtPr>
              <w:sdtEndPr>
                <w:rPr>
                  <w:rStyle w:val="BodyText2Char"/>
                </w:rPr>
              </w:sdtEndPr>
              <w:sdtContent>
                <w:r w:rsidR="00AE4880" w:rsidRPr="002F00E8">
                  <w:rPr>
                    <w:rStyle w:val="PlaceholderText"/>
                  </w:rPr>
                  <w:t>Click or tap here to enter text.</w:t>
                </w:r>
              </w:sdtContent>
            </w:sdt>
          </w:p>
          <w:p w14:paraId="4639C245" w14:textId="54536C84" w:rsidR="00C5179C" w:rsidRPr="001B5F45" w:rsidRDefault="00C5179C" w:rsidP="00CD01E3">
            <w:pPr>
              <w:numPr>
                <w:ilvl w:val="12"/>
                <w:numId w:val="0"/>
              </w:numPr>
              <w:tabs>
                <w:tab w:val="left" w:pos="91"/>
              </w:tabs>
              <w:spacing w:line="312" w:lineRule="auto"/>
              <w:rPr>
                <w:rStyle w:val="Style3"/>
                <w:b/>
                <w:bCs/>
              </w:rPr>
            </w:pPr>
          </w:p>
        </w:tc>
      </w:tr>
      <w:tr w:rsidR="00C5179C" w:rsidRPr="001B5F45" w14:paraId="7D3B3D39" w14:textId="77777777" w:rsidTr="00F32B1B">
        <w:tc>
          <w:tcPr>
            <w:tcW w:w="4819" w:type="dxa"/>
          </w:tcPr>
          <w:p w14:paraId="71569ECB" w14:textId="77777777" w:rsidR="00A372E5" w:rsidRDefault="00C5179C" w:rsidP="00A372E5">
            <w:pPr>
              <w:numPr>
                <w:ilvl w:val="12"/>
                <w:numId w:val="0"/>
              </w:numPr>
              <w:rPr>
                <w:b/>
                <w:bCs/>
                <w:szCs w:val="24"/>
              </w:rPr>
            </w:pPr>
            <w:r w:rsidRPr="001B5F45">
              <w:rPr>
                <w:b/>
                <w:bCs/>
                <w:szCs w:val="24"/>
              </w:rPr>
              <w:t>Print or Type Name:</w:t>
            </w:r>
          </w:p>
          <w:p w14:paraId="481C2F12" w14:textId="6A538169" w:rsidR="00C5179C" w:rsidRPr="00A372E5" w:rsidRDefault="00F117F4" w:rsidP="00A372E5">
            <w:pPr>
              <w:numPr>
                <w:ilvl w:val="12"/>
                <w:numId w:val="0"/>
              </w:numPr>
              <w:spacing w:before="120"/>
              <w:rPr>
                <w:rStyle w:val="BodyText2Char"/>
                <w:b w:val="0"/>
                <w:bCs/>
                <w:color w:val="auto"/>
                <w:szCs w:val="24"/>
              </w:rPr>
            </w:pPr>
            <w:sdt>
              <w:sdtPr>
                <w:rPr>
                  <w:rStyle w:val="BodyText2Char"/>
                </w:rPr>
                <w:id w:val="441644727"/>
                <w:placeholder>
                  <w:docPart w:val="B9511F1B85AB4B14B1D5A254BE9A9818"/>
                </w:placeholder>
                <w:showingPlcHdr/>
                <w:text w:multiLine="1"/>
              </w:sdtPr>
              <w:sdtEndPr>
                <w:rPr>
                  <w:rStyle w:val="BodyText2Char"/>
                </w:rPr>
              </w:sdtEndPr>
              <w:sdtContent>
                <w:r w:rsidR="00AE4880" w:rsidRPr="002F00E8">
                  <w:rPr>
                    <w:rStyle w:val="PlaceholderText"/>
                  </w:rPr>
                  <w:t>Click or tap here to enter text.</w:t>
                </w:r>
              </w:sdtContent>
            </w:sdt>
          </w:p>
          <w:p w14:paraId="33A199F8" w14:textId="3E0E970D" w:rsidR="00C5179C" w:rsidRPr="001B5F45" w:rsidRDefault="00C5179C" w:rsidP="00C5179C">
            <w:pPr>
              <w:numPr>
                <w:ilvl w:val="12"/>
                <w:numId w:val="0"/>
              </w:numPr>
              <w:rPr>
                <w:szCs w:val="24"/>
              </w:rPr>
            </w:pPr>
          </w:p>
        </w:tc>
        <w:tc>
          <w:tcPr>
            <w:tcW w:w="4819" w:type="dxa"/>
          </w:tcPr>
          <w:p w14:paraId="2ABE3F34" w14:textId="77777777" w:rsidR="00C5179C" w:rsidRPr="001B5F45" w:rsidRDefault="00C5179C" w:rsidP="00C5179C">
            <w:pPr>
              <w:numPr>
                <w:ilvl w:val="12"/>
                <w:numId w:val="0"/>
              </w:numPr>
              <w:rPr>
                <w:b/>
                <w:bCs/>
                <w:szCs w:val="24"/>
              </w:rPr>
            </w:pPr>
            <w:r w:rsidRPr="001B5F45">
              <w:rPr>
                <w:b/>
                <w:bCs/>
                <w:szCs w:val="24"/>
              </w:rPr>
              <w:t>Date Signed:</w:t>
            </w:r>
          </w:p>
          <w:p w14:paraId="1DE1DF2B" w14:textId="2921553E" w:rsidR="00C5179C" w:rsidRPr="001B5F45" w:rsidRDefault="00F117F4" w:rsidP="00A372E5">
            <w:pPr>
              <w:numPr>
                <w:ilvl w:val="12"/>
                <w:numId w:val="0"/>
              </w:numPr>
              <w:spacing w:before="120"/>
              <w:rPr>
                <w:szCs w:val="24"/>
              </w:rPr>
            </w:pPr>
            <w:sdt>
              <w:sdtPr>
                <w:id w:val="640077834"/>
                <w:placeholder>
                  <w:docPart w:val="C6B0624097A1480F9BDF856F46776C22"/>
                </w:placeholder>
                <w:showingPlcHdr/>
                <w:date w:fullDate="2022-06-10T00:00:00Z">
                  <w:dateFormat w:val="M/d/yyyy"/>
                  <w:lid w:val="en-US"/>
                  <w:storeMappedDataAs w:val="dateTime"/>
                  <w:calendar w:val="gregorian"/>
                </w:date>
              </w:sdtPr>
              <w:sdtEndPr/>
              <w:sdtContent>
                <w:r w:rsidR="00AE4880" w:rsidRPr="003E3AE1">
                  <w:rPr>
                    <w:rStyle w:val="PlaceholderText"/>
                  </w:rPr>
                  <w:t>Click or tap to enter a date.</w:t>
                </w:r>
              </w:sdtContent>
            </w:sdt>
          </w:p>
        </w:tc>
      </w:tr>
    </w:tbl>
    <w:p w14:paraId="64A8B448" w14:textId="77777777" w:rsidR="004E12A2" w:rsidRPr="001B5F45" w:rsidRDefault="004E12A2" w:rsidP="00CD01E3">
      <w:pPr>
        <w:numPr>
          <w:ilvl w:val="12"/>
          <w:numId w:val="0"/>
        </w:numPr>
        <w:tabs>
          <w:tab w:val="left" w:pos="91"/>
        </w:tabs>
        <w:spacing w:line="312" w:lineRule="auto"/>
        <w:rPr>
          <w:szCs w:val="24"/>
        </w:rPr>
      </w:pPr>
      <w:r w:rsidRPr="001B5F45">
        <w:rPr>
          <w:szCs w:val="24"/>
        </w:rPr>
        <w:tab/>
      </w:r>
      <w:r w:rsidRPr="001B5F45">
        <w:rPr>
          <w:szCs w:val="24"/>
        </w:rPr>
        <w:tab/>
      </w:r>
      <w:r w:rsidRPr="001B5F45">
        <w:rPr>
          <w:szCs w:val="24"/>
        </w:rPr>
        <w:tab/>
      </w:r>
      <w:r w:rsidRPr="001B5F45">
        <w:rPr>
          <w:szCs w:val="24"/>
        </w:rPr>
        <w:tab/>
      </w:r>
      <w:r w:rsidRPr="001B5F45">
        <w:rPr>
          <w:szCs w:val="24"/>
        </w:rPr>
        <w:tab/>
      </w:r>
      <w:r w:rsidRPr="001B5F45">
        <w:rPr>
          <w:szCs w:val="24"/>
        </w:rPr>
        <w:tab/>
      </w:r>
      <w:r w:rsidR="00694DFA" w:rsidRPr="001B5F45">
        <w:rPr>
          <w:szCs w:val="24"/>
        </w:rPr>
        <w:tab/>
      </w:r>
      <w:r w:rsidR="00694DFA" w:rsidRPr="001B5F45">
        <w:rPr>
          <w:szCs w:val="24"/>
        </w:rPr>
        <w:tab/>
      </w:r>
    </w:p>
    <w:p w14:paraId="371922AC" w14:textId="77777777" w:rsidR="004E12A2" w:rsidRPr="001B5F45" w:rsidRDefault="004E12A2" w:rsidP="00525703"/>
    <w:p w14:paraId="5A53E544" w14:textId="77777777" w:rsidR="004E12A2" w:rsidRPr="001B5F45" w:rsidRDefault="00102102" w:rsidP="00864F20">
      <w:pPr>
        <w:jc w:val="center"/>
        <w:rPr>
          <w:b/>
          <w:bCs/>
        </w:rPr>
      </w:pPr>
      <w:r w:rsidRPr="001B5F45">
        <w:br w:type="page"/>
      </w:r>
      <w:r w:rsidR="004E12A2" w:rsidRPr="001B5F45">
        <w:rPr>
          <w:b/>
          <w:bCs/>
        </w:rPr>
        <w:lastRenderedPageBreak/>
        <w:t>Ninth Circuit</w:t>
      </w:r>
    </w:p>
    <w:p w14:paraId="5F8F582A" w14:textId="77777777" w:rsidR="004E12A2" w:rsidRPr="001B5F45" w:rsidRDefault="004E12A2" w:rsidP="004E12A2">
      <w:pPr>
        <w:numPr>
          <w:ilvl w:val="12"/>
          <w:numId w:val="0"/>
        </w:numPr>
        <w:jc w:val="center"/>
        <w:rPr>
          <w:b/>
          <w:bCs/>
          <w:szCs w:val="24"/>
        </w:rPr>
      </w:pPr>
      <w:r w:rsidRPr="001B5F45">
        <w:rPr>
          <w:b/>
          <w:bCs/>
          <w:szCs w:val="24"/>
        </w:rPr>
        <w:t>Federal Public Defender Application Form</w:t>
      </w:r>
    </w:p>
    <w:p w14:paraId="193623C5" w14:textId="77777777" w:rsidR="004E12A2" w:rsidRPr="001B5F45" w:rsidRDefault="004E12A2" w:rsidP="004E12A2">
      <w:pPr>
        <w:numPr>
          <w:ilvl w:val="12"/>
          <w:numId w:val="0"/>
        </w:numPr>
        <w:jc w:val="center"/>
        <w:rPr>
          <w:szCs w:val="24"/>
        </w:rPr>
      </w:pPr>
    </w:p>
    <w:p w14:paraId="4D06EE3E" w14:textId="77777777" w:rsidR="004E12A2" w:rsidRPr="001B5F45" w:rsidRDefault="004E12A2" w:rsidP="004E12A2">
      <w:pPr>
        <w:numPr>
          <w:ilvl w:val="12"/>
          <w:numId w:val="0"/>
        </w:numPr>
        <w:jc w:val="center"/>
        <w:rPr>
          <w:b/>
          <w:bCs/>
          <w:szCs w:val="24"/>
        </w:rPr>
      </w:pPr>
      <w:r w:rsidRPr="001B5F45">
        <w:rPr>
          <w:b/>
          <w:bCs/>
          <w:szCs w:val="24"/>
        </w:rPr>
        <w:t>Office of the Circuit Executive</w:t>
      </w:r>
    </w:p>
    <w:p w14:paraId="1DEEAAC6" w14:textId="77777777" w:rsidR="004E12A2" w:rsidRPr="001B5F45" w:rsidRDefault="004E12A2" w:rsidP="004E12A2">
      <w:pPr>
        <w:numPr>
          <w:ilvl w:val="12"/>
          <w:numId w:val="0"/>
        </w:numPr>
        <w:jc w:val="center"/>
        <w:rPr>
          <w:b/>
          <w:bCs/>
          <w:szCs w:val="24"/>
        </w:rPr>
      </w:pPr>
      <w:r w:rsidRPr="001B5F45">
        <w:rPr>
          <w:b/>
          <w:bCs/>
          <w:szCs w:val="24"/>
        </w:rPr>
        <w:t>P.O. Box 193939</w:t>
      </w:r>
    </w:p>
    <w:p w14:paraId="681A3722" w14:textId="77777777" w:rsidR="004E12A2" w:rsidRPr="001B5F45" w:rsidRDefault="004E12A2" w:rsidP="004E12A2">
      <w:pPr>
        <w:numPr>
          <w:ilvl w:val="12"/>
          <w:numId w:val="0"/>
        </w:numPr>
        <w:jc w:val="center"/>
        <w:rPr>
          <w:b/>
          <w:bCs/>
          <w:szCs w:val="24"/>
        </w:rPr>
      </w:pPr>
      <w:r w:rsidRPr="001B5F45">
        <w:rPr>
          <w:b/>
          <w:bCs/>
          <w:szCs w:val="24"/>
        </w:rPr>
        <w:t>San Francisco, CA  94119-3939</w:t>
      </w:r>
    </w:p>
    <w:p w14:paraId="50C1FEF3" w14:textId="77777777" w:rsidR="004E12A2" w:rsidRPr="001B5F45" w:rsidRDefault="004E12A2" w:rsidP="004E12A2">
      <w:pPr>
        <w:numPr>
          <w:ilvl w:val="12"/>
          <w:numId w:val="0"/>
        </w:numPr>
        <w:jc w:val="center"/>
        <w:rPr>
          <w:szCs w:val="24"/>
          <w:u w:val="single"/>
        </w:rPr>
      </w:pPr>
      <w:r w:rsidRPr="001B5F45">
        <w:rPr>
          <w:b/>
          <w:bCs/>
          <w:szCs w:val="24"/>
        </w:rPr>
        <w:t>(415) 355-8900</w:t>
      </w:r>
    </w:p>
    <w:p w14:paraId="3D5E83D3" w14:textId="77777777" w:rsidR="004E12A2" w:rsidRPr="001B5F45" w:rsidRDefault="004E12A2" w:rsidP="004E12A2">
      <w:pPr>
        <w:numPr>
          <w:ilvl w:val="12"/>
          <w:numId w:val="0"/>
        </w:numPr>
        <w:rPr>
          <w:szCs w:val="24"/>
          <w:u w:val="single"/>
        </w:rPr>
      </w:pPr>
    </w:p>
    <w:p w14:paraId="6DF3FD6E" w14:textId="77777777" w:rsidR="004E12A2" w:rsidRPr="001B5F45" w:rsidRDefault="004E12A2" w:rsidP="004E12A2">
      <w:pPr>
        <w:numPr>
          <w:ilvl w:val="12"/>
          <w:numId w:val="0"/>
        </w:numPr>
        <w:rPr>
          <w:szCs w:val="24"/>
          <w:u w:val="single"/>
        </w:rPr>
      </w:pPr>
    </w:p>
    <w:p w14:paraId="444E659D" w14:textId="0952CC80" w:rsidR="004E12A2" w:rsidRPr="001B5F45" w:rsidRDefault="004E12A2" w:rsidP="004E12A2">
      <w:pPr>
        <w:numPr>
          <w:ilvl w:val="12"/>
          <w:numId w:val="0"/>
        </w:numPr>
        <w:jc w:val="center"/>
        <w:outlineLvl w:val="0"/>
        <w:rPr>
          <w:szCs w:val="24"/>
          <w:u w:val="single"/>
        </w:rPr>
      </w:pPr>
      <w:bookmarkStart w:id="29" w:name="_Toc54095861"/>
      <w:bookmarkStart w:id="30" w:name="_Toc54097446"/>
      <w:r w:rsidRPr="001B5F45">
        <w:rPr>
          <w:b/>
          <w:bCs/>
          <w:szCs w:val="24"/>
          <w:u w:val="single"/>
        </w:rPr>
        <w:t>RELEASE OF ALL CLAIMS</w:t>
      </w:r>
      <w:bookmarkEnd w:id="29"/>
      <w:bookmarkEnd w:id="30"/>
    </w:p>
    <w:p w14:paraId="0E9D0D3B" w14:textId="77777777" w:rsidR="004E12A2" w:rsidRPr="001B5F45" w:rsidRDefault="004E12A2" w:rsidP="004E12A2">
      <w:pPr>
        <w:numPr>
          <w:ilvl w:val="12"/>
          <w:numId w:val="0"/>
        </w:numPr>
        <w:rPr>
          <w:szCs w:val="24"/>
          <w:u w:val="single"/>
        </w:rPr>
      </w:pPr>
    </w:p>
    <w:p w14:paraId="3A115811" w14:textId="77777777" w:rsidR="004E12A2" w:rsidRPr="00D545AA" w:rsidRDefault="004E12A2" w:rsidP="00D545AA">
      <w:pPr>
        <w:jc w:val="center"/>
        <w:rPr>
          <w:b/>
          <w:bCs/>
          <w:u w:val="single"/>
        </w:rPr>
      </w:pPr>
      <w:bookmarkStart w:id="31" w:name="_Toc54095862"/>
      <w:bookmarkStart w:id="32" w:name="_Toc54097447"/>
      <w:r w:rsidRPr="00D545AA">
        <w:rPr>
          <w:b/>
          <w:bCs/>
          <w:u w:val="single"/>
        </w:rPr>
        <w:t>STATE BAR OF CALIFORNIA</w:t>
      </w:r>
      <w:bookmarkEnd w:id="31"/>
      <w:bookmarkEnd w:id="32"/>
    </w:p>
    <w:p w14:paraId="466C5087" w14:textId="77777777" w:rsidR="004E12A2" w:rsidRPr="001B5F45" w:rsidRDefault="004E12A2" w:rsidP="004E12A2">
      <w:pPr>
        <w:numPr>
          <w:ilvl w:val="12"/>
          <w:numId w:val="0"/>
        </w:numPr>
        <w:rPr>
          <w:szCs w:val="24"/>
        </w:rPr>
      </w:pPr>
    </w:p>
    <w:p w14:paraId="445A2867" w14:textId="77777777" w:rsidR="004E12A2" w:rsidRPr="001B5F45" w:rsidRDefault="004E12A2" w:rsidP="004E12A2">
      <w:pPr>
        <w:numPr>
          <w:ilvl w:val="12"/>
          <w:numId w:val="0"/>
        </w:numPr>
        <w:jc w:val="center"/>
        <w:rPr>
          <w:b/>
          <w:bCs/>
          <w:szCs w:val="24"/>
        </w:rPr>
      </w:pPr>
      <w:r w:rsidRPr="001B5F45">
        <w:rPr>
          <w:b/>
          <w:bCs/>
          <w:i/>
          <w:iCs/>
          <w:szCs w:val="24"/>
        </w:rPr>
        <w:t>(Only required of applicants who are members of the State Bar of California)</w:t>
      </w:r>
    </w:p>
    <w:p w14:paraId="51CCDDB2" w14:textId="77777777" w:rsidR="004E12A2" w:rsidRPr="001B5F45" w:rsidRDefault="004E12A2" w:rsidP="004E12A2">
      <w:pPr>
        <w:numPr>
          <w:ilvl w:val="12"/>
          <w:numId w:val="0"/>
        </w:numPr>
        <w:jc w:val="center"/>
        <w:rPr>
          <w:szCs w:val="24"/>
        </w:rPr>
      </w:pPr>
    </w:p>
    <w:p w14:paraId="3B61CD2E" w14:textId="77777777" w:rsidR="004E12A2" w:rsidRPr="001B5F45" w:rsidRDefault="004E12A2" w:rsidP="004E12A2">
      <w:pPr>
        <w:numPr>
          <w:ilvl w:val="12"/>
          <w:numId w:val="0"/>
        </w:numPr>
        <w:jc w:val="both"/>
        <w:rPr>
          <w:szCs w:val="24"/>
        </w:rPr>
      </w:pPr>
    </w:p>
    <w:p w14:paraId="32093D8C" w14:textId="77777777" w:rsidR="004E12A2" w:rsidRPr="001B5F45" w:rsidRDefault="004E12A2" w:rsidP="004E12A2">
      <w:pPr>
        <w:numPr>
          <w:ilvl w:val="12"/>
          <w:numId w:val="0"/>
        </w:numPr>
        <w:jc w:val="both"/>
        <w:rPr>
          <w:szCs w:val="24"/>
        </w:rPr>
      </w:pPr>
    </w:p>
    <w:p w14:paraId="278AE38D" w14:textId="487C107C" w:rsidR="004E12A2" w:rsidRPr="001B5F45" w:rsidRDefault="004E12A2" w:rsidP="004E12A2">
      <w:pPr>
        <w:numPr>
          <w:ilvl w:val="12"/>
          <w:numId w:val="0"/>
        </w:numPr>
        <w:jc w:val="both"/>
        <w:rPr>
          <w:szCs w:val="24"/>
        </w:rPr>
      </w:pPr>
      <w:r w:rsidRPr="001B5F45">
        <w:rPr>
          <w:szCs w:val="24"/>
        </w:rPr>
        <w:tab/>
        <w:t>I hereby release, discharge</w:t>
      </w:r>
      <w:r w:rsidR="009D6C77" w:rsidRPr="001B5F45">
        <w:rPr>
          <w:szCs w:val="24"/>
        </w:rPr>
        <w:t>,</w:t>
      </w:r>
      <w:r w:rsidRPr="001B5F45">
        <w:rPr>
          <w:szCs w:val="24"/>
        </w:rPr>
        <w:t xml:space="preserve"> and exonerate the State Bar of California, its agents and representatives, and any person so furnishing information from </w:t>
      </w:r>
      <w:proofErr w:type="gramStart"/>
      <w:r w:rsidRPr="001B5F45">
        <w:rPr>
          <w:szCs w:val="24"/>
        </w:rPr>
        <w:t>any and all</w:t>
      </w:r>
      <w:proofErr w:type="gramEnd"/>
      <w:r w:rsidRPr="001B5F45">
        <w:rPr>
          <w:szCs w:val="24"/>
        </w:rPr>
        <w:t xml:space="preserve"> liability of every nature and kind arising out of the furnishing or inspection of such documents, records, or the information or the investigation made by the State Bar of California.</w:t>
      </w:r>
    </w:p>
    <w:p w14:paraId="16485AD6" w14:textId="77777777" w:rsidR="004E12A2" w:rsidRPr="001B5F45" w:rsidRDefault="004E12A2" w:rsidP="004E12A2">
      <w:pPr>
        <w:numPr>
          <w:ilvl w:val="12"/>
          <w:numId w:val="0"/>
        </w:numPr>
        <w:jc w:val="both"/>
        <w:rPr>
          <w:szCs w:val="24"/>
        </w:rPr>
      </w:pPr>
    </w:p>
    <w:p w14:paraId="70D18993" w14:textId="77777777" w:rsidR="004E12A2" w:rsidRPr="001B5F45" w:rsidRDefault="004E12A2" w:rsidP="004E12A2">
      <w:pPr>
        <w:numPr>
          <w:ilvl w:val="12"/>
          <w:numId w:val="0"/>
        </w:numPr>
        <w:jc w:val="both"/>
        <w:rPr>
          <w:szCs w:val="24"/>
        </w:rPr>
      </w:pPr>
      <w:r w:rsidRPr="001B5F45">
        <w:rPr>
          <w:szCs w:val="24"/>
        </w:rPr>
        <w:tab/>
        <w:t>The undersigned further waives all rights or benefits which the undersigned now has or in the future may have under the terms of § 1542 of the Civil Code of the State of California, which said section reads as follows:</w:t>
      </w:r>
    </w:p>
    <w:p w14:paraId="3197B155" w14:textId="77777777" w:rsidR="004E12A2" w:rsidRPr="001B5F45" w:rsidRDefault="004E12A2" w:rsidP="004E12A2">
      <w:pPr>
        <w:numPr>
          <w:ilvl w:val="12"/>
          <w:numId w:val="0"/>
        </w:numPr>
        <w:jc w:val="both"/>
        <w:rPr>
          <w:szCs w:val="24"/>
        </w:rPr>
      </w:pPr>
    </w:p>
    <w:p w14:paraId="237AD722" w14:textId="77777777" w:rsidR="004E12A2" w:rsidRPr="001B5F45" w:rsidRDefault="008947EE" w:rsidP="004E12A2">
      <w:pPr>
        <w:numPr>
          <w:ilvl w:val="12"/>
          <w:numId w:val="0"/>
        </w:numPr>
        <w:ind w:left="720" w:right="720"/>
        <w:jc w:val="both"/>
        <w:rPr>
          <w:szCs w:val="24"/>
        </w:rPr>
      </w:pPr>
      <w:r w:rsidRPr="001B5F45">
        <w:rPr>
          <w:szCs w:val="24"/>
        </w:rPr>
        <w:t>“</w:t>
      </w:r>
      <w:r w:rsidR="004E12A2" w:rsidRPr="001B5F45">
        <w:rPr>
          <w:szCs w:val="24"/>
        </w:rPr>
        <w:t>A general release does not extend to claims which the creditor does not know or suspect to exist in his or her favor at the time of executing the release, which if known by him or her must have materially affected his or her settlement with the debto</w:t>
      </w:r>
      <w:r w:rsidRPr="001B5F45">
        <w:rPr>
          <w:szCs w:val="24"/>
        </w:rPr>
        <w:t>r.”</w:t>
      </w:r>
    </w:p>
    <w:p w14:paraId="3A9BF13E" w14:textId="77777777" w:rsidR="004E12A2" w:rsidRPr="001B5F45" w:rsidRDefault="004E12A2" w:rsidP="004E12A2">
      <w:pPr>
        <w:numPr>
          <w:ilvl w:val="12"/>
          <w:numId w:val="0"/>
        </w:numPr>
        <w:jc w:val="both"/>
        <w:rPr>
          <w:szCs w:val="24"/>
        </w:rPr>
      </w:pPr>
    </w:p>
    <w:p w14:paraId="0B82B2B7" w14:textId="77777777" w:rsidR="004E12A2" w:rsidRPr="001B5F45" w:rsidRDefault="004E12A2" w:rsidP="004E12A2">
      <w:pPr>
        <w:numPr>
          <w:ilvl w:val="12"/>
          <w:numId w:val="0"/>
        </w:numPr>
        <w:jc w:val="both"/>
        <w:rPr>
          <w:szCs w:val="24"/>
        </w:rPr>
      </w:pPr>
    </w:p>
    <w:p w14:paraId="300ECC21" w14:textId="77777777" w:rsidR="004E12A2" w:rsidRPr="001B5F45" w:rsidRDefault="004E12A2" w:rsidP="004E12A2">
      <w:pPr>
        <w:numPr>
          <w:ilvl w:val="12"/>
          <w:numId w:val="0"/>
        </w:numPr>
        <w:jc w:val="both"/>
        <w:rPr>
          <w:szCs w:val="24"/>
        </w:rPr>
      </w:pPr>
    </w:p>
    <w:p w14:paraId="42B9E9ED" w14:textId="77777777" w:rsidR="004E12A2" w:rsidRPr="001B5F45" w:rsidRDefault="004E12A2" w:rsidP="004E12A2">
      <w:pPr>
        <w:numPr>
          <w:ilvl w:val="12"/>
          <w:numId w:val="0"/>
        </w:numPr>
        <w:jc w:val="both"/>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4819"/>
        <w:gridCol w:w="4819"/>
      </w:tblGrid>
      <w:tr w:rsidR="000C1693" w:rsidRPr="001B5F45" w14:paraId="647B4CFA" w14:textId="77777777" w:rsidTr="00515EDB">
        <w:tc>
          <w:tcPr>
            <w:tcW w:w="9638" w:type="dxa"/>
            <w:gridSpan w:val="2"/>
          </w:tcPr>
          <w:p w14:paraId="5364A87F" w14:textId="27A36E9C" w:rsidR="000C1693" w:rsidRPr="001B5F45" w:rsidRDefault="000C1693" w:rsidP="000C1693">
            <w:pPr>
              <w:numPr>
                <w:ilvl w:val="12"/>
                <w:numId w:val="0"/>
              </w:numPr>
              <w:tabs>
                <w:tab w:val="left" w:pos="91"/>
              </w:tabs>
              <w:rPr>
                <w:rStyle w:val="BodyText2Char"/>
              </w:rPr>
            </w:pPr>
            <w:r w:rsidRPr="001B5F45">
              <w:rPr>
                <w:bCs/>
              </w:rPr>
              <w:t>Signature:</w:t>
            </w:r>
            <w:r w:rsidRPr="001B5F45">
              <w:rPr>
                <w:bCs/>
              </w:rPr>
              <w:tab/>
            </w:r>
            <w:sdt>
              <w:sdtPr>
                <w:rPr>
                  <w:rStyle w:val="BodyText2Char"/>
                </w:rPr>
                <w:id w:val="1888605819"/>
                <w:placeholder>
                  <w:docPart w:val="7194F3467995417BA9261FB314ABFAB1"/>
                </w:placeholder>
                <w:showingPlcHdr/>
                <w:text w:multiLine="1"/>
              </w:sdtPr>
              <w:sdtEndPr>
                <w:rPr>
                  <w:rStyle w:val="BodyText2Char"/>
                </w:rPr>
              </w:sdtEndPr>
              <w:sdtContent>
                <w:r w:rsidR="00AE4880" w:rsidRPr="001B5F45">
                  <w:rPr>
                    <w:rStyle w:val="PlaceholderText"/>
                  </w:rPr>
                  <w:t>Click or tap here to enter text.</w:t>
                </w:r>
              </w:sdtContent>
            </w:sdt>
          </w:p>
          <w:p w14:paraId="4101287E" w14:textId="286C0766" w:rsidR="000C1693" w:rsidRPr="001B5F45" w:rsidRDefault="000C1693" w:rsidP="000C1693">
            <w:pPr>
              <w:numPr>
                <w:ilvl w:val="12"/>
                <w:numId w:val="0"/>
              </w:numPr>
              <w:tabs>
                <w:tab w:val="left" w:pos="91"/>
              </w:tabs>
              <w:spacing w:line="312" w:lineRule="auto"/>
              <w:rPr>
                <w:rStyle w:val="Style3"/>
                <w:b/>
                <w:bCs/>
                <w:u w:val="none"/>
              </w:rPr>
            </w:pPr>
          </w:p>
        </w:tc>
      </w:tr>
      <w:tr w:rsidR="000C1693" w:rsidRPr="001B5F45" w14:paraId="787F05F5" w14:textId="77777777" w:rsidTr="00F32B1B">
        <w:tc>
          <w:tcPr>
            <w:tcW w:w="4819" w:type="dxa"/>
          </w:tcPr>
          <w:p w14:paraId="6782DF04" w14:textId="77777777" w:rsidR="000C1693" w:rsidRPr="001B5F45" w:rsidRDefault="000C1693" w:rsidP="000C1693">
            <w:pPr>
              <w:numPr>
                <w:ilvl w:val="12"/>
                <w:numId w:val="0"/>
              </w:numPr>
              <w:rPr>
                <w:b/>
                <w:bCs/>
                <w:szCs w:val="24"/>
              </w:rPr>
            </w:pPr>
            <w:r w:rsidRPr="001B5F45">
              <w:rPr>
                <w:b/>
                <w:bCs/>
                <w:szCs w:val="24"/>
              </w:rPr>
              <w:t>Print or Type Name:</w:t>
            </w:r>
          </w:p>
          <w:sdt>
            <w:sdtPr>
              <w:rPr>
                <w:rStyle w:val="BodyText2Char"/>
              </w:rPr>
              <w:id w:val="1164208870"/>
              <w:placeholder>
                <w:docPart w:val="E60562207ACB45859AC0AEBFABB3151E"/>
              </w:placeholder>
              <w:showingPlcHdr/>
              <w:text w:multiLine="1"/>
            </w:sdtPr>
            <w:sdtEndPr>
              <w:rPr>
                <w:rStyle w:val="BodyText2Char"/>
              </w:rPr>
            </w:sdtEndPr>
            <w:sdtContent>
              <w:p w14:paraId="2979D731" w14:textId="03F4E3AC" w:rsidR="000C1693" w:rsidRPr="001B5F45" w:rsidRDefault="00776085" w:rsidP="00A372E5">
                <w:pPr>
                  <w:numPr>
                    <w:ilvl w:val="12"/>
                    <w:numId w:val="0"/>
                  </w:numPr>
                  <w:tabs>
                    <w:tab w:val="left" w:pos="91"/>
                  </w:tabs>
                  <w:spacing w:before="120"/>
                  <w:rPr>
                    <w:rStyle w:val="BodyText2Char"/>
                  </w:rPr>
                </w:pPr>
                <w:r w:rsidRPr="002F00E8">
                  <w:rPr>
                    <w:rStyle w:val="PlaceholderText"/>
                  </w:rPr>
                  <w:t>Click or tap here to enter text.</w:t>
                </w:r>
              </w:p>
            </w:sdtContent>
          </w:sdt>
          <w:p w14:paraId="170C407B" w14:textId="4226D9EB" w:rsidR="000C1693" w:rsidRPr="001B5F45" w:rsidRDefault="000C1693" w:rsidP="000C1693">
            <w:pPr>
              <w:numPr>
                <w:ilvl w:val="12"/>
                <w:numId w:val="0"/>
              </w:numPr>
              <w:rPr>
                <w:b/>
                <w:bCs/>
                <w:szCs w:val="24"/>
              </w:rPr>
            </w:pPr>
          </w:p>
        </w:tc>
        <w:tc>
          <w:tcPr>
            <w:tcW w:w="4819" w:type="dxa"/>
          </w:tcPr>
          <w:p w14:paraId="77D3D5FF" w14:textId="5F0E0A9B" w:rsidR="000C1693" w:rsidRPr="001B5F45" w:rsidRDefault="000C1693" w:rsidP="000C1693">
            <w:pPr>
              <w:numPr>
                <w:ilvl w:val="12"/>
                <w:numId w:val="0"/>
              </w:numPr>
              <w:rPr>
                <w:b/>
                <w:bCs/>
                <w:szCs w:val="24"/>
              </w:rPr>
            </w:pPr>
            <w:r w:rsidRPr="001B5F45">
              <w:rPr>
                <w:b/>
                <w:bCs/>
                <w:szCs w:val="24"/>
              </w:rPr>
              <w:t>Date Signed:</w:t>
            </w:r>
          </w:p>
          <w:p w14:paraId="14C584A9" w14:textId="48CE2906" w:rsidR="000C1693" w:rsidRPr="001B5F45" w:rsidRDefault="00F117F4" w:rsidP="00A372E5">
            <w:pPr>
              <w:numPr>
                <w:ilvl w:val="12"/>
                <w:numId w:val="0"/>
              </w:numPr>
              <w:spacing w:before="120"/>
              <w:rPr>
                <w:szCs w:val="24"/>
              </w:rPr>
            </w:pPr>
            <w:sdt>
              <w:sdtPr>
                <w:id w:val="-707947981"/>
                <w:placeholder>
                  <w:docPart w:val="857BC33BEAB94A6AA25684EBAAB6BCD3"/>
                </w:placeholder>
                <w:showingPlcHdr/>
                <w:date w:fullDate="2022-06-09T00:00:00Z">
                  <w:dateFormat w:val="M/d/yyyy"/>
                  <w:lid w:val="en-US"/>
                  <w:storeMappedDataAs w:val="dateTime"/>
                  <w:calendar w:val="gregorian"/>
                </w:date>
              </w:sdtPr>
              <w:sdtEndPr/>
              <w:sdtContent>
                <w:r w:rsidR="00AE4880" w:rsidRPr="003E3AE1">
                  <w:rPr>
                    <w:rStyle w:val="PlaceholderText"/>
                  </w:rPr>
                  <w:t>Click or tap to enter a date.</w:t>
                </w:r>
              </w:sdtContent>
            </w:sdt>
          </w:p>
        </w:tc>
      </w:tr>
    </w:tbl>
    <w:p w14:paraId="3C147B8B" w14:textId="77777777" w:rsidR="004E12A2" w:rsidRPr="001B5F45" w:rsidRDefault="004E12A2" w:rsidP="004E12A2">
      <w:pPr>
        <w:numPr>
          <w:ilvl w:val="12"/>
          <w:numId w:val="0"/>
        </w:numPr>
        <w:jc w:val="both"/>
        <w:rPr>
          <w:szCs w:val="24"/>
        </w:rPr>
      </w:pPr>
    </w:p>
    <w:p w14:paraId="78D460EE" w14:textId="03272048" w:rsidR="004E12A2" w:rsidRPr="001B5F45" w:rsidRDefault="004E12A2" w:rsidP="001D3694">
      <w:pPr>
        <w:pStyle w:val="Heading1"/>
      </w:pPr>
      <w:r w:rsidRPr="001B5F45">
        <w:br w:type="page"/>
      </w:r>
      <w:bookmarkStart w:id="33" w:name="_Toc54095863"/>
      <w:bookmarkStart w:id="34" w:name="_Toc54097448"/>
      <w:r w:rsidR="00025B67">
        <w:lastRenderedPageBreak/>
        <w:t>H</w:t>
      </w:r>
      <w:r w:rsidRPr="001B5F45">
        <w:t>.</w:t>
      </w:r>
      <w:r w:rsidRPr="001B5F45">
        <w:tab/>
      </w:r>
      <w:r w:rsidRPr="001B5F45">
        <w:rPr>
          <w:u w:val="single"/>
        </w:rPr>
        <w:t>Application Verification</w:t>
      </w:r>
      <w:bookmarkEnd w:id="33"/>
      <w:bookmarkEnd w:id="34"/>
    </w:p>
    <w:p w14:paraId="069777B6" w14:textId="77777777" w:rsidR="004E12A2" w:rsidRPr="001B5F45" w:rsidRDefault="004E12A2" w:rsidP="004E12A2">
      <w:pPr>
        <w:numPr>
          <w:ilvl w:val="12"/>
          <w:numId w:val="0"/>
        </w:numPr>
        <w:jc w:val="both"/>
        <w:rPr>
          <w:szCs w:val="24"/>
        </w:rPr>
      </w:pPr>
    </w:p>
    <w:p w14:paraId="7BD82E4C" w14:textId="77777777" w:rsidR="004E12A2" w:rsidRPr="001B5F45" w:rsidRDefault="004E12A2" w:rsidP="004E12A2">
      <w:pPr>
        <w:numPr>
          <w:ilvl w:val="12"/>
          <w:numId w:val="0"/>
        </w:numPr>
        <w:ind w:left="720"/>
        <w:jc w:val="both"/>
        <w:rPr>
          <w:szCs w:val="24"/>
        </w:rPr>
      </w:pPr>
      <w:r w:rsidRPr="001B5F45">
        <w:rPr>
          <w:szCs w:val="24"/>
        </w:rPr>
        <w:t>The questions answered and statements made in this application are true and correct (or are based on information I believe to be true and correct).</w:t>
      </w:r>
    </w:p>
    <w:p w14:paraId="2F7507C1" w14:textId="77777777" w:rsidR="004E12A2" w:rsidRPr="001B5F45" w:rsidRDefault="004E12A2" w:rsidP="004E12A2">
      <w:pPr>
        <w:numPr>
          <w:ilvl w:val="12"/>
          <w:numId w:val="0"/>
        </w:numPr>
        <w:jc w:val="both"/>
        <w:rPr>
          <w:szCs w:val="24"/>
        </w:rPr>
      </w:pPr>
    </w:p>
    <w:p w14:paraId="37B7518D" w14:textId="0058A232" w:rsidR="004E12A2" w:rsidRPr="001B5F45" w:rsidRDefault="007113BE" w:rsidP="004E12A2">
      <w:pPr>
        <w:numPr>
          <w:ilvl w:val="12"/>
          <w:numId w:val="0"/>
        </w:numPr>
        <w:ind w:left="720"/>
        <w:jc w:val="both"/>
        <w:rPr>
          <w:szCs w:val="24"/>
        </w:rPr>
      </w:pPr>
      <w:r w:rsidRPr="001B5F45">
        <w:rPr>
          <w:szCs w:val="24"/>
        </w:rPr>
        <w:t xml:space="preserve">Information may be sought from individuals other than those listed as references, including employers and co-workers. </w:t>
      </w:r>
      <w:r w:rsidR="004E12A2" w:rsidRPr="001B5F45">
        <w:rPr>
          <w:szCs w:val="24"/>
        </w:rPr>
        <w:t>I authorize my former employers and others who are familiar with my work and character to give any information they may have regarding me. I hereby waive any claims that I could make against them for information provided in connection with this application.</w:t>
      </w:r>
    </w:p>
    <w:p w14:paraId="0EC07148" w14:textId="77777777" w:rsidR="004E12A2" w:rsidRPr="001B5F45" w:rsidRDefault="004E12A2" w:rsidP="004E12A2">
      <w:pPr>
        <w:numPr>
          <w:ilvl w:val="12"/>
          <w:numId w:val="0"/>
        </w:numPr>
        <w:jc w:val="both"/>
        <w:rPr>
          <w:szCs w:val="24"/>
        </w:rPr>
      </w:pPr>
    </w:p>
    <w:p w14:paraId="07C68F95" w14:textId="27C8F0CB" w:rsidR="004E12A2" w:rsidRPr="001B5F45" w:rsidRDefault="004E12A2" w:rsidP="004E12A2">
      <w:pPr>
        <w:numPr>
          <w:ilvl w:val="12"/>
          <w:numId w:val="0"/>
        </w:numPr>
        <w:ind w:left="720"/>
        <w:jc w:val="both"/>
        <w:rPr>
          <w:szCs w:val="24"/>
        </w:rPr>
      </w:pPr>
      <w:r w:rsidRPr="001B5F45">
        <w:rPr>
          <w:szCs w:val="24"/>
        </w:rPr>
        <w:t xml:space="preserve">This application is being submitted by me personally and, if selected, I am willing to serve as </w:t>
      </w:r>
      <w:r w:rsidR="00AD1F30">
        <w:rPr>
          <w:szCs w:val="24"/>
        </w:rPr>
        <w:t>the</w:t>
      </w:r>
      <w:r w:rsidRPr="001B5F45">
        <w:rPr>
          <w:szCs w:val="24"/>
        </w:rPr>
        <w:t xml:space="preserve"> Federal Public Defender in the district where the vacancy occurs.</w:t>
      </w:r>
    </w:p>
    <w:p w14:paraId="677EF1FC" w14:textId="77777777" w:rsidR="008D0B8A" w:rsidRPr="001B5F45" w:rsidRDefault="008D0B8A" w:rsidP="008D0B8A">
      <w:pPr>
        <w:rPr>
          <w:szCs w:val="24"/>
        </w:rPr>
      </w:pPr>
    </w:p>
    <w:p w14:paraId="0C164CDB" w14:textId="77777777" w:rsidR="008D0B8A" w:rsidRPr="001B5F45" w:rsidRDefault="008D0B8A" w:rsidP="008D0B8A">
      <w:pPr>
        <w:rPr>
          <w:szCs w:val="24"/>
        </w:rPr>
      </w:pPr>
    </w:p>
    <w:p w14:paraId="4E8F2E25" w14:textId="77777777" w:rsidR="008D0B8A" w:rsidRPr="001B5F45" w:rsidRDefault="008D0B8A" w:rsidP="008D0B8A">
      <w:pPr>
        <w:rPr>
          <w:szCs w:val="24"/>
        </w:rPr>
      </w:pPr>
    </w:p>
    <w:p w14:paraId="65EA314F" w14:textId="77777777" w:rsidR="008D0B8A" w:rsidRPr="001B5F45" w:rsidRDefault="008D0B8A" w:rsidP="008D0B8A">
      <w:pPr>
        <w:rPr>
          <w:szCs w:val="24"/>
        </w:rPr>
      </w:pPr>
    </w:p>
    <w:p w14:paraId="647284CE" w14:textId="77777777" w:rsidR="008D0B8A" w:rsidRPr="001B5F45" w:rsidRDefault="008D0B8A" w:rsidP="008D0B8A">
      <w:pPr>
        <w:rPr>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9638"/>
      </w:tblGrid>
      <w:tr w:rsidR="000C1693" w:rsidRPr="001B5F45" w14:paraId="549039B4" w14:textId="77777777" w:rsidTr="00515EDB">
        <w:tc>
          <w:tcPr>
            <w:tcW w:w="9638" w:type="dxa"/>
          </w:tcPr>
          <w:p w14:paraId="5F2B9084" w14:textId="63DE4E6A" w:rsidR="000C1693" w:rsidRPr="001B5F45" w:rsidRDefault="000C1693" w:rsidP="000C1693">
            <w:pPr>
              <w:numPr>
                <w:ilvl w:val="12"/>
                <w:numId w:val="0"/>
              </w:numPr>
              <w:tabs>
                <w:tab w:val="left" w:pos="91"/>
              </w:tabs>
              <w:rPr>
                <w:rStyle w:val="BodyText2Char"/>
              </w:rPr>
            </w:pPr>
            <w:r w:rsidRPr="00722A8F">
              <w:rPr>
                <w:b/>
              </w:rPr>
              <w:t>Signature:</w:t>
            </w:r>
            <w:r w:rsidRPr="001B5F45">
              <w:rPr>
                <w:bCs/>
              </w:rPr>
              <w:tab/>
            </w:r>
            <w:sdt>
              <w:sdtPr>
                <w:rPr>
                  <w:rStyle w:val="BodyText2Char"/>
                </w:rPr>
                <w:id w:val="476113041"/>
                <w:placeholder>
                  <w:docPart w:val="DF91A2E2E1B04705AAA892ECAE21AB2F"/>
                </w:placeholder>
                <w:showingPlcHdr/>
                <w:text w:multiLine="1"/>
              </w:sdtPr>
              <w:sdtEndPr>
                <w:rPr>
                  <w:rStyle w:val="BodyText2Char"/>
                </w:rPr>
              </w:sdtEndPr>
              <w:sdtContent>
                <w:r w:rsidR="00776085" w:rsidRPr="001B5F45">
                  <w:rPr>
                    <w:rStyle w:val="PlaceholderText"/>
                  </w:rPr>
                  <w:t>Click or tap here to enter text.</w:t>
                </w:r>
              </w:sdtContent>
            </w:sdt>
          </w:p>
          <w:p w14:paraId="3C16DFB0" w14:textId="59990A43" w:rsidR="000C1693" w:rsidRPr="001B5F45" w:rsidRDefault="000C1693" w:rsidP="000C1693">
            <w:pPr>
              <w:numPr>
                <w:ilvl w:val="12"/>
                <w:numId w:val="0"/>
              </w:numPr>
              <w:tabs>
                <w:tab w:val="left" w:pos="91"/>
              </w:tabs>
              <w:spacing w:line="312" w:lineRule="auto"/>
              <w:rPr>
                <w:b/>
                <w:bCs/>
                <w:szCs w:val="24"/>
              </w:rPr>
            </w:pPr>
          </w:p>
        </w:tc>
      </w:tr>
      <w:tr w:rsidR="000C1693" w:rsidRPr="001B5F45" w14:paraId="3671D28C" w14:textId="77777777" w:rsidTr="00515EDB">
        <w:tc>
          <w:tcPr>
            <w:tcW w:w="9638" w:type="dxa"/>
          </w:tcPr>
          <w:p w14:paraId="650962DF" w14:textId="4A1F5020" w:rsidR="000C1693" w:rsidRPr="001B5F45" w:rsidRDefault="000C1693" w:rsidP="000C1693">
            <w:pPr>
              <w:numPr>
                <w:ilvl w:val="12"/>
                <w:numId w:val="0"/>
              </w:numPr>
              <w:rPr>
                <w:b/>
                <w:bCs/>
                <w:szCs w:val="24"/>
              </w:rPr>
            </w:pPr>
            <w:r w:rsidRPr="001B5F45">
              <w:rPr>
                <w:b/>
                <w:bCs/>
                <w:szCs w:val="24"/>
              </w:rPr>
              <w:t>Date Signed:</w:t>
            </w:r>
            <w:r w:rsidRPr="001B5F45">
              <w:rPr>
                <w:b/>
                <w:bCs/>
                <w:szCs w:val="24"/>
              </w:rPr>
              <w:tab/>
            </w:r>
            <w:sdt>
              <w:sdtPr>
                <w:id w:val="-795762352"/>
                <w:placeholder>
                  <w:docPart w:val="65F8E9F7308940C2966C15690C66DB44"/>
                </w:placeholder>
                <w:showingPlcHdr/>
                <w:date w:fullDate="2020-10-02T00:00:00Z">
                  <w:dateFormat w:val="M/d/yyyy"/>
                  <w:lid w:val="en-US"/>
                  <w:storeMappedDataAs w:val="dateTime"/>
                  <w:calendar w:val="gregorian"/>
                </w:date>
              </w:sdtPr>
              <w:sdtEndPr/>
              <w:sdtContent>
                <w:r w:rsidR="00776085" w:rsidRPr="001B5F45">
                  <w:rPr>
                    <w:rStyle w:val="PlaceholderText"/>
                  </w:rPr>
                  <w:t>Click or tap to enter a date.</w:t>
                </w:r>
              </w:sdtContent>
            </w:sdt>
          </w:p>
          <w:p w14:paraId="44CE391C" w14:textId="77777777" w:rsidR="000C1693" w:rsidRPr="001B5F45" w:rsidRDefault="000C1693" w:rsidP="000C1693">
            <w:pPr>
              <w:numPr>
                <w:ilvl w:val="12"/>
                <w:numId w:val="0"/>
              </w:numPr>
              <w:tabs>
                <w:tab w:val="left" w:pos="91"/>
              </w:tabs>
              <w:spacing w:line="312" w:lineRule="auto"/>
            </w:pPr>
          </w:p>
        </w:tc>
      </w:tr>
      <w:bookmarkEnd w:id="1"/>
    </w:tbl>
    <w:p w14:paraId="4DCD0F68" w14:textId="65CE1394" w:rsidR="004E12A2" w:rsidRPr="001B5F45" w:rsidRDefault="004E12A2" w:rsidP="0077025E">
      <w:pPr>
        <w:pStyle w:val="Heading1"/>
      </w:pPr>
    </w:p>
    <w:sectPr w:rsidR="004E12A2" w:rsidRPr="001B5F45" w:rsidSect="00DA307B">
      <w:footerReference w:type="default" r:id="rId15"/>
      <w:pgSz w:w="12240" w:h="15840"/>
      <w:pgMar w:top="1152" w:right="1296" w:bottom="720" w:left="1296" w:header="1440" w:footer="70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731A4" w14:textId="77777777" w:rsidR="008B4FD1" w:rsidRDefault="008B4FD1">
      <w:r>
        <w:separator/>
      </w:r>
    </w:p>
  </w:endnote>
  <w:endnote w:type="continuationSeparator" w:id="0">
    <w:p w14:paraId="74EC8A15" w14:textId="77777777" w:rsidR="008B4FD1" w:rsidRDefault="008B4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10cpi">
    <w:altName w:val="Courier New"/>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1534489"/>
      <w:docPartObj>
        <w:docPartGallery w:val="Page Numbers (Bottom of Page)"/>
        <w:docPartUnique/>
      </w:docPartObj>
    </w:sdtPr>
    <w:sdtEndPr>
      <w:rPr>
        <w:noProof/>
      </w:rPr>
    </w:sdtEndPr>
    <w:sdtContent>
      <w:p w14:paraId="45F6ACD0" w14:textId="77777777" w:rsidR="004A332C" w:rsidRDefault="004A33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50830D" w14:textId="77777777" w:rsidR="004A332C" w:rsidRDefault="004A33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46037A" w14:textId="77777777" w:rsidR="008B4FD1" w:rsidRDefault="008B4FD1">
      <w:r>
        <w:separator/>
      </w:r>
    </w:p>
  </w:footnote>
  <w:footnote w:type="continuationSeparator" w:id="0">
    <w:p w14:paraId="6866B700" w14:textId="77777777" w:rsidR="008B4FD1" w:rsidRDefault="008B4F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28C6C0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192B4B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7B40C8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06EADB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73A578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DAA0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2EE18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450694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A63D9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01CE2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35FF7"/>
    <w:multiLevelType w:val="multilevel"/>
    <w:tmpl w:val="32A8D832"/>
    <w:lvl w:ilvl="0">
      <w:start w:val="3"/>
      <w:numFmt w:val="decimal"/>
      <w:lvlText w:val="%1."/>
      <w:lvlJc w:val="left"/>
      <w:pPr>
        <w:tabs>
          <w:tab w:val="num" w:pos="1865"/>
        </w:tabs>
        <w:ind w:left="1865" w:hanging="720"/>
      </w:pPr>
      <w:rPr>
        <w:rFonts w:hint="default"/>
      </w:rPr>
    </w:lvl>
    <w:lvl w:ilvl="1">
      <w:start w:val="1"/>
      <w:numFmt w:val="lowerLetter"/>
      <w:lvlText w:val="%2."/>
      <w:lvlJc w:val="left"/>
      <w:pPr>
        <w:tabs>
          <w:tab w:val="num" w:pos="2225"/>
        </w:tabs>
        <w:ind w:left="2225" w:hanging="360"/>
      </w:pPr>
    </w:lvl>
    <w:lvl w:ilvl="2">
      <w:start w:val="1"/>
      <w:numFmt w:val="lowerRoman"/>
      <w:lvlText w:val="%3."/>
      <w:lvlJc w:val="right"/>
      <w:pPr>
        <w:tabs>
          <w:tab w:val="num" w:pos="2945"/>
        </w:tabs>
        <w:ind w:left="2945" w:hanging="180"/>
      </w:pPr>
    </w:lvl>
    <w:lvl w:ilvl="3">
      <w:start w:val="1"/>
      <w:numFmt w:val="decimal"/>
      <w:lvlText w:val="%4."/>
      <w:lvlJc w:val="left"/>
      <w:pPr>
        <w:tabs>
          <w:tab w:val="num" w:pos="3665"/>
        </w:tabs>
        <w:ind w:left="3665" w:hanging="360"/>
      </w:pPr>
    </w:lvl>
    <w:lvl w:ilvl="4">
      <w:start w:val="1"/>
      <w:numFmt w:val="lowerLetter"/>
      <w:lvlText w:val="%5."/>
      <w:lvlJc w:val="left"/>
      <w:pPr>
        <w:tabs>
          <w:tab w:val="num" w:pos="4385"/>
        </w:tabs>
        <w:ind w:left="4385" w:hanging="360"/>
      </w:pPr>
    </w:lvl>
    <w:lvl w:ilvl="5">
      <w:start w:val="1"/>
      <w:numFmt w:val="lowerRoman"/>
      <w:lvlText w:val="%6."/>
      <w:lvlJc w:val="right"/>
      <w:pPr>
        <w:tabs>
          <w:tab w:val="num" w:pos="5105"/>
        </w:tabs>
        <w:ind w:left="5105" w:hanging="180"/>
      </w:pPr>
    </w:lvl>
    <w:lvl w:ilvl="6">
      <w:start w:val="1"/>
      <w:numFmt w:val="decimal"/>
      <w:lvlText w:val="%7."/>
      <w:lvlJc w:val="left"/>
      <w:pPr>
        <w:tabs>
          <w:tab w:val="num" w:pos="5825"/>
        </w:tabs>
        <w:ind w:left="5825" w:hanging="360"/>
      </w:pPr>
    </w:lvl>
    <w:lvl w:ilvl="7">
      <w:start w:val="1"/>
      <w:numFmt w:val="lowerLetter"/>
      <w:lvlText w:val="%8."/>
      <w:lvlJc w:val="left"/>
      <w:pPr>
        <w:tabs>
          <w:tab w:val="num" w:pos="6545"/>
        </w:tabs>
        <w:ind w:left="6545" w:hanging="360"/>
      </w:pPr>
    </w:lvl>
    <w:lvl w:ilvl="8">
      <w:start w:val="1"/>
      <w:numFmt w:val="lowerRoman"/>
      <w:lvlText w:val="%9."/>
      <w:lvlJc w:val="right"/>
      <w:pPr>
        <w:tabs>
          <w:tab w:val="num" w:pos="7265"/>
        </w:tabs>
        <w:ind w:left="7265" w:hanging="180"/>
      </w:pPr>
    </w:lvl>
  </w:abstractNum>
  <w:abstractNum w:abstractNumId="11" w15:restartNumberingAfterBreak="0">
    <w:nsid w:val="086E2730"/>
    <w:multiLevelType w:val="hybridMultilevel"/>
    <w:tmpl w:val="8B5E3246"/>
    <w:lvl w:ilvl="0" w:tplc="04090019">
      <w:start w:val="1"/>
      <w:numFmt w:val="lowerLetter"/>
      <w:lvlText w:val="%1."/>
      <w:lvlJc w:val="left"/>
      <w:pPr>
        <w:tabs>
          <w:tab w:val="num" w:pos="1505"/>
        </w:tabs>
        <w:ind w:left="1505" w:hanging="360"/>
      </w:pPr>
      <w:rPr>
        <w:rFonts w:hint="default"/>
      </w:rPr>
    </w:lvl>
    <w:lvl w:ilvl="1" w:tplc="04090019" w:tentative="1">
      <w:start w:val="1"/>
      <w:numFmt w:val="lowerLetter"/>
      <w:lvlText w:val="%2."/>
      <w:lvlJc w:val="left"/>
      <w:pPr>
        <w:tabs>
          <w:tab w:val="num" w:pos="2225"/>
        </w:tabs>
        <w:ind w:left="2225" w:hanging="360"/>
      </w:pPr>
    </w:lvl>
    <w:lvl w:ilvl="2" w:tplc="0409001B" w:tentative="1">
      <w:start w:val="1"/>
      <w:numFmt w:val="lowerRoman"/>
      <w:lvlText w:val="%3."/>
      <w:lvlJc w:val="right"/>
      <w:pPr>
        <w:tabs>
          <w:tab w:val="num" w:pos="2945"/>
        </w:tabs>
        <w:ind w:left="2945" w:hanging="180"/>
      </w:pPr>
    </w:lvl>
    <w:lvl w:ilvl="3" w:tplc="0409000F" w:tentative="1">
      <w:start w:val="1"/>
      <w:numFmt w:val="decimal"/>
      <w:lvlText w:val="%4."/>
      <w:lvlJc w:val="left"/>
      <w:pPr>
        <w:tabs>
          <w:tab w:val="num" w:pos="3665"/>
        </w:tabs>
        <w:ind w:left="3665" w:hanging="360"/>
      </w:pPr>
    </w:lvl>
    <w:lvl w:ilvl="4" w:tplc="04090019" w:tentative="1">
      <w:start w:val="1"/>
      <w:numFmt w:val="lowerLetter"/>
      <w:lvlText w:val="%5."/>
      <w:lvlJc w:val="left"/>
      <w:pPr>
        <w:tabs>
          <w:tab w:val="num" w:pos="4385"/>
        </w:tabs>
        <w:ind w:left="4385" w:hanging="360"/>
      </w:pPr>
    </w:lvl>
    <w:lvl w:ilvl="5" w:tplc="0409001B" w:tentative="1">
      <w:start w:val="1"/>
      <w:numFmt w:val="lowerRoman"/>
      <w:lvlText w:val="%6."/>
      <w:lvlJc w:val="right"/>
      <w:pPr>
        <w:tabs>
          <w:tab w:val="num" w:pos="5105"/>
        </w:tabs>
        <w:ind w:left="5105" w:hanging="180"/>
      </w:pPr>
    </w:lvl>
    <w:lvl w:ilvl="6" w:tplc="0409000F" w:tentative="1">
      <w:start w:val="1"/>
      <w:numFmt w:val="decimal"/>
      <w:lvlText w:val="%7."/>
      <w:lvlJc w:val="left"/>
      <w:pPr>
        <w:tabs>
          <w:tab w:val="num" w:pos="5825"/>
        </w:tabs>
        <w:ind w:left="5825" w:hanging="360"/>
      </w:pPr>
    </w:lvl>
    <w:lvl w:ilvl="7" w:tplc="04090019" w:tentative="1">
      <w:start w:val="1"/>
      <w:numFmt w:val="lowerLetter"/>
      <w:lvlText w:val="%8."/>
      <w:lvlJc w:val="left"/>
      <w:pPr>
        <w:tabs>
          <w:tab w:val="num" w:pos="6545"/>
        </w:tabs>
        <w:ind w:left="6545" w:hanging="360"/>
      </w:pPr>
    </w:lvl>
    <w:lvl w:ilvl="8" w:tplc="0409001B" w:tentative="1">
      <w:start w:val="1"/>
      <w:numFmt w:val="lowerRoman"/>
      <w:lvlText w:val="%9."/>
      <w:lvlJc w:val="right"/>
      <w:pPr>
        <w:tabs>
          <w:tab w:val="num" w:pos="7265"/>
        </w:tabs>
        <w:ind w:left="7265" w:hanging="180"/>
      </w:pPr>
    </w:lvl>
  </w:abstractNum>
  <w:abstractNum w:abstractNumId="12" w15:restartNumberingAfterBreak="0">
    <w:nsid w:val="0AB90FE4"/>
    <w:multiLevelType w:val="hybridMultilevel"/>
    <w:tmpl w:val="A3C06F2E"/>
    <w:lvl w:ilvl="0" w:tplc="8CBA3C38">
      <w:start w:val="1"/>
      <w:numFmt w:val="decimal"/>
      <w:lvlText w:val="%1."/>
      <w:lvlJc w:val="left"/>
      <w:pPr>
        <w:ind w:left="1440" w:hanging="720"/>
      </w:pPr>
      <w:rPr>
        <w:rFonts w:hint="default"/>
        <w:b w:val="0"/>
        <w:b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ED35CEE"/>
    <w:multiLevelType w:val="hybridMultilevel"/>
    <w:tmpl w:val="31D0659A"/>
    <w:lvl w:ilvl="0" w:tplc="2326D09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E05510"/>
    <w:multiLevelType w:val="hybridMultilevel"/>
    <w:tmpl w:val="852EB636"/>
    <w:lvl w:ilvl="0" w:tplc="487E8BE0">
      <w:start w:val="1"/>
      <w:numFmt w:val="decimal"/>
      <w:lvlText w:val="%1."/>
      <w:lvlJc w:val="left"/>
      <w:pPr>
        <w:ind w:left="1440" w:hanging="720"/>
      </w:pPr>
      <w:rPr>
        <w:rFonts w:hint="default"/>
        <w:b w:val="0"/>
        <w:b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55F005D"/>
    <w:multiLevelType w:val="hybridMultilevel"/>
    <w:tmpl w:val="44643CAC"/>
    <w:lvl w:ilvl="0" w:tplc="A3EABD34">
      <w:start w:val="1"/>
      <w:numFmt w:val="decimal"/>
      <w:lvlText w:val="(%1)"/>
      <w:lvlJc w:val="left"/>
      <w:pPr>
        <w:tabs>
          <w:tab w:val="num" w:pos="792"/>
        </w:tabs>
        <w:ind w:left="288" w:firstLine="432"/>
      </w:pPr>
      <w:rPr>
        <w:rFonts w:hint="default"/>
        <w:b/>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9A3EEB"/>
    <w:multiLevelType w:val="hybridMultilevel"/>
    <w:tmpl w:val="127C64AE"/>
    <w:lvl w:ilvl="0" w:tplc="E4227E56">
      <w:start w:val="1"/>
      <w:numFmt w:val="decimal"/>
      <w:lvlText w:val="%1."/>
      <w:lvlJc w:val="left"/>
      <w:pPr>
        <w:ind w:left="486" w:hanging="360"/>
      </w:pPr>
      <w:rPr>
        <w:rFonts w:hint="default"/>
      </w:rPr>
    </w:lvl>
    <w:lvl w:ilvl="1" w:tplc="04090019" w:tentative="1">
      <w:start w:val="1"/>
      <w:numFmt w:val="lowerLetter"/>
      <w:lvlText w:val="%2."/>
      <w:lvlJc w:val="left"/>
      <w:pPr>
        <w:ind w:left="1206" w:hanging="360"/>
      </w:pPr>
    </w:lvl>
    <w:lvl w:ilvl="2" w:tplc="0409001B" w:tentative="1">
      <w:start w:val="1"/>
      <w:numFmt w:val="lowerRoman"/>
      <w:lvlText w:val="%3."/>
      <w:lvlJc w:val="right"/>
      <w:pPr>
        <w:ind w:left="1926" w:hanging="180"/>
      </w:pPr>
    </w:lvl>
    <w:lvl w:ilvl="3" w:tplc="0409000F" w:tentative="1">
      <w:start w:val="1"/>
      <w:numFmt w:val="decimal"/>
      <w:lvlText w:val="%4."/>
      <w:lvlJc w:val="left"/>
      <w:pPr>
        <w:ind w:left="2646" w:hanging="360"/>
      </w:pPr>
    </w:lvl>
    <w:lvl w:ilvl="4" w:tplc="04090019" w:tentative="1">
      <w:start w:val="1"/>
      <w:numFmt w:val="lowerLetter"/>
      <w:lvlText w:val="%5."/>
      <w:lvlJc w:val="left"/>
      <w:pPr>
        <w:ind w:left="3366" w:hanging="360"/>
      </w:pPr>
    </w:lvl>
    <w:lvl w:ilvl="5" w:tplc="0409001B" w:tentative="1">
      <w:start w:val="1"/>
      <w:numFmt w:val="lowerRoman"/>
      <w:lvlText w:val="%6."/>
      <w:lvlJc w:val="right"/>
      <w:pPr>
        <w:ind w:left="4086" w:hanging="180"/>
      </w:pPr>
    </w:lvl>
    <w:lvl w:ilvl="6" w:tplc="0409000F" w:tentative="1">
      <w:start w:val="1"/>
      <w:numFmt w:val="decimal"/>
      <w:lvlText w:val="%7."/>
      <w:lvlJc w:val="left"/>
      <w:pPr>
        <w:ind w:left="4806" w:hanging="360"/>
      </w:pPr>
    </w:lvl>
    <w:lvl w:ilvl="7" w:tplc="04090019" w:tentative="1">
      <w:start w:val="1"/>
      <w:numFmt w:val="lowerLetter"/>
      <w:lvlText w:val="%8."/>
      <w:lvlJc w:val="left"/>
      <w:pPr>
        <w:ind w:left="5526" w:hanging="360"/>
      </w:pPr>
    </w:lvl>
    <w:lvl w:ilvl="8" w:tplc="0409001B" w:tentative="1">
      <w:start w:val="1"/>
      <w:numFmt w:val="lowerRoman"/>
      <w:lvlText w:val="%9."/>
      <w:lvlJc w:val="right"/>
      <w:pPr>
        <w:ind w:left="6246" w:hanging="180"/>
      </w:pPr>
    </w:lvl>
  </w:abstractNum>
  <w:abstractNum w:abstractNumId="17" w15:restartNumberingAfterBreak="0">
    <w:nsid w:val="19A17345"/>
    <w:multiLevelType w:val="hybridMultilevel"/>
    <w:tmpl w:val="F33611CE"/>
    <w:lvl w:ilvl="0" w:tplc="E4227E56">
      <w:start w:val="3"/>
      <w:numFmt w:val="decimal"/>
      <w:lvlText w:val="%1."/>
      <w:lvlJc w:val="left"/>
      <w:pPr>
        <w:ind w:left="486" w:hanging="360"/>
      </w:pPr>
      <w:rPr>
        <w:rFonts w:hint="default"/>
        <w:b w:val="0"/>
      </w:rPr>
    </w:lvl>
    <w:lvl w:ilvl="1" w:tplc="04090019" w:tentative="1">
      <w:start w:val="1"/>
      <w:numFmt w:val="lowerLetter"/>
      <w:lvlText w:val="%2."/>
      <w:lvlJc w:val="left"/>
      <w:pPr>
        <w:ind w:left="1206" w:hanging="360"/>
      </w:pPr>
    </w:lvl>
    <w:lvl w:ilvl="2" w:tplc="0409001B" w:tentative="1">
      <w:start w:val="1"/>
      <w:numFmt w:val="lowerRoman"/>
      <w:lvlText w:val="%3."/>
      <w:lvlJc w:val="right"/>
      <w:pPr>
        <w:ind w:left="1926" w:hanging="180"/>
      </w:pPr>
    </w:lvl>
    <w:lvl w:ilvl="3" w:tplc="0409000F" w:tentative="1">
      <w:start w:val="1"/>
      <w:numFmt w:val="decimal"/>
      <w:lvlText w:val="%4."/>
      <w:lvlJc w:val="left"/>
      <w:pPr>
        <w:ind w:left="2646" w:hanging="360"/>
      </w:pPr>
    </w:lvl>
    <w:lvl w:ilvl="4" w:tplc="04090019" w:tentative="1">
      <w:start w:val="1"/>
      <w:numFmt w:val="lowerLetter"/>
      <w:lvlText w:val="%5."/>
      <w:lvlJc w:val="left"/>
      <w:pPr>
        <w:ind w:left="3366" w:hanging="360"/>
      </w:pPr>
    </w:lvl>
    <w:lvl w:ilvl="5" w:tplc="0409001B" w:tentative="1">
      <w:start w:val="1"/>
      <w:numFmt w:val="lowerRoman"/>
      <w:lvlText w:val="%6."/>
      <w:lvlJc w:val="right"/>
      <w:pPr>
        <w:ind w:left="4086" w:hanging="180"/>
      </w:pPr>
    </w:lvl>
    <w:lvl w:ilvl="6" w:tplc="0409000F" w:tentative="1">
      <w:start w:val="1"/>
      <w:numFmt w:val="decimal"/>
      <w:lvlText w:val="%7."/>
      <w:lvlJc w:val="left"/>
      <w:pPr>
        <w:ind w:left="4806" w:hanging="360"/>
      </w:pPr>
    </w:lvl>
    <w:lvl w:ilvl="7" w:tplc="04090019" w:tentative="1">
      <w:start w:val="1"/>
      <w:numFmt w:val="lowerLetter"/>
      <w:lvlText w:val="%8."/>
      <w:lvlJc w:val="left"/>
      <w:pPr>
        <w:ind w:left="5526" w:hanging="360"/>
      </w:pPr>
    </w:lvl>
    <w:lvl w:ilvl="8" w:tplc="0409001B" w:tentative="1">
      <w:start w:val="1"/>
      <w:numFmt w:val="lowerRoman"/>
      <w:lvlText w:val="%9."/>
      <w:lvlJc w:val="right"/>
      <w:pPr>
        <w:ind w:left="6246" w:hanging="180"/>
      </w:pPr>
    </w:lvl>
  </w:abstractNum>
  <w:abstractNum w:abstractNumId="18" w15:restartNumberingAfterBreak="0">
    <w:nsid w:val="19B853F2"/>
    <w:multiLevelType w:val="hybridMultilevel"/>
    <w:tmpl w:val="51325E44"/>
    <w:lvl w:ilvl="0" w:tplc="D876C3C2">
      <w:start w:val="1"/>
      <w:numFmt w:val="decimal"/>
      <w:lvlText w:val="%1."/>
      <w:lvlJc w:val="left"/>
      <w:pPr>
        <w:ind w:left="486"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BFB3066"/>
    <w:multiLevelType w:val="hybridMultilevel"/>
    <w:tmpl w:val="99164F42"/>
    <w:lvl w:ilvl="0" w:tplc="D876C3C2">
      <w:start w:val="1"/>
      <w:numFmt w:val="decimal"/>
      <w:lvlText w:val="%1."/>
      <w:lvlJc w:val="left"/>
      <w:pPr>
        <w:ind w:left="486"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D9877AB"/>
    <w:multiLevelType w:val="hybridMultilevel"/>
    <w:tmpl w:val="24DEC44E"/>
    <w:lvl w:ilvl="0" w:tplc="04090001">
      <w:start w:val="1"/>
      <w:numFmt w:val="bullet"/>
      <w:lvlText w:val=""/>
      <w:lvlJc w:val="left"/>
      <w:pPr>
        <w:ind w:left="1800" w:hanging="360"/>
      </w:pPr>
      <w:rPr>
        <w:rFonts w:ascii="Symbol" w:hAnsi="Symbol" w:hint="default"/>
      </w:rPr>
    </w:lvl>
    <w:lvl w:ilvl="1" w:tplc="D3804CD0">
      <w:start w:val="1"/>
      <w:numFmt w:val="upperLetter"/>
      <w:lvlText w:val="%2."/>
      <w:lvlJc w:val="left"/>
      <w:pPr>
        <w:ind w:left="2880" w:hanging="72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1F3D2705"/>
    <w:multiLevelType w:val="hybridMultilevel"/>
    <w:tmpl w:val="7002751E"/>
    <w:lvl w:ilvl="0" w:tplc="10B08C72">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1F652E5F"/>
    <w:multiLevelType w:val="hybridMultilevel"/>
    <w:tmpl w:val="D75EB4FC"/>
    <w:lvl w:ilvl="0" w:tplc="D876C3C2">
      <w:start w:val="1"/>
      <w:numFmt w:val="decimal"/>
      <w:lvlText w:val="%1."/>
      <w:lvlJc w:val="left"/>
      <w:pPr>
        <w:ind w:left="486"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1266C86"/>
    <w:multiLevelType w:val="hybridMultilevel"/>
    <w:tmpl w:val="0340F148"/>
    <w:lvl w:ilvl="0" w:tplc="27D8DE2C">
      <w:start w:val="7"/>
      <w:numFmt w:val="upp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22FC4B2C"/>
    <w:multiLevelType w:val="hybridMultilevel"/>
    <w:tmpl w:val="EC4CCB6A"/>
    <w:lvl w:ilvl="0" w:tplc="9E2C9DDE">
      <w:start w:val="1"/>
      <w:numFmt w:val="decimal"/>
      <w:lvlText w:val="%1."/>
      <w:lvlJc w:val="left"/>
      <w:pPr>
        <w:ind w:left="1080" w:hanging="360"/>
      </w:pPr>
      <w:rPr>
        <w:rFonts w:ascii="CG Times" w:hAnsi="CG Times" w:cs="CG Time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293A5D00"/>
    <w:multiLevelType w:val="hybridMultilevel"/>
    <w:tmpl w:val="19FC4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19E3926"/>
    <w:multiLevelType w:val="hybridMultilevel"/>
    <w:tmpl w:val="127C64AE"/>
    <w:lvl w:ilvl="0" w:tplc="E4227E56">
      <w:start w:val="1"/>
      <w:numFmt w:val="decimal"/>
      <w:lvlText w:val="%1."/>
      <w:lvlJc w:val="left"/>
      <w:pPr>
        <w:ind w:left="486" w:hanging="360"/>
      </w:pPr>
      <w:rPr>
        <w:rFonts w:hint="default"/>
      </w:rPr>
    </w:lvl>
    <w:lvl w:ilvl="1" w:tplc="04090019" w:tentative="1">
      <w:start w:val="1"/>
      <w:numFmt w:val="lowerLetter"/>
      <w:lvlText w:val="%2."/>
      <w:lvlJc w:val="left"/>
      <w:pPr>
        <w:ind w:left="1206" w:hanging="360"/>
      </w:pPr>
    </w:lvl>
    <w:lvl w:ilvl="2" w:tplc="0409001B" w:tentative="1">
      <w:start w:val="1"/>
      <w:numFmt w:val="lowerRoman"/>
      <w:lvlText w:val="%3."/>
      <w:lvlJc w:val="right"/>
      <w:pPr>
        <w:ind w:left="1926" w:hanging="180"/>
      </w:pPr>
    </w:lvl>
    <w:lvl w:ilvl="3" w:tplc="0409000F" w:tentative="1">
      <w:start w:val="1"/>
      <w:numFmt w:val="decimal"/>
      <w:lvlText w:val="%4."/>
      <w:lvlJc w:val="left"/>
      <w:pPr>
        <w:ind w:left="2646" w:hanging="360"/>
      </w:pPr>
    </w:lvl>
    <w:lvl w:ilvl="4" w:tplc="04090019" w:tentative="1">
      <w:start w:val="1"/>
      <w:numFmt w:val="lowerLetter"/>
      <w:lvlText w:val="%5."/>
      <w:lvlJc w:val="left"/>
      <w:pPr>
        <w:ind w:left="3366" w:hanging="360"/>
      </w:pPr>
    </w:lvl>
    <w:lvl w:ilvl="5" w:tplc="0409001B" w:tentative="1">
      <w:start w:val="1"/>
      <w:numFmt w:val="lowerRoman"/>
      <w:lvlText w:val="%6."/>
      <w:lvlJc w:val="right"/>
      <w:pPr>
        <w:ind w:left="4086" w:hanging="180"/>
      </w:pPr>
    </w:lvl>
    <w:lvl w:ilvl="6" w:tplc="0409000F" w:tentative="1">
      <w:start w:val="1"/>
      <w:numFmt w:val="decimal"/>
      <w:lvlText w:val="%7."/>
      <w:lvlJc w:val="left"/>
      <w:pPr>
        <w:ind w:left="4806" w:hanging="360"/>
      </w:pPr>
    </w:lvl>
    <w:lvl w:ilvl="7" w:tplc="04090019" w:tentative="1">
      <w:start w:val="1"/>
      <w:numFmt w:val="lowerLetter"/>
      <w:lvlText w:val="%8."/>
      <w:lvlJc w:val="left"/>
      <w:pPr>
        <w:ind w:left="5526" w:hanging="360"/>
      </w:pPr>
    </w:lvl>
    <w:lvl w:ilvl="8" w:tplc="0409001B" w:tentative="1">
      <w:start w:val="1"/>
      <w:numFmt w:val="lowerRoman"/>
      <w:lvlText w:val="%9."/>
      <w:lvlJc w:val="right"/>
      <w:pPr>
        <w:ind w:left="6246" w:hanging="180"/>
      </w:pPr>
    </w:lvl>
  </w:abstractNum>
  <w:abstractNum w:abstractNumId="27" w15:restartNumberingAfterBreak="0">
    <w:nsid w:val="348C1149"/>
    <w:multiLevelType w:val="hybridMultilevel"/>
    <w:tmpl w:val="E6142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0F332A"/>
    <w:multiLevelType w:val="hybridMultilevel"/>
    <w:tmpl w:val="C22C903A"/>
    <w:lvl w:ilvl="0" w:tplc="BB52BA9E">
      <w:start w:val="1"/>
      <w:numFmt w:val="decimal"/>
      <w:lvlText w:val="C-%1."/>
      <w:lvlJc w:val="left"/>
      <w:pPr>
        <w:tabs>
          <w:tab w:val="num" w:pos="720"/>
        </w:tabs>
        <w:ind w:left="720" w:firstLine="0"/>
      </w:pPr>
      <w:rPr>
        <w:rFonts w:hint="default"/>
        <w:b/>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CF3E05"/>
    <w:multiLevelType w:val="hybridMultilevel"/>
    <w:tmpl w:val="56C2EBFC"/>
    <w:lvl w:ilvl="0" w:tplc="2D2C398C">
      <w:start w:val="6"/>
      <w:numFmt w:val="decimal"/>
      <w:lvlText w:val="(%1)"/>
      <w:lvlJc w:val="left"/>
      <w:pPr>
        <w:tabs>
          <w:tab w:val="num" w:pos="864"/>
        </w:tabs>
        <w:ind w:left="360" w:firstLine="432"/>
      </w:pPr>
      <w:rPr>
        <w:rFonts w:hint="default"/>
        <w:b/>
        <w:bCs w:val="0"/>
        <w:color w:val="auto"/>
      </w:rPr>
    </w:lvl>
    <w:lvl w:ilvl="1" w:tplc="04090019" w:tentative="1">
      <w:start w:val="1"/>
      <w:numFmt w:val="lowerLetter"/>
      <w:lvlText w:val="%2."/>
      <w:lvlJc w:val="left"/>
      <w:pPr>
        <w:ind w:left="811" w:hanging="360"/>
      </w:pPr>
    </w:lvl>
    <w:lvl w:ilvl="2" w:tplc="0409001B" w:tentative="1">
      <w:start w:val="1"/>
      <w:numFmt w:val="lowerRoman"/>
      <w:lvlText w:val="%3."/>
      <w:lvlJc w:val="right"/>
      <w:pPr>
        <w:ind w:left="1531" w:hanging="180"/>
      </w:pPr>
    </w:lvl>
    <w:lvl w:ilvl="3" w:tplc="0409000F" w:tentative="1">
      <w:start w:val="1"/>
      <w:numFmt w:val="decimal"/>
      <w:lvlText w:val="%4."/>
      <w:lvlJc w:val="left"/>
      <w:pPr>
        <w:ind w:left="2251" w:hanging="360"/>
      </w:pPr>
    </w:lvl>
    <w:lvl w:ilvl="4" w:tplc="04090019" w:tentative="1">
      <w:start w:val="1"/>
      <w:numFmt w:val="lowerLetter"/>
      <w:lvlText w:val="%5."/>
      <w:lvlJc w:val="left"/>
      <w:pPr>
        <w:ind w:left="2971" w:hanging="360"/>
      </w:pPr>
    </w:lvl>
    <w:lvl w:ilvl="5" w:tplc="0409001B" w:tentative="1">
      <w:start w:val="1"/>
      <w:numFmt w:val="lowerRoman"/>
      <w:lvlText w:val="%6."/>
      <w:lvlJc w:val="right"/>
      <w:pPr>
        <w:ind w:left="3691" w:hanging="180"/>
      </w:pPr>
    </w:lvl>
    <w:lvl w:ilvl="6" w:tplc="0409000F" w:tentative="1">
      <w:start w:val="1"/>
      <w:numFmt w:val="decimal"/>
      <w:lvlText w:val="%7."/>
      <w:lvlJc w:val="left"/>
      <w:pPr>
        <w:ind w:left="4411" w:hanging="360"/>
      </w:pPr>
    </w:lvl>
    <w:lvl w:ilvl="7" w:tplc="04090019" w:tentative="1">
      <w:start w:val="1"/>
      <w:numFmt w:val="lowerLetter"/>
      <w:lvlText w:val="%8."/>
      <w:lvlJc w:val="left"/>
      <w:pPr>
        <w:ind w:left="5131" w:hanging="360"/>
      </w:pPr>
    </w:lvl>
    <w:lvl w:ilvl="8" w:tplc="0409001B" w:tentative="1">
      <w:start w:val="1"/>
      <w:numFmt w:val="lowerRoman"/>
      <w:lvlText w:val="%9."/>
      <w:lvlJc w:val="right"/>
      <w:pPr>
        <w:ind w:left="5851" w:hanging="180"/>
      </w:pPr>
    </w:lvl>
  </w:abstractNum>
  <w:abstractNum w:abstractNumId="30" w15:restartNumberingAfterBreak="0">
    <w:nsid w:val="4E0F4918"/>
    <w:multiLevelType w:val="hybridMultilevel"/>
    <w:tmpl w:val="1BECA230"/>
    <w:lvl w:ilvl="0" w:tplc="241244E2">
      <w:start w:val="1"/>
      <w:numFmt w:val="decimal"/>
      <w:lvlText w:val="A-%1."/>
      <w:lvlJc w:val="left"/>
      <w:pPr>
        <w:tabs>
          <w:tab w:val="num" w:pos="720"/>
        </w:tabs>
        <w:ind w:left="720" w:firstLine="0"/>
      </w:pPr>
      <w:rPr>
        <w:rFonts w:hint="default"/>
        <w:b/>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BB09B1"/>
    <w:multiLevelType w:val="hybridMultilevel"/>
    <w:tmpl w:val="C540D2F6"/>
    <w:lvl w:ilvl="0" w:tplc="6362131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7F93900"/>
    <w:multiLevelType w:val="hybridMultilevel"/>
    <w:tmpl w:val="27E25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A66D3A"/>
    <w:multiLevelType w:val="hybridMultilevel"/>
    <w:tmpl w:val="127C64AE"/>
    <w:lvl w:ilvl="0" w:tplc="E4227E56">
      <w:start w:val="1"/>
      <w:numFmt w:val="decimal"/>
      <w:lvlText w:val="%1."/>
      <w:lvlJc w:val="left"/>
      <w:pPr>
        <w:ind w:left="486" w:hanging="360"/>
      </w:pPr>
      <w:rPr>
        <w:rFonts w:hint="default"/>
      </w:rPr>
    </w:lvl>
    <w:lvl w:ilvl="1" w:tplc="04090019" w:tentative="1">
      <w:start w:val="1"/>
      <w:numFmt w:val="lowerLetter"/>
      <w:lvlText w:val="%2."/>
      <w:lvlJc w:val="left"/>
      <w:pPr>
        <w:ind w:left="1206" w:hanging="360"/>
      </w:pPr>
    </w:lvl>
    <w:lvl w:ilvl="2" w:tplc="0409001B" w:tentative="1">
      <w:start w:val="1"/>
      <w:numFmt w:val="lowerRoman"/>
      <w:lvlText w:val="%3."/>
      <w:lvlJc w:val="right"/>
      <w:pPr>
        <w:ind w:left="1926" w:hanging="180"/>
      </w:pPr>
    </w:lvl>
    <w:lvl w:ilvl="3" w:tplc="0409000F" w:tentative="1">
      <w:start w:val="1"/>
      <w:numFmt w:val="decimal"/>
      <w:lvlText w:val="%4."/>
      <w:lvlJc w:val="left"/>
      <w:pPr>
        <w:ind w:left="2646" w:hanging="360"/>
      </w:pPr>
    </w:lvl>
    <w:lvl w:ilvl="4" w:tplc="04090019" w:tentative="1">
      <w:start w:val="1"/>
      <w:numFmt w:val="lowerLetter"/>
      <w:lvlText w:val="%5."/>
      <w:lvlJc w:val="left"/>
      <w:pPr>
        <w:ind w:left="3366" w:hanging="360"/>
      </w:pPr>
    </w:lvl>
    <w:lvl w:ilvl="5" w:tplc="0409001B" w:tentative="1">
      <w:start w:val="1"/>
      <w:numFmt w:val="lowerRoman"/>
      <w:lvlText w:val="%6."/>
      <w:lvlJc w:val="right"/>
      <w:pPr>
        <w:ind w:left="4086" w:hanging="180"/>
      </w:pPr>
    </w:lvl>
    <w:lvl w:ilvl="6" w:tplc="0409000F" w:tentative="1">
      <w:start w:val="1"/>
      <w:numFmt w:val="decimal"/>
      <w:lvlText w:val="%7."/>
      <w:lvlJc w:val="left"/>
      <w:pPr>
        <w:ind w:left="4806" w:hanging="360"/>
      </w:pPr>
    </w:lvl>
    <w:lvl w:ilvl="7" w:tplc="04090019" w:tentative="1">
      <w:start w:val="1"/>
      <w:numFmt w:val="lowerLetter"/>
      <w:lvlText w:val="%8."/>
      <w:lvlJc w:val="left"/>
      <w:pPr>
        <w:ind w:left="5526" w:hanging="360"/>
      </w:pPr>
    </w:lvl>
    <w:lvl w:ilvl="8" w:tplc="0409001B" w:tentative="1">
      <w:start w:val="1"/>
      <w:numFmt w:val="lowerRoman"/>
      <w:lvlText w:val="%9."/>
      <w:lvlJc w:val="right"/>
      <w:pPr>
        <w:ind w:left="6246" w:hanging="180"/>
      </w:pPr>
    </w:lvl>
  </w:abstractNum>
  <w:abstractNum w:abstractNumId="34" w15:restartNumberingAfterBreak="0">
    <w:nsid w:val="62906DB7"/>
    <w:multiLevelType w:val="hybridMultilevel"/>
    <w:tmpl w:val="B846E71A"/>
    <w:lvl w:ilvl="0" w:tplc="E4227E56">
      <w:start w:val="1"/>
      <w:numFmt w:val="decimal"/>
      <w:lvlText w:val="%1."/>
      <w:lvlJc w:val="left"/>
      <w:pPr>
        <w:ind w:left="486" w:hanging="360"/>
      </w:pPr>
      <w:rPr>
        <w:rFonts w:hint="default"/>
      </w:rPr>
    </w:lvl>
    <w:lvl w:ilvl="1" w:tplc="04090019" w:tentative="1">
      <w:start w:val="1"/>
      <w:numFmt w:val="lowerLetter"/>
      <w:lvlText w:val="%2."/>
      <w:lvlJc w:val="left"/>
      <w:pPr>
        <w:ind w:left="1206" w:hanging="360"/>
      </w:pPr>
    </w:lvl>
    <w:lvl w:ilvl="2" w:tplc="0409001B" w:tentative="1">
      <w:start w:val="1"/>
      <w:numFmt w:val="lowerRoman"/>
      <w:lvlText w:val="%3."/>
      <w:lvlJc w:val="right"/>
      <w:pPr>
        <w:ind w:left="1926" w:hanging="180"/>
      </w:pPr>
    </w:lvl>
    <w:lvl w:ilvl="3" w:tplc="0409000F" w:tentative="1">
      <w:start w:val="1"/>
      <w:numFmt w:val="decimal"/>
      <w:lvlText w:val="%4."/>
      <w:lvlJc w:val="left"/>
      <w:pPr>
        <w:ind w:left="2646" w:hanging="360"/>
      </w:pPr>
    </w:lvl>
    <w:lvl w:ilvl="4" w:tplc="04090019" w:tentative="1">
      <w:start w:val="1"/>
      <w:numFmt w:val="lowerLetter"/>
      <w:lvlText w:val="%5."/>
      <w:lvlJc w:val="left"/>
      <w:pPr>
        <w:ind w:left="3366" w:hanging="360"/>
      </w:pPr>
    </w:lvl>
    <w:lvl w:ilvl="5" w:tplc="0409001B" w:tentative="1">
      <w:start w:val="1"/>
      <w:numFmt w:val="lowerRoman"/>
      <w:lvlText w:val="%6."/>
      <w:lvlJc w:val="right"/>
      <w:pPr>
        <w:ind w:left="4086" w:hanging="180"/>
      </w:pPr>
    </w:lvl>
    <w:lvl w:ilvl="6" w:tplc="0409000F" w:tentative="1">
      <w:start w:val="1"/>
      <w:numFmt w:val="decimal"/>
      <w:lvlText w:val="%7."/>
      <w:lvlJc w:val="left"/>
      <w:pPr>
        <w:ind w:left="4806" w:hanging="360"/>
      </w:pPr>
    </w:lvl>
    <w:lvl w:ilvl="7" w:tplc="04090019" w:tentative="1">
      <w:start w:val="1"/>
      <w:numFmt w:val="lowerLetter"/>
      <w:lvlText w:val="%8."/>
      <w:lvlJc w:val="left"/>
      <w:pPr>
        <w:ind w:left="5526" w:hanging="360"/>
      </w:pPr>
    </w:lvl>
    <w:lvl w:ilvl="8" w:tplc="0409001B" w:tentative="1">
      <w:start w:val="1"/>
      <w:numFmt w:val="lowerRoman"/>
      <w:lvlText w:val="%9."/>
      <w:lvlJc w:val="right"/>
      <w:pPr>
        <w:ind w:left="6246" w:hanging="180"/>
      </w:pPr>
    </w:lvl>
  </w:abstractNum>
  <w:abstractNum w:abstractNumId="35" w15:restartNumberingAfterBreak="0">
    <w:nsid w:val="634C2AA6"/>
    <w:multiLevelType w:val="hybridMultilevel"/>
    <w:tmpl w:val="127C64AE"/>
    <w:lvl w:ilvl="0" w:tplc="E4227E56">
      <w:start w:val="1"/>
      <w:numFmt w:val="decimal"/>
      <w:lvlText w:val="%1."/>
      <w:lvlJc w:val="left"/>
      <w:pPr>
        <w:ind w:left="486" w:hanging="360"/>
      </w:pPr>
      <w:rPr>
        <w:rFonts w:hint="default"/>
      </w:rPr>
    </w:lvl>
    <w:lvl w:ilvl="1" w:tplc="04090019" w:tentative="1">
      <w:start w:val="1"/>
      <w:numFmt w:val="lowerLetter"/>
      <w:lvlText w:val="%2."/>
      <w:lvlJc w:val="left"/>
      <w:pPr>
        <w:ind w:left="1206" w:hanging="360"/>
      </w:pPr>
    </w:lvl>
    <w:lvl w:ilvl="2" w:tplc="0409001B" w:tentative="1">
      <w:start w:val="1"/>
      <w:numFmt w:val="lowerRoman"/>
      <w:lvlText w:val="%3."/>
      <w:lvlJc w:val="right"/>
      <w:pPr>
        <w:ind w:left="1926" w:hanging="180"/>
      </w:pPr>
    </w:lvl>
    <w:lvl w:ilvl="3" w:tplc="0409000F" w:tentative="1">
      <w:start w:val="1"/>
      <w:numFmt w:val="decimal"/>
      <w:lvlText w:val="%4."/>
      <w:lvlJc w:val="left"/>
      <w:pPr>
        <w:ind w:left="2646" w:hanging="360"/>
      </w:pPr>
    </w:lvl>
    <w:lvl w:ilvl="4" w:tplc="04090019" w:tentative="1">
      <w:start w:val="1"/>
      <w:numFmt w:val="lowerLetter"/>
      <w:lvlText w:val="%5."/>
      <w:lvlJc w:val="left"/>
      <w:pPr>
        <w:ind w:left="3366" w:hanging="360"/>
      </w:pPr>
    </w:lvl>
    <w:lvl w:ilvl="5" w:tplc="0409001B" w:tentative="1">
      <w:start w:val="1"/>
      <w:numFmt w:val="lowerRoman"/>
      <w:lvlText w:val="%6."/>
      <w:lvlJc w:val="right"/>
      <w:pPr>
        <w:ind w:left="4086" w:hanging="180"/>
      </w:pPr>
    </w:lvl>
    <w:lvl w:ilvl="6" w:tplc="0409000F" w:tentative="1">
      <w:start w:val="1"/>
      <w:numFmt w:val="decimal"/>
      <w:lvlText w:val="%7."/>
      <w:lvlJc w:val="left"/>
      <w:pPr>
        <w:ind w:left="4806" w:hanging="360"/>
      </w:pPr>
    </w:lvl>
    <w:lvl w:ilvl="7" w:tplc="04090019" w:tentative="1">
      <w:start w:val="1"/>
      <w:numFmt w:val="lowerLetter"/>
      <w:lvlText w:val="%8."/>
      <w:lvlJc w:val="left"/>
      <w:pPr>
        <w:ind w:left="5526" w:hanging="360"/>
      </w:pPr>
    </w:lvl>
    <w:lvl w:ilvl="8" w:tplc="0409001B" w:tentative="1">
      <w:start w:val="1"/>
      <w:numFmt w:val="lowerRoman"/>
      <w:lvlText w:val="%9."/>
      <w:lvlJc w:val="right"/>
      <w:pPr>
        <w:ind w:left="6246" w:hanging="180"/>
      </w:pPr>
    </w:lvl>
  </w:abstractNum>
  <w:abstractNum w:abstractNumId="36" w15:restartNumberingAfterBreak="0">
    <w:nsid w:val="6D1D3DAE"/>
    <w:multiLevelType w:val="hybridMultilevel"/>
    <w:tmpl w:val="3AAAF60E"/>
    <w:lvl w:ilvl="0" w:tplc="2D2C398C">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15:restartNumberingAfterBreak="0">
    <w:nsid w:val="72A02E76"/>
    <w:multiLevelType w:val="hybridMultilevel"/>
    <w:tmpl w:val="06100F2E"/>
    <w:lvl w:ilvl="0" w:tplc="EAA2D1FA">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3ED2407"/>
    <w:multiLevelType w:val="hybridMultilevel"/>
    <w:tmpl w:val="71EC08A4"/>
    <w:lvl w:ilvl="0" w:tplc="551687AC">
      <w:start w:val="1"/>
      <w:numFmt w:val="decimal"/>
      <w:lvlText w:val="%1."/>
      <w:lvlJc w:val="left"/>
      <w:pPr>
        <w:ind w:left="1008" w:hanging="648"/>
      </w:pPr>
      <w:rPr>
        <w:rFonts w:hint="default"/>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5AB7D73"/>
    <w:multiLevelType w:val="hybridMultilevel"/>
    <w:tmpl w:val="17AA178A"/>
    <w:lvl w:ilvl="0" w:tplc="E4227E56">
      <w:start w:val="1"/>
      <w:numFmt w:val="decimal"/>
      <w:lvlText w:val="%1."/>
      <w:lvlJc w:val="left"/>
      <w:pPr>
        <w:ind w:left="486" w:hanging="360"/>
      </w:pPr>
      <w:rPr>
        <w:rFonts w:hint="default"/>
      </w:rPr>
    </w:lvl>
    <w:lvl w:ilvl="1" w:tplc="04090019" w:tentative="1">
      <w:start w:val="1"/>
      <w:numFmt w:val="lowerLetter"/>
      <w:lvlText w:val="%2."/>
      <w:lvlJc w:val="left"/>
      <w:pPr>
        <w:ind w:left="1206" w:hanging="360"/>
      </w:pPr>
    </w:lvl>
    <w:lvl w:ilvl="2" w:tplc="0409001B" w:tentative="1">
      <w:start w:val="1"/>
      <w:numFmt w:val="lowerRoman"/>
      <w:lvlText w:val="%3."/>
      <w:lvlJc w:val="right"/>
      <w:pPr>
        <w:ind w:left="1926" w:hanging="180"/>
      </w:pPr>
    </w:lvl>
    <w:lvl w:ilvl="3" w:tplc="0409000F" w:tentative="1">
      <w:start w:val="1"/>
      <w:numFmt w:val="decimal"/>
      <w:lvlText w:val="%4."/>
      <w:lvlJc w:val="left"/>
      <w:pPr>
        <w:ind w:left="2646" w:hanging="360"/>
      </w:pPr>
    </w:lvl>
    <w:lvl w:ilvl="4" w:tplc="04090019" w:tentative="1">
      <w:start w:val="1"/>
      <w:numFmt w:val="lowerLetter"/>
      <w:lvlText w:val="%5."/>
      <w:lvlJc w:val="left"/>
      <w:pPr>
        <w:ind w:left="3366" w:hanging="360"/>
      </w:pPr>
    </w:lvl>
    <w:lvl w:ilvl="5" w:tplc="0409001B" w:tentative="1">
      <w:start w:val="1"/>
      <w:numFmt w:val="lowerRoman"/>
      <w:lvlText w:val="%6."/>
      <w:lvlJc w:val="right"/>
      <w:pPr>
        <w:ind w:left="4086" w:hanging="180"/>
      </w:pPr>
    </w:lvl>
    <w:lvl w:ilvl="6" w:tplc="0409000F" w:tentative="1">
      <w:start w:val="1"/>
      <w:numFmt w:val="decimal"/>
      <w:lvlText w:val="%7."/>
      <w:lvlJc w:val="left"/>
      <w:pPr>
        <w:ind w:left="4806" w:hanging="360"/>
      </w:pPr>
    </w:lvl>
    <w:lvl w:ilvl="7" w:tplc="04090019" w:tentative="1">
      <w:start w:val="1"/>
      <w:numFmt w:val="lowerLetter"/>
      <w:lvlText w:val="%8."/>
      <w:lvlJc w:val="left"/>
      <w:pPr>
        <w:ind w:left="5526" w:hanging="360"/>
      </w:pPr>
    </w:lvl>
    <w:lvl w:ilvl="8" w:tplc="0409001B" w:tentative="1">
      <w:start w:val="1"/>
      <w:numFmt w:val="lowerRoman"/>
      <w:lvlText w:val="%9."/>
      <w:lvlJc w:val="right"/>
      <w:pPr>
        <w:ind w:left="6246" w:hanging="180"/>
      </w:pPr>
    </w:lvl>
  </w:abstractNum>
  <w:abstractNum w:abstractNumId="40" w15:restartNumberingAfterBreak="0">
    <w:nsid w:val="76BE1FB7"/>
    <w:multiLevelType w:val="hybridMultilevel"/>
    <w:tmpl w:val="E4AEA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F44277"/>
    <w:multiLevelType w:val="hybridMultilevel"/>
    <w:tmpl w:val="2BD4DC02"/>
    <w:lvl w:ilvl="0" w:tplc="04090015">
      <w:start w:val="1"/>
      <w:numFmt w:val="upperLetter"/>
      <w:lvlText w:val="%1."/>
      <w:lvlJc w:val="left"/>
      <w:pPr>
        <w:ind w:left="360" w:hanging="360"/>
      </w:pPr>
    </w:lvl>
    <w:lvl w:ilvl="1" w:tplc="04090015">
      <w:start w:val="1"/>
      <w:numFmt w:val="upp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70A0626"/>
    <w:multiLevelType w:val="hybridMultilevel"/>
    <w:tmpl w:val="BED45B5A"/>
    <w:lvl w:ilvl="0" w:tplc="ABD455A2">
      <w:start w:val="1"/>
      <w:numFmt w:val="decimal"/>
      <w:lvlText w:val="B-%1."/>
      <w:lvlJc w:val="left"/>
      <w:pPr>
        <w:ind w:left="486" w:hanging="360"/>
      </w:pPr>
      <w:rPr>
        <w:rFonts w:hint="default"/>
        <w:b/>
        <w:bCs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6A546C"/>
    <w:multiLevelType w:val="hybridMultilevel"/>
    <w:tmpl w:val="31D0659A"/>
    <w:lvl w:ilvl="0" w:tplc="2326D09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EC61BE"/>
    <w:multiLevelType w:val="hybridMultilevel"/>
    <w:tmpl w:val="127C64AE"/>
    <w:lvl w:ilvl="0" w:tplc="E4227E56">
      <w:start w:val="1"/>
      <w:numFmt w:val="decimal"/>
      <w:lvlText w:val="%1."/>
      <w:lvlJc w:val="left"/>
      <w:pPr>
        <w:ind w:left="486" w:hanging="360"/>
      </w:pPr>
      <w:rPr>
        <w:rFonts w:hint="default"/>
      </w:rPr>
    </w:lvl>
    <w:lvl w:ilvl="1" w:tplc="04090019" w:tentative="1">
      <w:start w:val="1"/>
      <w:numFmt w:val="lowerLetter"/>
      <w:lvlText w:val="%2."/>
      <w:lvlJc w:val="left"/>
      <w:pPr>
        <w:ind w:left="1206" w:hanging="360"/>
      </w:pPr>
    </w:lvl>
    <w:lvl w:ilvl="2" w:tplc="0409001B" w:tentative="1">
      <w:start w:val="1"/>
      <w:numFmt w:val="lowerRoman"/>
      <w:lvlText w:val="%3."/>
      <w:lvlJc w:val="right"/>
      <w:pPr>
        <w:ind w:left="1926" w:hanging="180"/>
      </w:pPr>
    </w:lvl>
    <w:lvl w:ilvl="3" w:tplc="0409000F" w:tentative="1">
      <w:start w:val="1"/>
      <w:numFmt w:val="decimal"/>
      <w:lvlText w:val="%4."/>
      <w:lvlJc w:val="left"/>
      <w:pPr>
        <w:ind w:left="2646" w:hanging="360"/>
      </w:pPr>
    </w:lvl>
    <w:lvl w:ilvl="4" w:tplc="04090019" w:tentative="1">
      <w:start w:val="1"/>
      <w:numFmt w:val="lowerLetter"/>
      <w:lvlText w:val="%5."/>
      <w:lvlJc w:val="left"/>
      <w:pPr>
        <w:ind w:left="3366" w:hanging="360"/>
      </w:pPr>
    </w:lvl>
    <w:lvl w:ilvl="5" w:tplc="0409001B" w:tentative="1">
      <w:start w:val="1"/>
      <w:numFmt w:val="lowerRoman"/>
      <w:lvlText w:val="%6."/>
      <w:lvlJc w:val="right"/>
      <w:pPr>
        <w:ind w:left="4086" w:hanging="180"/>
      </w:pPr>
    </w:lvl>
    <w:lvl w:ilvl="6" w:tplc="0409000F" w:tentative="1">
      <w:start w:val="1"/>
      <w:numFmt w:val="decimal"/>
      <w:lvlText w:val="%7."/>
      <w:lvlJc w:val="left"/>
      <w:pPr>
        <w:ind w:left="4806" w:hanging="360"/>
      </w:pPr>
    </w:lvl>
    <w:lvl w:ilvl="7" w:tplc="04090019" w:tentative="1">
      <w:start w:val="1"/>
      <w:numFmt w:val="lowerLetter"/>
      <w:lvlText w:val="%8."/>
      <w:lvlJc w:val="left"/>
      <w:pPr>
        <w:ind w:left="5526" w:hanging="360"/>
      </w:pPr>
    </w:lvl>
    <w:lvl w:ilvl="8" w:tplc="0409001B" w:tentative="1">
      <w:start w:val="1"/>
      <w:numFmt w:val="lowerRoman"/>
      <w:lvlText w:val="%9."/>
      <w:lvlJc w:val="right"/>
      <w:pPr>
        <w:ind w:left="6246" w:hanging="180"/>
      </w:pPr>
    </w:lvl>
  </w:abstractNum>
  <w:abstractNum w:abstractNumId="45" w15:restartNumberingAfterBreak="0">
    <w:nsid w:val="7CDA059D"/>
    <w:multiLevelType w:val="hybridMultilevel"/>
    <w:tmpl w:val="D93433A0"/>
    <w:lvl w:ilvl="0" w:tplc="0518B76A">
      <w:start w:val="1"/>
      <w:numFmt w:val="decimal"/>
      <w:lvlText w:val="F-%1."/>
      <w:lvlJc w:val="left"/>
      <w:pPr>
        <w:ind w:left="360" w:hanging="360"/>
      </w:pPr>
      <w:rPr>
        <w:rFonts w:ascii="CG Times" w:hAnsi="CG Times" w:cs="CG Times" w:hint="default"/>
        <w:b/>
        <w:bCs/>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E606F20"/>
    <w:multiLevelType w:val="hybridMultilevel"/>
    <w:tmpl w:val="9FCCCA1C"/>
    <w:lvl w:ilvl="0" w:tplc="9A52D84E">
      <w:start w:val="1"/>
      <w:numFmt w:val="decimal"/>
      <w:lvlText w:val="D-%1."/>
      <w:lvlJc w:val="left"/>
      <w:pPr>
        <w:tabs>
          <w:tab w:val="num" w:pos="735"/>
        </w:tabs>
        <w:ind w:left="735" w:firstLine="0"/>
      </w:pPr>
      <w:rPr>
        <w:rFonts w:hint="default"/>
        <w:b/>
        <w:bCs w:val="0"/>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1292714181">
    <w:abstractNumId w:val="23"/>
  </w:num>
  <w:num w:numId="2" w16cid:durableId="724260874">
    <w:abstractNumId w:val="37"/>
  </w:num>
  <w:num w:numId="3" w16cid:durableId="1050303430">
    <w:abstractNumId w:val="21"/>
  </w:num>
  <w:num w:numId="4" w16cid:durableId="393281682">
    <w:abstractNumId w:val="11"/>
  </w:num>
  <w:num w:numId="5" w16cid:durableId="1787970334">
    <w:abstractNumId w:val="10"/>
  </w:num>
  <w:num w:numId="6" w16cid:durableId="1867979693">
    <w:abstractNumId w:val="36"/>
  </w:num>
  <w:num w:numId="7" w16cid:durableId="1100954294">
    <w:abstractNumId w:val="20"/>
  </w:num>
  <w:num w:numId="8" w16cid:durableId="1772358326">
    <w:abstractNumId w:val="32"/>
  </w:num>
  <w:num w:numId="9" w16cid:durableId="2015758775">
    <w:abstractNumId w:val="9"/>
  </w:num>
  <w:num w:numId="10" w16cid:durableId="792867057">
    <w:abstractNumId w:val="7"/>
  </w:num>
  <w:num w:numId="11" w16cid:durableId="471286605">
    <w:abstractNumId w:val="6"/>
  </w:num>
  <w:num w:numId="12" w16cid:durableId="1313876115">
    <w:abstractNumId w:val="5"/>
  </w:num>
  <w:num w:numId="13" w16cid:durableId="1288970479">
    <w:abstractNumId w:val="4"/>
  </w:num>
  <w:num w:numId="14" w16cid:durableId="993530006">
    <w:abstractNumId w:val="8"/>
  </w:num>
  <w:num w:numId="15" w16cid:durableId="1097991850">
    <w:abstractNumId w:val="3"/>
  </w:num>
  <w:num w:numId="16" w16cid:durableId="1892568677">
    <w:abstractNumId w:val="2"/>
  </w:num>
  <w:num w:numId="17" w16cid:durableId="777070464">
    <w:abstractNumId w:val="1"/>
  </w:num>
  <w:num w:numId="18" w16cid:durableId="692147172">
    <w:abstractNumId w:val="0"/>
  </w:num>
  <w:num w:numId="19" w16cid:durableId="1146820599">
    <w:abstractNumId w:val="25"/>
  </w:num>
  <w:num w:numId="20" w16cid:durableId="1164785102">
    <w:abstractNumId w:val="40"/>
  </w:num>
  <w:num w:numId="21" w16cid:durableId="705910101">
    <w:abstractNumId w:val="27"/>
  </w:num>
  <w:num w:numId="22" w16cid:durableId="361980175">
    <w:abstractNumId w:val="16"/>
  </w:num>
  <w:num w:numId="23" w16cid:durableId="368915155">
    <w:abstractNumId w:val="39"/>
  </w:num>
  <w:num w:numId="24" w16cid:durableId="742603475">
    <w:abstractNumId w:val="17"/>
  </w:num>
  <w:num w:numId="25" w16cid:durableId="77096979">
    <w:abstractNumId w:val="30"/>
  </w:num>
  <w:num w:numId="26" w16cid:durableId="1333416763">
    <w:abstractNumId w:val="18"/>
  </w:num>
  <w:num w:numId="27" w16cid:durableId="2055344818">
    <w:abstractNumId w:val="19"/>
  </w:num>
  <w:num w:numId="28" w16cid:durableId="488909651">
    <w:abstractNumId w:val="22"/>
  </w:num>
  <w:num w:numId="29" w16cid:durableId="1791507122">
    <w:abstractNumId w:val="44"/>
  </w:num>
  <w:num w:numId="30" w16cid:durableId="342586490">
    <w:abstractNumId w:val="42"/>
  </w:num>
  <w:num w:numId="31" w16cid:durableId="1372146082">
    <w:abstractNumId w:val="33"/>
  </w:num>
  <w:num w:numId="32" w16cid:durableId="578099633">
    <w:abstractNumId w:val="24"/>
  </w:num>
  <w:num w:numId="33" w16cid:durableId="379860150">
    <w:abstractNumId w:val="13"/>
  </w:num>
  <w:num w:numId="34" w16cid:durableId="327757360">
    <w:abstractNumId w:val="26"/>
  </w:num>
  <w:num w:numId="35" w16cid:durableId="96103389">
    <w:abstractNumId w:val="34"/>
  </w:num>
  <w:num w:numId="36" w16cid:durableId="2019847689">
    <w:abstractNumId w:val="35"/>
  </w:num>
  <w:num w:numId="37" w16cid:durableId="855457407">
    <w:abstractNumId w:val="38"/>
  </w:num>
  <w:num w:numId="38" w16cid:durableId="1995209624">
    <w:abstractNumId w:val="31"/>
  </w:num>
  <w:num w:numId="39" w16cid:durableId="236209291">
    <w:abstractNumId w:val="43"/>
  </w:num>
  <w:num w:numId="40" w16cid:durableId="1497038994">
    <w:abstractNumId w:val="45"/>
  </w:num>
  <w:num w:numId="41" w16cid:durableId="464733971">
    <w:abstractNumId w:val="14"/>
  </w:num>
  <w:num w:numId="42" w16cid:durableId="1093933219">
    <w:abstractNumId w:val="12"/>
  </w:num>
  <w:num w:numId="43" w16cid:durableId="2036883404">
    <w:abstractNumId w:val="28"/>
  </w:num>
  <w:num w:numId="44" w16cid:durableId="2017927464">
    <w:abstractNumId w:val="41"/>
  </w:num>
  <w:num w:numId="45" w16cid:durableId="1278103862">
    <w:abstractNumId w:val="29"/>
  </w:num>
  <w:num w:numId="46" w16cid:durableId="677778253">
    <w:abstractNumId w:val="15"/>
  </w:num>
  <w:num w:numId="47" w16cid:durableId="1520050019">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98C"/>
    <w:rsid w:val="00003D32"/>
    <w:rsid w:val="00003FF2"/>
    <w:rsid w:val="00005634"/>
    <w:rsid w:val="000059AF"/>
    <w:rsid w:val="00007357"/>
    <w:rsid w:val="00010727"/>
    <w:rsid w:val="00010878"/>
    <w:rsid w:val="00011294"/>
    <w:rsid w:val="00011BE3"/>
    <w:rsid w:val="000127AD"/>
    <w:rsid w:val="00012847"/>
    <w:rsid w:val="00012C24"/>
    <w:rsid w:val="00012D60"/>
    <w:rsid w:val="0001364A"/>
    <w:rsid w:val="00013B4B"/>
    <w:rsid w:val="00015423"/>
    <w:rsid w:val="00015B35"/>
    <w:rsid w:val="00020D67"/>
    <w:rsid w:val="00021012"/>
    <w:rsid w:val="0002140B"/>
    <w:rsid w:val="00024D42"/>
    <w:rsid w:val="00025B67"/>
    <w:rsid w:val="00027516"/>
    <w:rsid w:val="00032FA3"/>
    <w:rsid w:val="00034BE7"/>
    <w:rsid w:val="000355CC"/>
    <w:rsid w:val="00035BCB"/>
    <w:rsid w:val="00036674"/>
    <w:rsid w:val="00036E30"/>
    <w:rsid w:val="000370EA"/>
    <w:rsid w:val="0004039B"/>
    <w:rsid w:val="0004405F"/>
    <w:rsid w:val="00045751"/>
    <w:rsid w:val="000475AF"/>
    <w:rsid w:val="0004775F"/>
    <w:rsid w:val="000516EC"/>
    <w:rsid w:val="00052C8A"/>
    <w:rsid w:val="00052ECE"/>
    <w:rsid w:val="00056D0F"/>
    <w:rsid w:val="00060800"/>
    <w:rsid w:val="000647EC"/>
    <w:rsid w:val="00065544"/>
    <w:rsid w:val="0006777D"/>
    <w:rsid w:val="000705B2"/>
    <w:rsid w:val="00070BD7"/>
    <w:rsid w:val="00071549"/>
    <w:rsid w:val="00071701"/>
    <w:rsid w:val="00072C3B"/>
    <w:rsid w:val="00072F4E"/>
    <w:rsid w:val="000735F7"/>
    <w:rsid w:val="000744AC"/>
    <w:rsid w:val="000769D9"/>
    <w:rsid w:val="000812A3"/>
    <w:rsid w:val="00082066"/>
    <w:rsid w:val="000850C9"/>
    <w:rsid w:val="00085DB1"/>
    <w:rsid w:val="00086781"/>
    <w:rsid w:val="00086B2E"/>
    <w:rsid w:val="00086EF5"/>
    <w:rsid w:val="0009095D"/>
    <w:rsid w:val="00090CA5"/>
    <w:rsid w:val="00092135"/>
    <w:rsid w:val="0009338A"/>
    <w:rsid w:val="00094692"/>
    <w:rsid w:val="00094D63"/>
    <w:rsid w:val="00096384"/>
    <w:rsid w:val="000967D9"/>
    <w:rsid w:val="00096913"/>
    <w:rsid w:val="000A07B7"/>
    <w:rsid w:val="000A1003"/>
    <w:rsid w:val="000A1438"/>
    <w:rsid w:val="000A2978"/>
    <w:rsid w:val="000A3839"/>
    <w:rsid w:val="000A7250"/>
    <w:rsid w:val="000A79C4"/>
    <w:rsid w:val="000B0D7C"/>
    <w:rsid w:val="000B15B2"/>
    <w:rsid w:val="000B3E39"/>
    <w:rsid w:val="000B44B4"/>
    <w:rsid w:val="000B55A8"/>
    <w:rsid w:val="000B5E38"/>
    <w:rsid w:val="000B70FA"/>
    <w:rsid w:val="000B7AF8"/>
    <w:rsid w:val="000B7BED"/>
    <w:rsid w:val="000B7D3E"/>
    <w:rsid w:val="000C1693"/>
    <w:rsid w:val="000C3077"/>
    <w:rsid w:val="000C3094"/>
    <w:rsid w:val="000C4F04"/>
    <w:rsid w:val="000C50D0"/>
    <w:rsid w:val="000C5850"/>
    <w:rsid w:val="000C5C34"/>
    <w:rsid w:val="000D216B"/>
    <w:rsid w:val="000D2227"/>
    <w:rsid w:val="000D3840"/>
    <w:rsid w:val="000D3DDF"/>
    <w:rsid w:val="000D4075"/>
    <w:rsid w:val="000D414D"/>
    <w:rsid w:val="000D4940"/>
    <w:rsid w:val="000D62D7"/>
    <w:rsid w:val="000D6B97"/>
    <w:rsid w:val="000E1E88"/>
    <w:rsid w:val="000E29F9"/>
    <w:rsid w:val="000E3E5F"/>
    <w:rsid w:val="000E44B1"/>
    <w:rsid w:val="000E4D00"/>
    <w:rsid w:val="000F67DD"/>
    <w:rsid w:val="000F6BB2"/>
    <w:rsid w:val="000F77CB"/>
    <w:rsid w:val="00102102"/>
    <w:rsid w:val="001036EE"/>
    <w:rsid w:val="001052B9"/>
    <w:rsid w:val="00106F3A"/>
    <w:rsid w:val="00107B32"/>
    <w:rsid w:val="00110AD7"/>
    <w:rsid w:val="00112A84"/>
    <w:rsid w:val="00113C3B"/>
    <w:rsid w:val="00114ECF"/>
    <w:rsid w:val="00117B73"/>
    <w:rsid w:val="00123E7B"/>
    <w:rsid w:val="0012418C"/>
    <w:rsid w:val="00127731"/>
    <w:rsid w:val="001279C7"/>
    <w:rsid w:val="0013054A"/>
    <w:rsid w:val="0013279D"/>
    <w:rsid w:val="00133480"/>
    <w:rsid w:val="00133B29"/>
    <w:rsid w:val="00134D43"/>
    <w:rsid w:val="001350EF"/>
    <w:rsid w:val="001355DF"/>
    <w:rsid w:val="00140F96"/>
    <w:rsid w:val="00142B31"/>
    <w:rsid w:val="00145BE8"/>
    <w:rsid w:val="00150603"/>
    <w:rsid w:val="001507DD"/>
    <w:rsid w:val="00153D6A"/>
    <w:rsid w:val="001542A2"/>
    <w:rsid w:val="001569C7"/>
    <w:rsid w:val="00161BEB"/>
    <w:rsid w:val="001627BB"/>
    <w:rsid w:val="00162AB5"/>
    <w:rsid w:val="00162FD5"/>
    <w:rsid w:val="00163241"/>
    <w:rsid w:val="0016373E"/>
    <w:rsid w:val="00165C4B"/>
    <w:rsid w:val="00166B84"/>
    <w:rsid w:val="0016726F"/>
    <w:rsid w:val="00170142"/>
    <w:rsid w:val="0017318C"/>
    <w:rsid w:val="0017407C"/>
    <w:rsid w:val="00174982"/>
    <w:rsid w:val="0018156B"/>
    <w:rsid w:val="00182462"/>
    <w:rsid w:val="00182B55"/>
    <w:rsid w:val="00185BA5"/>
    <w:rsid w:val="001900F5"/>
    <w:rsid w:val="001905E5"/>
    <w:rsid w:val="001910E2"/>
    <w:rsid w:val="001927B9"/>
    <w:rsid w:val="00194146"/>
    <w:rsid w:val="00194562"/>
    <w:rsid w:val="00195106"/>
    <w:rsid w:val="00195FD7"/>
    <w:rsid w:val="0019653A"/>
    <w:rsid w:val="001A21EB"/>
    <w:rsid w:val="001A4629"/>
    <w:rsid w:val="001A5117"/>
    <w:rsid w:val="001A7F28"/>
    <w:rsid w:val="001B024A"/>
    <w:rsid w:val="001B053C"/>
    <w:rsid w:val="001B115B"/>
    <w:rsid w:val="001B1971"/>
    <w:rsid w:val="001B51CD"/>
    <w:rsid w:val="001B5BA7"/>
    <w:rsid w:val="001B5F45"/>
    <w:rsid w:val="001B6566"/>
    <w:rsid w:val="001B71DB"/>
    <w:rsid w:val="001C0142"/>
    <w:rsid w:val="001C243E"/>
    <w:rsid w:val="001C37D8"/>
    <w:rsid w:val="001C4330"/>
    <w:rsid w:val="001C4734"/>
    <w:rsid w:val="001C4CCD"/>
    <w:rsid w:val="001C5353"/>
    <w:rsid w:val="001C59AD"/>
    <w:rsid w:val="001C61AB"/>
    <w:rsid w:val="001C6677"/>
    <w:rsid w:val="001D0A42"/>
    <w:rsid w:val="001D10A9"/>
    <w:rsid w:val="001D2425"/>
    <w:rsid w:val="001D307E"/>
    <w:rsid w:val="001D3694"/>
    <w:rsid w:val="001D476E"/>
    <w:rsid w:val="001D50C1"/>
    <w:rsid w:val="001D6196"/>
    <w:rsid w:val="001D7309"/>
    <w:rsid w:val="001E3E71"/>
    <w:rsid w:val="001F175E"/>
    <w:rsid w:val="001F1937"/>
    <w:rsid w:val="001F3AD4"/>
    <w:rsid w:val="001F3D61"/>
    <w:rsid w:val="00200FB0"/>
    <w:rsid w:val="00201B85"/>
    <w:rsid w:val="00202E03"/>
    <w:rsid w:val="002033DA"/>
    <w:rsid w:val="00204188"/>
    <w:rsid w:val="0021026F"/>
    <w:rsid w:val="002107AE"/>
    <w:rsid w:val="002112DC"/>
    <w:rsid w:val="002145B5"/>
    <w:rsid w:val="00215220"/>
    <w:rsid w:val="00215A2D"/>
    <w:rsid w:val="00220EB5"/>
    <w:rsid w:val="00230310"/>
    <w:rsid w:val="00231288"/>
    <w:rsid w:val="002320A2"/>
    <w:rsid w:val="00232373"/>
    <w:rsid w:val="00232739"/>
    <w:rsid w:val="00234E6D"/>
    <w:rsid w:val="00235BE7"/>
    <w:rsid w:val="00237517"/>
    <w:rsid w:val="00240F97"/>
    <w:rsid w:val="00244123"/>
    <w:rsid w:val="00245106"/>
    <w:rsid w:val="00245D00"/>
    <w:rsid w:val="00245E6C"/>
    <w:rsid w:val="00246731"/>
    <w:rsid w:val="00247857"/>
    <w:rsid w:val="00254330"/>
    <w:rsid w:val="00254F24"/>
    <w:rsid w:val="00255060"/>
    <w:rsid w:val="0025517E"/>
    <w:rsid w:val="00256750"/>
    <w:rsid w:val="00256A5C"/>
    <w:rsid w:val="0025774E"/>
    <w:rsid w:val="00262787"/>
    <w:rsid w:val="0026376E"/>
    <w:rsid w:val="00263E75"/>
    <w:rsid w:val="002642B3"/>
    <w:rsid w:val="00264D10"/>
    <w:rsid w:val="0026511F"/>
    <w:rsid w:val="002658C4"/>
    <w:rsid w:val="00270B00"/>
    <w:rsid w:val="00272229"/>
    <w:rsid w:val="0027542E"/>
    <w:rsid w:val="0027672C"/>
    <w:rsid w:val="00277310"/>
    <w:rsid w:val="00277A1D"/>
    <w:rsid w:val="0028203B"/>
    <w:rsid w:val="00283607"/>
    <w:rsid w:val="00286E4E"/>
    <w:rsid w:val="00286FA3"/>
    <w:rsid w:val="002870CE"/>
    <w:rsid w:val="0028718A"/>
    <w:rsid w:val="00290929"/>
    <w:rsid w:val="00293532"/>
    <w:rsid w:val="00293F7E"/>
    <w:rsid w:val="00295473"/>
    <w:rsid w:val="00296892"/>
    <w:rsid w:val="002969E6"/>
    <w:rsid w:val="00296BA0"/>
    <w:rsid w:val="002A0A60"/>
    <w:rsid w:val="002A296D"/>
    <w:rsid w:val="002A34DA"/>
    <w:rsid w:val="002A5B1A"/>
    <w:rsid w:val="002A6967"/>
    <w:rsid w:val="002A6BD3"/>
    <w:rsid w:val="002A76A7"/>
    <w:rsid w:val="002B04E4"/>
    <w:rsid w:val="002B26F1"/>
    <w:rsid w:val="002B48C9"/>
    <w:rsid w:val="002B5B28"/>
    <w:rsid w:val="002B61AA"/>
    <w:rsid w:val="002C242B"/>
    <w:rsid w:val="002C3951"/>
    <w:rsid w:val="002C45E3"/>
    <w:rsid w:val="002C47DB"/>
    <w:rsid w:val="002C5741"/>
    <w:rsid w:val="002C6BA4"/>
    <w:rsid w:val="002D3090"/>
    <w:rsid w:val="002D601A"/>
    <w:rsid w:val="002E049C"/>
    <w:rsid w:val="002E098D"/>
    <w:rsid w:val="002E2B0A"/>
    <w:rsid w:val="002E379A"/>
    <w:rsid w:val="002E3DFB"/>
    <w:rsid w:val="002E4600"/>
    <w:rsid w:val="002E4F9C"/>
    <w:rsid w:val="002E4FDE"/>
    <w:rsid w:val="002E5155"/>
    <w:rsid w:val="002E7897"/>
    <w:rsid w:val="002F0CB7"/>
    <w:rsid w:val="002F10A3"/>
    <w:rsid w:val="002F1EA4"/>
    <w:rsid w:val="002F32B2"/>
    <w:rsid w:val="002F39EF"/>
    <w:rsid w:val="002F3C20"/>
    <w:rsid w:val="002F700D"/>
    <w:rsid w:val="00300831"/>
    <w:rsid w:val="003028A8"/>
    <w:rsid w:val="00303EE2"/>
    <w:rsid w:val="0030546C"/>
    <w:rsid w:val="0030592F"/>
    <w:rsid w:val="00307243"/>
    <w:rsid w:val="0031084F"/>
    <w:rsid w:val="0031207E"/>
    <w:rsid w:val="003127DD"/>
    <w:rsid w:val="00314204"/>
    <w:rsid w:val="003143B0"/>
    <w:rsid w:val="00314D85"/>
    <w:rsid w:val="00315479"/>
    <w:rsid w:val="003159AC"/>
    <w:rsid w:val="003211E8"/>
    <w:rsid w:val="00321AF2"/>
    <w:rsid w:val="00322DE0"/>
    <w:rsid w:val="00325321"/>
    <w:rsid w:val="00325CF5"/>
    <w:rsid w:val="003333F4"/>
    <w:rsid w:val="00334600"/>
    <w:rsid w:val="003346DA"/>
    <w:rsid w:val="0034003A"/>
    <w:rsid w:val="00340DBE"/>
    <w:rsid w:val="00341E10"/>
    <w:rsid w:val="00343D05"/>
    <w:rsid w:val="003442B0"/>
    <w:rsid w:val="00346EAF"/>
    <w:rsid w:val="00347C6F"/>
    <w:rsid w:val="003503B4"/>
    <w:rsid w:val="003513E2"/>
    <w:rsid w:val="00351636"/>
    <w:rsid w:val="00352D75"/>
    <w:rsid w:val="0035363A"/>
    <w:rsid w:val="00353E09"/>
    <w:rsid w:val="00355571"/>
    <w:rsid w:val="003569C2"/>
    <w:rsid w:val="003579D6"/>
    <w:rsid w:val="00360A19"/>
    <w:rsid w:val="00362B2D"/>
    <w:rsid w:val="00363A19"/>
    <w:rsid w:val="0036588F"/>
    <w:rsid w:val="003663A7"/>
    <w:rsid w:val="00367EE0"/>
    <w:rsid w:val="00372C54"/>
    <w:rsid w:val="003753F0"/>
    <w:rsid w:val="0037735C"/>
    <w:rsid w:val="003801D4"/>
    <w:rsid w:val="003814AD"/>
    <w:rsid w:val="00381756"/>
    <w:rsid w:val="00382D66"/>
    <w:rsid w:val="00382F18"/>
    <w:rsid w:val="003847C8"/>
    <w:rsid w:val="003864FA"/>
    <w:rsid w:val="003871E6"/>
    <w:rsid w:val="00387773"/>
    <w:rsid w:val="00390996"/>
    <w:rsid w:val="0039308E"/>
    <w:rsid w:val="00393EE2"/>
    <w:rsid w:val="0039444B"/>
    <w:rsid w:val="003A1575"/>
    <w:rsid w:val="003A4BB5"/>
    <w:rsid w:val="003A7B50"/>
    <w:rsid w:val="003B0103"/>
    <w:rsid w:val="003B05D2"/>
    <w:rsid w:val="003B3EEC"/>
    <w:rsid w:val="003B4967"/>
    <w:rsid w:val="003B5662"/>
    <w:rsid w:val="003B5A8F"/>
    <w:rsid w:val="003B5CFB"/>
    <w:rsid w:val="003C1C3F"/>
    <w:rsid w:val="003C2F6D"/>
    <w:rsid w:val="003C3B43"/>
    <w:rsid w:val="003C4090"/>
    <w:rsid w:val="003D5A86"/>
    <w:rsid w:val="003D6480"/>
    <w:rsid w:val="003D6B7F"/>
    <w:rsid w:val="003E0DE1"/>
    <w:rsid w:val="003E3831"/>
    <w:rsid w:val="003E458F"/>
    <w:rsid w:val="003E4D5E"/>
    <w:rsid w:val="003E76B8"/>
    <w:rsid w:val="003F1362"/>
    <w:rsid w:val="003F171E"/>
    <w:rsid w:val="003F2B10"/>
    <w:rsid w:val="003F32CA"/>
    <w:rsid w:val="003F566D"/>
    <w:rsid w:val="003F5D29"/>
    <w:rsid w:val="003F6680"/>
    <w:rsid w:val="004003FA"/>
    <w:rsid w:val="00400417"/>
    <w:rsid w:val="00401B28"/>
    <w:rsid w:val="004029C3"/>
    <w:rsid w:val="00402DBA"/>
    <w:rsid w:val="004076CB"/>
    <w:rsid w:val="00407C99"/>
    <w:rsid w:val="00412BDD"/>
    <w:rsid w:val="00413314"/>
    <w:rsid w:val="00413949"/>
    <w:rsid w:val="00414657"/>
    <w:rsid w:val="004218A7"/>
    <w:rsid w:val="00425705"/>
    <w:rsid w:val="00427165"/>
    <w:rsid w:val="0042778E"/>
    <w:rsid w:val="00427D99"/>
    <w:rsid w:val="00430DE9"/>
    <w:rsid w:val="004313AE"/>
    <w:rsid w:val="00431BDA"/>
    <w:rsid w:val="0043246D"/>
    <w:rsid w:val="00432FBB"/>
    <w:rsid w:val="0043386F"/>
    <w:rsid w:val="00434043"/>
    <w:rsid w:val="0043665D"/>
    <w:rsid w:val="004413A7"/>
    <w:rsid w:val="00442437"/>
    <w:rsid w:val="004431F1"/>
    <w:rsid w:val="00443B4B"/>
    <w:rsid w:val="00443BAF"/>
    <w:rsid w:val="004452DE"/>
    <w:rsid w:val="00445B64"/>
    <w:rsid w:val="00446EA1"/>
    <w:rsid w:val="00447986"/>
    <w:rsid w:val="00451062"/>
    <w:rsid w:val="00454863"/>
    <w:rsid w:val="00455D25"/>
    <w:rsid w:val="00455EAE"/>
    <w:rsid w:val="004618ED"/>
    <w:rsid w:val="00464ED2"/>
    <w:rsid w:val="004654D5"/>
    <w:rsid w:val="004657C5"/>
    <w:rsid w:val="00467884"/>
    <w:rsid w:val="00467E5F"/>
    <w:rsid w:val="00470670"/>
    <w:rsid w:val="00471973"/>
    <w:rsid w:val="0047384C"/>
    <w:rsid w:val="0047549C"/>
    <w:rsid w:val="004756EA"/>
    <w:rsid w:val="00476194"/>
    <w:rsid w:val="00477335"/>
    <w:rsid w:val="00480548"/>
    <w:rsid w:val="004858CE"/>
    <w:rsid w:val="00485DCD"/>
    <w:rsid w:val="004862E5"/>
    <w:rsid w:val="00486EF7"/>
    <w:rsid w:val="00487E13"/>
    <w:rsid w:val="00491B81"/>
    <w:rsid w:val="00492944"/>
    <w:rsid w:val="00492DED"/>
    <w:rsid w:val="004935D3"/>
    <w:rsid w:val="00495141"/>
    <w:rsid w:val="00495517"/>
    <w:rsid w:val="004963C1"/>
    <w:rsid w:val="004964FD"/>
    <w:rsid w:val="00497AFE"/>
    <w:rsid w:val="00497E14"/>
    <w:rsid w:val="00497F75"/>
    <w:rsid w:val="004A0051"/>
    <w:rsid w:val="004A0AF5"/>
    <w:rsid w:val="004A2784"/>
    <w:rsid w:val="004A32F8"/>
    <w:rsid w:val="004A332C"/>
    <w:rsid w:val="004A33C9"/>
    <w:rsid w:val="004A3B26"/>
    <w:rsid w:val="004A5E21"/>
    <w:rsid w:val="004A64C1"/>
    <w:rsid w:val="004A6937"/>
    <w:rsid w:val="004A6C60"/>
    <w:rsid w:val="004B0639"/>
    <w:rsid w:val="004B2016"/>
    <w:rsid w:val="004B2069"/>
    <w:rsid w:val="004B26BD"/>
    <w:rsid w:val="004B30FF"/>
    <w:rsid w:val="004B51B2"/>
    <w:rsid w:val="004B521E"/>
    <w:rsid w:val="004B5657"/>
    <w:rsid w:val="004C1389"/>
    <w:rsid w:val="004C22D0"/>
    <w:rsid w:val="004C2700"/>
    <w:rsid w:val="004C2B70"/>
    <w:rsid w:val="004C3BB2"/>
    <w:rsid w:val="004C61E3"/>
    <w:rsid w:val="004C6A18"/>
    <w:rsid w:val="004C6C9A"/>
    <w:rsid w:val="004D014B"/>
    <w:rsid w:val="004D098E"/>
    <w:rsid w:val="004D217D"/>
    <w:rsid w:val="004D2745"/>
    <w:rsid w:val="004D2F32"/>
    <w:rsid w:val="004D551E"/>
    <w:rsid w:val="004D755C"/>
    <w:rsid w:val="004E12A2"/>
    <w:rsid w:val="004E39D5"/>
    <w:rsid w:val="004E413A"/>
    <w:rsid w:val="004E5D65"/>
    <w:rsid w:val="004E6CF7"/>
    <w:rsid w:val="004F06BF"/>
    <w:rsid w:val="004F2225"/>
    <w:rsid w:val="004F3C65"/>
    <w:rsid w:val="005016B4"/>
    <w:rsid w:val="0050180A"/>
    <w:rsid w:val="005053CB"/>
    <w:rsid w:val="00505F25"/>
    <w:rsid w:val="0050643C"/>
    <w:rsid w:val="0050688C"/>
    <w:rsid w:val="00506B11"/>
    <w:rsid w:val="00506B53"/>
    <w:rsid w:val="005101A0"/>
    <w:rsid w:val="00510AC0"/>
    <w:rsid w:val="00514A04"/>
    <w:rsid w:val="00514DB6"/>
    <w:rsid w:val="0051533B"/>
    <w:rsid w:val="005153BA"/>
    <w:rsid w:val="00515EDB"/>
    <w:rsid w:val="00516779"/>
    <w:rsid w:val="005171B1"/>
    <w:rsid w:val="00520FB2"/>
    <w:rsid w:val="00523F69"/>
    <w:rsid w:val="005250E2"/>
    <w:rsid w:val="00525703"/>
    <w:rsid w:val="0052591A"/>
    <w:rsid w:val="005260B3"/>
    <w:rsid w:val="00526ED4"/>
    <w:rsid w:val="00532A20"/>
    <w:rsid w:val="00532BCE"/>
    <w:rsid w:val="00533234"/>
    <w:rsid w:val="00537DC8"/>
    <w:rsid w:val="00537DCA"/>
    <w:rsid w:val="00540DAB"/>
    <w:rsid w:val="00542CF6"/>
    <w:rsid w:val="00543681"/>
    <w:rsid w:val="00545119"/>
    <w:rsid w:val="00546A05"/>
    <w:rsid w:val="00550530"/>
    <w:rsid w:val="00550EE2"/>
    <w:rsid w:val="00552F20"/>
    <w:rsid w:val="005537F6"/>
    <w:rsid w:val="0055384F"/>
    <w:rsid w:val="00554EA9"/>
    <w:rsid w:val="00556672"/>
    <w:rsid w:val="005616AB"/>
    <w:rsid w:val="00561775"/>
    <w:rsid w:val="00561D4B"/>
    <w:rsid w:val="00563FE8"/>
    <w:rsid w:val="005646F7"/>
    <w:rsid w:val="00566025"/>
    <w:rsid w:val="00567374"/>
    <w:rsid w:val="00567EA7"/>
    <w:rsid w:val="00571073"/>
    <w:rsid w:val="005730F0"/>
    <w:rsid w:val="005744CB"/>
    <w:rsid w:val="00575228"/>
    <w:rsid w:val="00576299"/>
    <w:rsid w:val="005764AD"/>
    <w:rsid w:val="005840BA"/>
    <w:rsid w:val="00584200"/>
    <w:rsid w:val="005908DA"/>
    <w:rsid w:val="00592C1B"/>
    <w:rsid w:val="0059342D"/>
    <w:rsid w:val="00593851"/>
    <w:rsid w:val="00593A32"/>
    <w:rsid w:val="00594319"/>
    <w:rsid w:val="00594861"/>
    <w:rsid w:val="00595E1D"/>
    <w:rsid w:val="00596123"/>
    <w:rsid w:val="00596C5F"/>
    <w:rsid w:val="0059739E"/>
    <w:rsid w:val="005A0B33"/>
    <w:rsid w:val="005A270B"/>
    <w:rsid w:val="005A4E1B"/>
    <w:rsid w:val="005A5207"/>
    <w:rsid w:val="005A6976"/>
    <w:rsid w:val="005B1117"/>
    <w:rsid w:val="005B3535"/>
    <w:rsid w:val="005B3A48"/>
    <w:rsid w:val="005B3B26"/>
    <w:rsid w:val="005B4ED6"/>
    <w:rsid w:val="005B5FC7"/>
    <w:rsid w:val="005B6BA9"/>
    <w:rsid w:val="005B7D5D"/>
    <w:rsid w:val="005C21B9"/>
    <w:rsid w:val="005C2BE4"/>
    <w:rsid w:val="005C2F2D"/>
    <w:rsid w:val="005C36CE"/>
    <w:rsid w:val="005C4A1F"/>
    <w:rsid w:val="005C5AD8"/>
    <w:rsid w:val="005C6A3E"/>
    <w:rsid w:val="005C6E5B"/>
    <w:rsid w:val="005C7600"/>
    <w:rsid w:val="005D132C"/>
    <w:rsid w:val="005D3EC4"/>
    <w:rsid w:val="005D5A4D"/>
    <w:rsid w:val="005E1BBD"/>
    <w:rsid w:val="005E20DF"/>
    <w:rsid w:val="005E2469"/>
    <w:rsid w:val="005E3D17"/>
    <w:rsid w:val="005E43AF"/>
    <w:rsid w:val="005E45B4"/>
    <w:rsid w:val="005E62C8"/>
    <w:rsid w:val="005E7E76"/>
    <w:rsid w:val="005F0835"/>
    <w:rsid w:val="005F0E95"/>
    <w:rsid w:val="005F1271"/>
    <w:rsid w:val="005F1802"/>
    <w:rsid w:val="005F334E"/>
    <w:rsid w:val="005F33D9"/>
    <w:rsid w:val="005F47D4"/>
    <w:rsid w:val="005F675F"/>
    <w:rsid w:val="00600B79"/>
    <w:rsid w:val="0060181F"/>
    <w:rsid w:val="00601D63"/>
    <w:rsid w:val="00602052"/>
    <w:rsid w:val="00603DC7"/>
    <w:rsid w:val="00604BFE"/>
    <w:rsid w:val="006056CD"/>
    <w:rsid w:val="00605E57"/>
    <w:rsid w:val="0060600B"/>
    <w:rsid w:val="0060719A"/>
    <w:rsid w:val="006103C3"/>
    <w:rsid w:val="00611170"/>
    <w:rsid w:val="00612246"/>
    <w:rsid w:val="00612B3A"/>
    <w:rsid w:val="0061406E"/>
    <w:rsid w:val="00617708"/>
    <w:rsid w:val="00617C12"/>
    <w:rsid w:val="00620452"/>
    <w:rsid w:val="006204D2"/>
    <w:rsid w:val="00620D3E"/>
    <w:rsid w:val="00622E2B"/>
    <w:rsid w:val="0062330E"/>
    <w:rsid w:val="00623C86"/>
    <w:rsid w:val="006271CA"/>
    <w:rsid w:val="00627335"/>
    <w:rsid w:val="00627EAD"/>
    <w:rsid w:val="00630797"/>
    <w:rsid w:val="006311FB"/>
    <w:rsid w:val="0063246C"/>
    <w:rsid w:val="00635570"/>
    <w:rsid w:val="00635C1A"/>
    <w:rsid w:val="00635FAD"/>
    <w:rsid w:val="00637FEA"/>
    <w:rsid w:val="0064011E"/>
    <w:rsid w:val="00641D3F"/>
    <w:rsid w:val="0064618E"/>
    <w:rsid w:val="00646801"/>
    <w:rsid w:val="00651EDF"/>
    <w:rsid w:val="00652033"/>
    <w:rsid w:val="006543B6"/>
    <w:rsid w:val="006561CA"/>
    <w:rsid w:val="006565D4"/>
    <w:rsid w:val="00657F5D"/>
    <w:rsid w:val="006627C1"/>
    <w:rsid w:val="00663A6E"/>
    <w:rsid w:val="00665107"/>
    <w:rsid w:val="00672E1F"/>
    <w:rsid w:val="00674BCA"/>
    <w:rsid w:val="006755F1"/>
    <w:rsid w:val="00676467"/>
    <w:rsid w:val="00676E19"/>
    <w:rsid w:val="0067766D"/>
    <w:rsid w:val="0068097A"/>
    <w:rsid w:val="00680FFE"/>
    <w:rsid w:val="006817CA"/>
    <w:rsid w:val="00681AEE"/>
    <w:rsid w:val="00682BDD"/>
    <w:rsid w:val="00684BE7"/>
    <w:rsid w:val="00685CF8"/>
    <w:rsid w:val="006863FF"/>
    <w:rsid w:val="00686DBF"/>
    <w:rsid w:val="006909BD"/>
    <w:rsid w:val="00690EC1"/>
    <w:rsid w:val="00694DFA"/>
    <w:rsid w:val="00696097"/>
    <w:rsid w:val="00697615"/>
    <w:rsid w:val="006A150C"/>
    <w:rsid w:val="006A247E"/>
    <w:rsid w:val="006A2BCA"/>
    <w:rsid w:val="006A33B7"/>
    <w:rsid w:val="006A58EE"/>
    <w:rsid w:val="006A7303"/>
    <w:rsid w:val="006B041B"/>
    <w:rsid w:val="006B2C1E"/>
    <w:rsid w:val="006B6660"/>
    <w:rsid w:val="006C5C66"/>
    <w:rsid w:val="006C6224"/>
    <w:rsid w:val="006C6DC9"/>
    <w:rsid w:val="006C7309"/>
    <w:rsid w:val="006D08D9"/>
    <w:rsid w:val="006D1955"/>
    <w:rsid w:val="006D2A5B"/>
    <w:rsid w:val="006D388C"/>
    <w:rsid w:val="006D43F2"/>
    <w:rsid w:val="006E119E"/>
    <w:rsid w:val="006E21A3"/>
    <w:rsid w:val="006E751D"/>
    <w:rsid w:val="006E7630"/>
    <w:rsid w:val="006E7A79"/>
    <w:rsid w:val="006F0C47"/>
    <w:rsid w:val="006F27C2"/>
    <w:rsid w:val="006F47B9"/>
    <w:rsid w:val="006F542A"/>
    <w:rsid w:val="006F5501"/>
    <w:rsid w:val="006F6B56"/>
    <w:rsid w:val="006F7928"/>
    <w:rsid w:val="006F7934"/>
    <w:rsid w:val="00701109"/>
    <w:rsid w:val="00701568"/>
    <w:rsid w:val="0070274D"/>
    <w:rsid w:val="0070327C"/>
    <w:rsid w:val="00703B82"/>
    <w:rsid w:val="00706565"/>
    <w:rsid w:val="00707F9B"/>
    <w:rsid w:val="00710DFA"/>
    <w:rsid w:val="007113BE"/>
    <w:rsid w:val="007114BD"/>
    <w:rsid w:val="0071223C"/>
    <w:rsid w:val="00712C05"/>
    <w:rsid w:val="00714FAE"/>
    <w:rsid w:val="007174FC"/>
    <w:rsid w:val="00717FAD"/>
    <w:rsid w:val="00722A8F"/>
    <w:rsid w:val="00722D2F"/>
    <w:rsid w:val="0072320C"/>
    <w:rsid w:val="0072391D"/>
    <w:rsid w:val="007268C0"/>
    <w:rsid w:val="0073384D"/>
    <w:rsid w:val="007341E7"/>
    <w:rsid w:val="007342B6"/>
    <w:rsid w:val="0074367D"/>
    <w:rsid w:val="00746F74"/>
    <w:rsid w:val="007505EA"/>
    <w:rsid w:val="0075060E"/>
    <w:rsid w:val="0075087E"/>
    <w:rsid w:val="00751A46"/>
    <w:rsid w:val="00752094"/>
    <w:rsid w:val="00754EBD"/>
    <w:rsid w:val="00757AFB"/>
    <w:rsid w:val="00761149"/>
    <w:rsid w:val="00761D0A"/>
    <w:rsid w:val="00762982"/>
    <w:rsid w:val="0076398C"/>
    <w:rsid w:val="007657EC"/>
    <w:rsid w:val="00766C96"/>
    <w:rsid w:val="00767F9D"/>
    <w:rsid w:val="0077025E"/>
    <w:rsid w:val="00770B58"/>
    <w:rsid w:val="00773278"/>
    <w:rsid w:val="0077342C"/>
    <w:rsid w:val="0077436A"/>
    <w:rsid w:val="00776085"/>
    <w:rsid w:val="00776777"/>
    <w:rsid w:val="00776C89"/>
    <w:rsid w:val="00781429"/>
    <w:rsid w:val="00783B47"/>
    <w:rsid w:val="00784C73"/>
    <w:rsid w:val="00785220"/>
    <w:rsid w:val="007866C4"/>
    <w:rsid w:val="007866EA"/>
    <w:rsid w:val="007900E5"/>
    <w:rsid w:val="00791070"/>
    <w:rsid w:val="00795FCE"/>
    <w:rsid w:val="00797E2A"/>
    <w:rsid w:val="00797E5E"/>
    <w:rsid w:val="007A0D77"/>
    <w:rsid w:val="007A0F78"/>
    <w:rsid w:val="007A108D"/>
    <w:rsid w:val="007A2338"/>
    <w:rsid w:val="007A261D"/>
    <w:rsid w:val="007A2760"/>
    <w:rsid w:val="007A2775"/>
    <w:rsid w:val="007A34C2"/>
    <w:rsid w:val="007A4655"/>
    <w:rsid w:val="007A7115"/>
    <w:rsid w:val="007B2254"/>
    <w:rsid w:val="007B6BE0"/>
    <w:rsid w:val="007B7491"/>
    <w:rsid w:val="007B7905"/>
    <w:rsid w:val="007B7E24"/>
    <w:rsid w:val="007C0958"/>
    <w:rsid w:val="007C11A0"/>
    <w:rsid w:val="007C5748"/>
    <w:rsid w:val="007C6D94"/>
    <w:rsid w:val="007D0118"/>
    <w:rsid w:val="007D0C5D"/>
    <w:rsid w:val="007D7A27"/>
    <w:rsid w:val="007D7F9F"/>
    <w:rsid w:val="007E02A1"/>
    <w:rsid w:val="007E02FF"/>
    <w:rsid w:val="007E052F"/>
    <w:rsid w:val="007E24D0"/>
    <w:rsid w:val="007E421F"/>
    <w:rsid w:val="007E7F12"/>
    <w:rsid w:val="007F0982"/>
    <w:rsid w:val="007F25A2"/>
    <w:rsid w:val="007F28D2"/>
    <w:rsid w:val="007F2B46"/>
    <w:rsid w:val="007F3AE2"/>
    <w:rsid w:val="007F663B"/>
    <w:rsid w:val="007F6C70"/>
    <w:rsid w:val="007F78E8"/>
    <w:rsid w:val="00801792"/>
    <w:rsid w:val="008024AD"/>
    <w:rsid w:val="0080530F"/>
    <w:rsid w:val="00805325"/>
    <w:rsid w:val="0080549C"/>
    <w:rsid w:val="008055C8"/>
    <w:rsid w:val="00810506"/>
    <w:rsid w:val="008109D1"/>
    <w:rsid w:val="00817675"/>
    <w:rsid w:val="00822819"/>
    <w:rsid w:val="00823699"/>
    <w:rsid w:val="00823BC4"/>
    <w:rsid w:val="00825CD6"/>
    <w:rsid w:val="00831E6C"/>
    <w:rsid w:val="00831F16"/>
    <w:rsid w:val="00833A99"/>
    <w:rsid w:val="00835F63"/>
    <w:rsid w:val="008367B7"/>
    <w:rsid w:val="00836EB7"/>
    <w:rsid w:val="008371B8"/>
    <w:rsid w:val="008411B5"/>
    <w:rsid w:val="0084380C"/>
    <w:rsid w:val="0084382B"/>
    <w:rsid w:val="00844181"/>
    <w:rsid w:val="00845F1C"/>
    <w:rsid w:val="0084640C"/>
    <w:rsid w:val="00846955"/>
    <w:rsid w:val="008474CC"/>
    <w:rsid w:val="00847BF8"/>
    <w:rsid w:val="00850661"/>
    <w:rsid w:val="008512E6"/>
    <w:rsid w:val="00851A39"/>
    <w:rsid w:val="00852571"/>
    <w:rsid w:val="008533BE"/>
    <w:rsid w:val="00855A11"/>
    <w:rsid w:val="00857604"/>
    <w:rsid w:val="00860CA5"/>
    <w:rsid w:val="0086129E"/>
    <w:rsid w:val="0086445A"/>
    <w:rsid w:val="008647B5"/>
    <w:rsid w:val="00864868"/>
    <w:rsid w:val="00864E31"/>
    <w:rsid w:val="00864F20"/>
    <w:rsid w:val="008651A9"/>
    <w:rsid w:val="008652AF"/>
    <w:rsid w:val="00866470"/>
    <w:rsid w:val="00870698"/>
    <w:rsid w:val="00870C4D"/>
    <w:rsid w:val="00872E47"/>
    <w:rsid w:val="008731EC"/>
    <w:rsid w:val="008737AE"/>
    <w:rsid w:val="00873803"/>
    <w:rsid w:val="00874063"/>
    <w:rsid w:val="0087696B"/>
    <w:rsid w:val="00877B43"/>
    <w:rsid w:val="0088261D"/>
    <w:rsid w:val="008831C1"/>
    <w:rsid w:val="0088621D"/>
    <w:rsid w:val="00887080"/>
    <w:rsid w:val="008879CE"/>
    <w:rsid w:val="008901CA"/>
    <w:rsid w:val="00891B03"/>
    <w:rsid w:val="008922F6"/>
    <w:rsid w:val="00892E33"/>
    <w:rsid w:val="008947EE"/>
    <w:rsid w:val="00894CD6"/>
    <w:rsid w:val="00895208"/>
    <w:rsid w:val="0089582D"/>
    <w:rsid w:val="008974EF"/>
    <w:rsid w:val="00897FC9"/>
    <w:rsid w:val="008A1412"/>
    <w:rsid w:val="008A1DEE"/>
    <w:rsid w:val="008A38BD"/>
    <w:rsid w:val="008A4D91"/>
    <w:rsid w:val="008A7BF7"/>
    <w:rsid w:val="008B20D6"/>
    <w:rsid w:val="008B3066"/>
    <w:rsid w:val="008B30C4"/>
    <w:rsid w:val="008B43A7"/>
    <w:rsid w:val="008B4F0D"/>
    <w:rsid w:val="008B4FD1"/>
    <w:rsid w:val="008B509A"/>
    <w:rsid w:val="008B565F"/>
    <w:rsid w:val="008B64B4"/>
    <w:rsid w:val="008B6CFD"/>
    <w:rsid w:val="008C0A61"/>
    <w:rsid w:val="008C17D1"/>
    <w:rsid w:val="008C1D46"/>
    <w:rsid w:val="008C5122"/>
    <w:rsid w:val="008C5897"/>
    <w:rsid w:val="008C7AFD"/>
    <w:rsid w:val="008C7F85"/>
    <w:rsid w:val="008D0ACB"/>
    <w:rsid w:val="008D0B8A"/>
    <w:rsid w:val="008D0CBD"/>
    <w:rsid w:val="008D0EAF"/>
    <w:rsid w:val="008D1D38"/>
    <w:rsid w:val="008D2E77"/>
    <w:rsid w:val="008D4B0B"/>
    <w:rsid w:val="008D7180"/>
    <w:rsid w:val="008E1D4D"/>
    <w:rsid w:val="008E397D"/>
    <w:rsid w:val="008E3C4D"/>
    <w:rsid w:val="008E5967"/>
    <w:rsid w:val="008E5980"/>
    <w:rsid w:val="008E621B"/>
    <w:rsid w:val="008E63F7"/>
    <w:rsid w:val="008E6B18"/>
    <w:rsid w:val="008E7A57"/>
    <w:rsid w:val="008E7BD1"/>
    <w:rsid w:val="008F17A6"/>
    <w:rsid w:val="008F18AB"/>
    <w:rsid w:val="008F3DCC"/>
    <w:rsid w:val="008F5E06"/>
    <w:rsid w:val="008F708D"/>
    <w:rsid w:val="0090181D"/>
    <w:rsid w:val="00901C49"/>
    <w:rsid w:val="00904C69"/>
    <w:rsid w:val="009058BD"/>
    <w:rsid w:val="009066CD"/>
    <w:rsid w:val="009066D4"/>
    <w:rsid w:val="0091030E"/>
    <w:rsid w:val="00911917"/>
    <w:rsid w:val="00912E81"/>
    <w:rsid w:val="00913E24"/>
    <w:rsid w:val="00915CA6"/>
    <w:rsid w:val="0091605D"/>
    <w:rsid w:val="009179DD"/>
    <w:rsid w:val="00920D05"/>
    <w:rsid w:val="009231F2"/>
    <w:rsid w:val="00927651"/>
    <w:rsid w:val="00933248"/>
    <w:rsid w:val="00934324"/>
    <w:rsid w:val="009354E2"/>
    <w:rsid w:val="0093583B"/>
    <w:rsid w:val="00936CD5"/>
    <w:rsid w:val="00940A30"/>
    <w:rsid w:val="00941903"/>
    <w:rsid w:val="00942267"/>
    <w:rsid w:val="00942EC2"/>
    <w:rsid w:val="00942F9A"/>
    <w:rsid w:val="00943DDE"/>
    <w:rsid w:val="0094632D"/>
    <w:rsid w:val="00946668"/>
    <w:rsid w:val="00951B3A"/>
    <w:rsid w:val="00952C9B"/>
    <w:rsid w:val="00953D46"/>
    <w:rsid w:val="00961EE3"/>
    <w:rsid w:val="0096359D"/>
    <w:rsid w:val="00965093"/>
    <w:rsid w:val="009722B5"/>
    <w:rsid w:val="00972F4F"/>
    <w:rsid w:val="00973132"/>
    <w:rsid w:val="00973DF5"/>
    <w:rsid w:val="00974DD6"/>
    <w:rsid w:val="009763BF"/>
    <w:rsid w:val="009772F1"/>
    <w:rsid w:val="00981357"/>
    <w:rsid w:val="00982B14"/>
    <w:rsid w:val="00985DAC"/>
    <w:rsid w:val="00990561"/>
    <w:rsid w:val="00990842"/>
    <w:rsid w:val="00991384"/>
    <w:rsid w:val="009920DF"/>
    <w:rsid w:val="009932A4"/>
    <w:rsid w:val="00993B33"/>
    <w:rsid w:val="00996697"/>
    <w:rsid w:val="00996A4A"/>
    <w:rsid w:val="009974AA"/>
    <w:rsid w:val="009A09D5"/>
    <w:rsid w:val="009A1556"/>
    <w:rsid w:val="009A2200"/>
    <w:rsid w:val="009A4D93"/>
    <w:rsid w:val="009A4DEB"/>
    <w:rsid w:val="009A681F"/>
    <w:rsid w:val="009A6A2A"/>
    <w:rsid w:val="009A731A"/>
    <w:rsid w:val="009B06BE"/>
    <w:rsid w:val="009B1B74"/>
    <w:rsid w:val="009B279E"/>
    <w:rsid w:val="009B3C87"/>
    <w:rsid w:val="009B4AC0"/>
    <w:rsid w:val="009B5B54"/>
    <w:rsid w:val="009C17E1"/>
    <w:rsid w:val="009C32B6"/>
    <w:rsid w:val="009C3348"/>
    <w:rsid w:val="009C4CE5"/>
    <w:rsid w:val="009C6CC6"/>
    <w:rsid w:val="009C70D9"/>
    <w:rsid w:val="009C7A2E"/>
    <w:rsid w:val="009D0CF6"/>
    <w:rsid w:val="009D197A"/>
    <w:rsid w:val="009D24AA"/>
    <w:rsid w:val="009D6451"/>
    <w:rsid w:val="009D6C77"/>
    <w:rsid w:val="009E1F3F"/>
    <w:rsid w:val="009E55A2"/>
    <w:rsid w:val="009E58A2"/>
    <w:rsid w:val="009E647A"/>
    <w:rsid w:val="009F0334"/>
    <w:rsid w:val="009F1B32"/>
    <w:rsid w:val="009F3BEA"/>
    <w:rsid w:val="009F594B"/>
    <w:rsid w:val="009F5E88"/>
    <w:rsid w:val="009F6229"/>
    <w:rsid w:val="009F681E"/>
    <w:rsid w:val="009F6C57"/>
    <w:rsid w:val="00A05FF0"/>
    <w:rsid w:val="00A07F8F"/>
    <w:rsid w:val="00A118FC"/>
    <w:rsid w:val="00A12ACC"/>
    <w:rsid w:val="00A13338"/>
    <w:rsid w:val="00A13AFA"/>
    <w:rsid w:val="00A176B3"/>
    <w:rsid w:val="00A17EC1"/>
    <w:rsid w:val="00A21BE5"/>
    <w:rsid w:val="00A22E71"/>
    <w:rsid w:val="00A24A82"/>
    <w:rsid w:val="00A24D81"/>
    <w:rsid w:val="00A273DC"/>
    <w:rsid w:val="00A27FDA"/>
    <w:rsid w:val="00A3020A"/>
    <w:rsid w:val="00A30924"/>
    <w:rsid w:val="00A30EC8"/>
    <w:rsid w:val="00A33844"/>
    <w:rsid w:val="00A340A7"/>
    <w:rsid w:val="00A35FC1"/>
    <w:rsid w:val="00A35FC8"/>
    <w:rsid w:val="00A36299"/>
    <w:rsid w:val="00A372E5"/>
    <w:rsid w:val="00A41637"/>
    <w:rsid w:val="00A417EC"/>
    <w:rsid w:val="00A42269"/>
    <w:rsid w:val="00A42327"/>
    <w:rsid w:val="00A42C7E"/>
    <w:rsid w:val="00A4314F"/>
    <w:rsid w:val="00A447B4"/>
    <w:rsid w:val="00A46440"/>
    <w:rsid w:val="00A47587"/>
    <w:rsid w:val="00A476FA"/>
    <w:rsid w:val="00A51048"/>
    <w:rsid w:val="00A53CD1"/>
    <w:rsid w:val="00A55112"/>
    <w:rsid w:val="00A554EC"/>
    <w:rsid w:val="00A57454"/>
    <w:rsid w:val="00A57DBA"/>
    <w:rsid w:val="00A611A3"/>
    <w:rsid w:val="00A63713"/>
    <w:rsid w:val="00A70519"/>
    <w:rsid w:val="00A708C3"/>
    <w:rsid w:val="00A722E7"/>
    <w:rsid w:val="00A7594F"/>
    <w:rsid w:val="00A8039F"/>
    <w:rsid w:val="00A80AD2"/>
    <w:rsid w:val="00A81291"/>
    <w:rsid w:val="00A81CA7"/>
    <w:rsid w:val="00A82689"/>
    <w:rsid w:val="00A85FF2"/>
    <w:rsid w:val="00A86C4A"/>
    <w:rsid w:val="00A9129B"/>
    <w:rsid w:val="00A9139E"/>
    <w:rsid w:val="00A92C4C"/>
    <w:rsid w:val="00A937E9"/>
    <w:rsid w:val="00A945E9"/>
    <w:rsid w:val="00A94D9F"/>
    <w:rsid w:val="00AA04CD"/>
    <w:rsid w:val="00AA0EE1"/>
    <w:rsid w:val="00AA756D"/>
    <w:rsid w:val="00AB0613"/>
    <w:rsid w:val="00AB1CA4"/>
    <w:rsid w:val="00AB2878"/>
    <w:rsid w:val="00AB2B54"/>
    <w:rsid w:val="00AB43B7"/>
    <w:rsid w:val="00AB5F32"/>
    <w:rsid w:val="00AB636B"/>
    <w:rsid w:val="00AB6AEC"/>
    <w:rsid w:val="00AB70B3"/>
    <w:rsid w:val="00AC04F7"/>
    <w:rsid w:val="00AC4BCB"/>
    <w:rsid w:val="00AC5DD3"/>
    <w:rsid w:val="00AD01C2"/>
    <w:rsid w:val="00AD0432"/>
    <w:rsid w:val="00AD09BA"/>
    <w:rsid w:val="00AD1BFA"/>
    <w:rsid w:val="00AD1F30"/>
    <w:rsid w:val="00AD21E3"/>
    <w:rsid w:val="00AD5112"/>
    <w:rsid w:val="00AD5BCA"/>
    <w:rsid w:val="00AD639C"/>
    <w:rsid w:val="00AD7610"/>
    <w:rsid w:val="00AD7A6B"/>
    <w:rsid w:val="00AD7B34"/>
    <w:rsid w:val="00AE02C7"/>
    <w:rsid w:val="00AE0E84"/>
    <w:rsid w:val="00AE1C7F"/>
    <w:rsid w:val="00AE4880"/>
    <w:rsid w:val="00AE62C9"/>
    <w:rsid w:val="00AE6663"/>
    <w:rsid w:val="00AE7B97"/>
    <w:rsid w:val="00AF2017"/>
    <w:rsid w:val="00AF2F61"/>
    <w:rsid w:val="00AF3752"/>
    <w:rsid w:val="00AF5440"/>
    <w:rsid w:val="00AF6273"/>
    <w:rsid w:val="00AF64F4"/>
    <w:rsid w:val="00AF79B4"/>
    <w:rsid w:val="00B01AE1"/>
    <w:rsid w:val="00B01C17"/>
    <w:rsid w:val="00B02E29"/>
    <w:rsid w:val="00B03FA7"/>
    <w:rsid w:val="00B03FF3"/>
    <w:rsid w:val="00B06889"/>
    <w:rsid w:val="00B06EF2"/>
    <w:rsid w:val="00B100EB"/>
    <w:rsid w:val="00B10846"/>
    <w:rsid w:val="00B1182D"/>
    <w:rsid w:val="00B1304B"/>
    <w:rsid w:val="00B14410"/>
    <w:rsid w:val="00B14485"/>
    <w:rsid w:val="00B2113F"/>
    <w:rsid w:val="00B2416C"/>
    <w:rsid w:val="00B241A0"/>
    <w:rsid w:val="00B257E3"/>
    <w:rsid w:val="00B26659"/>
    <w:rsid w:val="00B275C7"/>
    <w:rsid w:val="00B306B0"/>
    <w:rsid w:val="00B33C11"/>
    <w:rsid w:val="00B33E08"/>
    <w:rsid w:val="00B34635"/>
    <w:rsid w:val="00B365D7"/>
    <w:rsid w:val="00B37805"/>
    <w:rsid w:val="00B414D5"/>
    <w:rsid w:val="00B41C3E"/>
    <w:rsid w:val="00B4250E"/>
    <w:rsid w:val="00B43607"/>
    <w:rsid w:val="00B440F7"/>
    <w:rsid w:val="00B44F3D"/>
    <w:rsid w:val="00B45C7B"/>
    <w:rsid w:val="00B471A3"/>
    <w:rsid w:val="00B47C9F"/>
    <w:rsid w:val="00B5036F"/>
    <w:rsid w:val="00B503C0"/>
    <w:rsid w:val="00B50E9C"/>
    <w:rsid w:val="00B52A47"/>
    <w:rsid w:val="00B539C2"/>
    <w:rsid w:val="00B55F57"/>
    <w:rsid w:val="00B566B5"/>
    <w:rsid w:val="00B57A83"/>
    <w:rsid w:val="00B57A97"/>
    <w:rsid w:val="00B616F4"/>
    <w:rsid w:val="00B6221C"/>
    <w:rsid w:val="00B6557C"/>
    <w:rsid w:val="00B6590D"/>
    <w:rsid w:val="00B66D19"/>
    <w:rsid w:val="00B6772C"/>
    <w:rsid w:val="00B67A16"/>
    <w:rsid w:val="00B7140B"/>
    <w:rsid w:val="00B720DF"/>
    <w:rsid w:val="00B752DF"/>
    <w:rsid w:val="00B753CE"/>
    <w:rsid w:val="00B75850"/>
    <w:rsid w:val="00B76731"/>
    <w:rsid w:val="00B769CB"/>
    <w:rsid w:val="00B7724F"/>
    <w:rsid w:val="00B810AB"/>
    <w:rsid w:val="00B81D85"/>
    <w:rsid w:val="00B8724F"/>
    <w:rsid w:val="00B905C2"/>
    <w:rsid w:val="00B9097A"/>
    <w:rsid w:val="00B92ACC"/>
    <w:rsid w:val="00B93A4B"/>
    <w:rsid w:val="00B95240"/>
    <w:rsid w:val="00B974E8"/>
    <w:rsid w:val="00B978F3"/>
    <w:rsid w:val="00B97C86"/>
    <w:rsid w:val="00BA0185"/>
    <w:rsid w:val="00BA08A2"/>
    <w:rsid w:val="00BA1FC2"/>
    <w:rsid w:val="00BA5148"/>
    <w:rsid w:val="00BA664D"/>
    <w:rsid w:val="00BA69AE"/>
    <w:rsid w:val="00BB021C"/>
    <w:rsid w:val="00BB12F5"/>
    <w:rsid w:val="00BB165C"/>
    <w:rsid w:val="00BB2AEC"/>
    <w:rsid w:val="00BB3686"/>
    <w:rsid w:val="00BB3CCC"/>
    <w:rsid w:val="00BB41CE"/>
    <w:rsid w:val="00BB4499"/>
    <w:rsid w:val="00BB4B30"/>
    <w:rsid w:val="00BB4EBB"/>
    <w:rsid w:val="00BB578E"/>
    <w:rsid w:val="00BB6FF6"/>
    <w:rsid w:val="00BB775A"/>
    <w:rsid w:val="00BB7F5E"/>
    <w:rsid w:val="00BC07BA"/>
    <w:rsid w:val="00BC2D46"/>
    <w:rsid w:val="00BC39F2"/>
    <w:rsid w:val="00BC3BAC"/>
    <w:rsid w:val="00BC7AB4"/>
    <w:rsid w:val="00BD0341"/>
    <w:rsid w:val="00BD2FFF"/>
    <w:rsid w:val="00BD3FB4"/>
    <w:rsid w:val="00BD4C41"/>
    <w:rsid w:val="00BD5852"/>
    <w:rsid w:val="00BD630C"/>
    <w:rsid w:val="00BD7C8D"/>
    <w:rsid w:val="00BE01C5"/>
    <w:rsid w:val="00BE2740"/>
    <w:rsid w:val="00BE65FE"/>
    <w:rsid w:val="00BE6ABB"/>
    <w:rsid w:val="00BE6E91"/>
    <w:rsid w:val="00BF01A2"/>
    <w:rsid w:val="00BF1050"/>
    <w:rsid w:val="00BF1874"/>
    <w:rsid w:val="00BF18DF"/>
    <w:rsid w:val="00BF3B5C"/>
    <w:rsid w:val="00BF4413"/>
    <w:rsid w:val="00C012EB"/>
    <w:rsid w:val="00C017E3"/>
    <w:rsid w:val="00C02668"/>
    <w:rsid w:val="00C02892"/>
    <w:rsid w:val="00C03171"/>
    <w:rsid w:val="00C04071"/>
    <w:rsid w:val="00C05DEB"/>
    <w:rsid w:val="00C101CD"/>
    <w:rsid w:val="00C134E2"/>
    <w:rsid w:val="00C138EC"/>
    <w:rsid w:val="00C13F54"/>
    <w:rsid w:val="00C14248"/>
    <w:rsid w:val="00C1549F"/>
    <w:rsid w:val="00C16B29"/>
    <w:rsid w:val="00C17582"/>
    <w:rsid w:val="00C2322E"/>
    <w:rsid w:val="00C24B75"/>
    <w:rsid w:val="00C24F01"/>
    <w:rsid w:val="00C2521C"/>
    <w:rsid w:val="00C3035E"/>
    <w:rsid w:val="00C31A11"/>
    <w:rsid w:val="00C324B6"/>
    <w:rsid w:val="00C329AC"/>
    <w:rsid w:val="00C35CEB"/>
    <w:rsid w:val="00C35E11"/>
    <w:rsid w:val="00C40814"/>
    <w:rsid w:val="00C40EA1"/>
    <w:rsid w:val="00C41A17"/>
    <w:rsid w:val="00C431C8"/>
    <w:rsid w:val="00C43A9B"/>
    <w:rsid w:val="00C45CAA"/>
    <w:rsid w:val="00C51395"/>
    <w:rsid w:val="00C5179C"/>
    <w:rsid w:val="00C519F4"/>
    <w:rsid w:val="00C52BFD"/>
    <w:rsid w:val="00C540A6"/>
    <w:rsid w:val="00C544A4"/>
    <w:rsid w:val="00C57CE0"/>
    <w:rsid w:val="00C57E29"/>
    <w:rsid w:val="00C57E5A"/>
    <w:rsid w:val="00C6108E"/>
    <w:rsid w:val="00C619FC"/>
    <w:rsid w:val="00C637AB"/>
    <w:rsid w:val="00C63B35"/>
    <w:rsid w:val="00C642C3"/>
    <w:rsid w:val="00C6468D"/>
    <w:rsid w:val="00C65F70"/>
    <w:rsid w:val="00C678C1"/>
    <w:rsid w:val="00C72E0E"/>
    <w:rsid w:val="00C740A5"/>
    <w:rsid w:val="00C748E2"/>
    <w:rsid w:val="00C74E5E"/>
    <w:rsid w:val="00C7697D"/>
    <w:rsid w:val="00C81565"/>
    <w:rsid w:val="00C81D62"/>
    <w:rsid w:val="00C826EB"/>
    <w:rsid w:val="00C82960"/>
    <w:rsid w:val="00C83158"/>
    <w:rsid w:val="00C83E19"/>
    <w:rsid w:val="00C8464A"/>
    <w:rsid w:val="00C846F0"/>
    <w:rsid w:val="00C86C84"/>
    <w:rsid w:val="00C86DDA"/>
    <w:rsid w:val="00C87CB2"/>
    <w:rsid w:val="00C903ED"/>
    <w:rsid w:val="00C90DE6"/>
    <w:rsid w:val="00C92224"/>
    <w:rsid w:val="00C92751"/>
    <w:rsid w:val="00C95A1E"/>
    <w:rsid w:val="00CA012F"/>
    <w:rsid w:val="00CA0C99"/>
    <w:rsid w:val="00CA265C"/>
    <w:rsid w:val="00CA3B69"/>
    <w:rsid w:val="00CA4979"/>
    <w:rsid w:val="00CB0A5A"/>
    <w:rsid w:val="00CB2243"/>
    <w:rsid w:val="00CB393B"/>
    <w:rsid w:val="00CB44A3"/>
    <w:rsid w:val="00CC0FCB"/>
    <w:rsid w:val="00CC2872"/>
    <w:rsid w:val="00CC3126"/>
    <w:rsid w:val="00CC604D"/>
    <w:rsid w:val="00CC7067"/>
    <w:rsid w:val="00CC71C7"/>
    <w:rsid w:val="00CC74A0"/>
    <w:rsid w:val="00CC7EDE"/>
    <w:rsid w:val="00CD01E3"/>
    <w:rsid w:val="00CD4178"/>
    <w:rsid w:val="00CD6E02"/>
    <w:rsid w:val="00CE0FB7"/>
    <w:rsid w:val="00CE2BB6"/>
    <w:rsid w:val="00CE4550"/>
    <w:rsid w:val="00CE5E99"/>
    <w:rsid w:val="00CE6710"/>
    <w:rsid w:val="00CF174C"/>
    <w:rsid w:val="00CF327E"/>
    <w:rsid w:val="00CF449F"/>
    <w:rsid w:val="00CF456A"/>
    <w:rsid w:val="00CF6ADD"/>
    <w:rsid w:val="00D010BB"/>
    <w:rsid w:val="00D01465"/>
    <w:rsid w:val="00D0176B"/>
    <w:rsid w:val="00D03815"/>
    <w:rsid w:val="00D03990"/>
    <w:rsid w:val="00D04541"/>
    <w:rsid w:val="00D060B7"/>
    <w:rsid w:val="00D076A1"/>
    <w:rsid w:val="00D10DA8"/>
    <w:rsid w:val="00D12291"/>
    <w:rsid w:val="00D12463"/>
    <w:rsid w:val="00D13D95"/>
    <w:rsid w:val="00D14ED0"/>
    <w:rsid w:val="00D1764A"/>
    <w:rsid w:val="00D200F1"/>
    <w:rsid w:val="00D21D66"/>
    <w:rsid w:val="00D24394"/>
    <w:rsid w:val="00D25907"/>
    <w:rsid w:val="00D26D1A"/>
    <w:rsid w:val="00D27677"/>
    <w:rsid w:val="00D27CC2"/>
    <w:rsid w:val="00D315CF"/>
    <w:rsid w:val="00D31BAA"/>
    <w:rsid w:val="00D33783"/>
    <w:rsid w:val="00D37478"/>
    <w:rsid w:val="00D405DD"/>
    <w:rsid w:val="00D5060A"/>
    <w:rsid w:val="00D5107E"/>
    <w:rsid w:val="00D511AB"/>
    <w:rsid w:val="00D5217C"/>
    <w:rsid w:val="00D5256E"/>
    <w:rsid w:val="00D545AA"/>
    <w:rsid w:val="00D55063"/>
    <w:rsid w:val="00D55973"/>
    <w:rsid w:val="00D560AF"/>
    <w:rsid w:val="00D57703"/>
    <w:rsid w:val="00D630FF"/>
    <w:rsid w:val="00D64638"/>
    <w:rsid w:val="00D6791C"/>
    <w:rsid w:val="00D70C84"/>
    <w:rsid w:val="00D74A41"/>
    <w:rsid w:val="00D74F71"/>
    <w:rsid w:val="00D76CDB"/>
    <w:rsid w:val="00D76D3A"/>
    <w:rsid w:val="00D77774"/>
    <w:rsid w:val="00D77BDF"/>
    <w:rsid w:val="00D8187F"/>
    <w:rsid w:val="00D81A40"/>
    <w:rsid w:val="00D82A34"/>
    <w:rsid w:val="00D8376E"/>
    <w:rsid w:val="00D86C4B"/>
    <w:rsid w:val="00D8795E"/>
    <w:rsid w:val="00D87E57"/>
    <w:rsid w:val="00D91A3C"/>
    <w:rsid w:val="00D92CF2"/>
    <w:rsid w:val="00D95741"/>
    <w:rsid w:val="00D976A1"/>
    <w:rsid w:val="00D9777C"/>
    <w:rsid w:val="00D977ED"/>
    <w:rsid w:val="00DA0337"/>
    <w:rsid w:val="00DA307B"/>
    <w:rsid w:val="00DA3837"/>
    <w:rsid w:val="00DA4889"/>
    <w:rsid w:val="00DA6DBD"/>
    <w:rsid w:val="00DB10DC"/>
    <w:rsid w:val="00DB23F8"/>
    <w:rsid w:val="00DB2C41"/>
    <w:rsid w:val="00DB2D28"/>
    <w:rsid w:val="00DB4CFF"/>
    <w:rsid w:val="00DB4E53"/>
    <w:rsid w:val="00DB6C86"/>
    <w:rsid w:val="00DB6D3C"/>
    <w:rsid w:val="00DC14F5"/>
    <w:rsid w:val="00DC5BF1"/>
    <w:rsid w:val="00DC6CDD"/>
    <w:rsid w:val="00DD172D"/>
    <w:rsid w:val="00DD2113"/>
    <w:rsid w:val="00DD2322"/>
    <w:rsid w:val="00DD2FCD"/>
    <w:rsid w:val="00DD7F17"/>
    <w:rsid w:val="00DE1F42"/>
    <w:rsid w:val="00DE52DC"/>
    <w:rsid w:val="00DF024A"/>
    <w:rsid w:val="00DF3F50"/>
    <w:rsid w:val="00DF6EC9"/>
    <w:rsid w:val="00DF77B5"/>
    <w:rsid w:val="00E0032E"/>
    <w:rsid w:val="00E00C8F"/>
    <w:rsid w:val="00E01D53"/>
    <w:rsid w:val="00E02093"/>
    <w:rsid w:val="00E02471"/>
    <w:rsid w:val="00E02C8C"/>
    <w:rsid w:val="00E0695D"/>
    <w:rsid w:val="00E075A3"/>
    <w:rsid w:val="00E10B86"/>
    <w:rsid w:val="00E1296E"/>
    <w:rsid w:val="00E136EC"/>
    <w:rsid w:val="00E14FEC"/>
    <w:rsid w:val="00E15C94"/>
    <w:rsid w:val="00E20594"/>
    <w:rsid w:val="00E215C4"/>
    <w:rsid w:val="00E22344"/>
    <w:rsid w:val="00E23E7A"/>
    <w:rsid w:val="00E24188"/>
    <w:rsid w:val="00E2561A"/>
    <w:rsid w:val="00E315B7"/>
    <w:rsid w:val="00E31AF0"/>
    <w:rsid w:val="00E31DD7"/>
    <w:rsid w:val="00E3308B"/>
    <w:rsid w:val="00E341BF"/>
    <w:rsid w:val="00E34C18"/>
    <w:rsid w:val="00E364A9"/>
    <w:rsid w:val="00E36B79"/>
    <w:rsid w:val="00E43489"/>
    <w:rsid w:val="00E44050"/>
    <w:rsid w:val="00E4512A"/>
    <w:rsid w:val="00E452C1"/>
    <w:rsid w:val="00E4580C"/>
    <w:rsid w:val="00E478A4"/>
    <w:rsid w:val="00E47D82"/>
    <w:rsid w:val="00E50CC3"/>
    <w:rsid w:val="00E52F8C"/>
    <w:rsid w:val="00E53C61"/>
    <w:rsid w:val="00E5419B"/>
    <w:rsid w:val="00E56AA2"/>
    <w:rsid w:val="00E57DAA"/>
    <w:rsid w:val="00E6128B"/>
    <w:rsid w:val="00E6222E"/>
    <w:rsid w:val="00E62263"/>
    <w:rsid w:val="00E6387F"/>
    <w:rsid w:val="00E64AEC"/>
    <w:rsid w:val="00E67803"/>
    <w:rsid w:val="00E72E64"/>
    <w:rsid w:val="00E730A8"/>
    <w:rsid w:val="00E74722"/>
    <w:rsid w:val="00E74966"/>
    <w:rsid w:val="00E772EB"/>
    <w:rsid w:val="00E80947"/>
    <w:rsid w:val="00E80E52"/>
    <w:rsid w:val="00E8230E"/>
    <w:rsid w:val="00E84115"/>
    <w:rsid w:val="00E84511"/>
    <w:rsid w:val="00E8508E"/>
    <w:rsid w:val="00E856DC"/>
    <w:rsid w:val="00E876FB"/>
    <w:rsid w:val="00E907AE"/>
    <w:rsid w:val="00E91106"/>
    <w:rsid w:val="00E95ADC"/>
    <w:rsid w:val="00E96372"/>
    <w:rsid w:val="00E9700B"/>
    <w:rsid w:val="00EA0674"/>
    <w:rsid w:val="00EA0CC1"/>
    <w:rsid w:val="00EA11D3"/>
    <w:rsid w:val="00EA189B"/>
    <w:rsid w:val="00EA3938"/>
    <w:rsid w:val="00EA3F23"/>
    <w:rsid w:val="00EA407E"/>
    <w:rsid w:val="00EA5E8E"/>
    <w:rsid w:val="00EA6E2E"/>
    <w:rsid w:val="00EB2AB4"/>
    <w:rsid w:val="00EB2B0E"/>
    <w:rsid w:val="00EB2E25"/>
    <w:rsid w:val="00EB3B31"/>
    <w:rsid w:val="00EB467D"/>
    <w:rsid w:val="00EB4D22"/>
    <w:rsid w:val="00EC2AE7"/>
    <w:rsid w:val="00EC2F9D"/>
    <w:rsid w:val="00EC35D3"/>
    <w:rsid w:val="00EC47EF"/>
    <w:rsid w:val="00EC4B1E"/>
    <w:rsid w:val="00EC4D47"/>
    <w:rsid w:val="00EC6118"/>
    <w:rsid w:val="00EC6827"/>
    <w:rsid w:val="00EC7156"/>
    <w:rsid w:val="00EC799A"/>
    <w:rsid w:val="00ED58EE"/>
    <w:rsid w:val="00EE104B"/>
    <w:rsid w:val="00EE36A7"/>
    <w:rsid w:val="00EE5DAE"/>
    <w:rsid w:val="00EE5F98"/>
    <w:rsid w:val="00EE694C"/>
    <w:rsid w:val="00EF0B9A"/>
    <w:rsid w:val="00EF0F2E"/>
    <w:rsid w:val="00EF116B"/>
    <w:rsid w:val="00EF3491"/>
    <w:rsid w:val="00EF4225"/>
    <w:rsid w:val="00EF5A1F"/>
    <w:rsid w:val="00EF6557"/>
    <w:rsid w:val="00EF7F18"/>
    <w:rsid w:val="00F00AED"/>
    <w:rsid w:val="00F011AA"/>
    <w:rsid w:val="00F03650"/>
    <w:rsid w:val="00F049C0"/>
    <w:rsid w:val="00F064CB"/>
    <w:rsid w:val="00F10138"/>
    <w:rsid w:val="00F117F4"/>
    <w:rsid w:val="00F14675"/>
    <w:rsid w:val="00F223B1"/>
    <w:rsid w:val="00F22928"/>
    <w:rsid w:val="00F22AA6"/>
    <w:rsid w:val="00F22E72"/>
    <w:rsid w:val="00F2328F"/>
    <w:rsid w:val="00F254EE"/>
    <w:rsid w:val="00F25C67"/>
    <w:rsid w:val="00F26040"/>
    <w:rsid w:val="00F270E2"/>
    <w:rsid w:val="00F27EFD"/>
    <w:rsid w:val="00F307EC"/>
    <w:rsid w:val="00F32B1B"/>
    <w:rsid w:val="00F337BD"/>
    <w:rsid w:val="00F33BE0"/>
    <w:rsid w:val="00F33E22"/>
    <w:rsid w:val="00F36EEF"/>
    <w:rsid w:val="00F40506"/>
    <w:rsid w:val="00F407F1"/>
    <w:rsid w:val="00F417C5"/>
    <w:rsid w:val="00F43F42"/>
    <w:rsid w:val="00F441F0"/>
    <w:rsid w:val="00F44782"/>
    <w:rsid w:val="00F46320"/>
    <w:rsid w:val="00F51874"/>
    <w:rsid w:val="00F5400C"/>
    <w:rsid w:val="00F555F6"/>
    <w:rsid w:val="00F55E0E"/>
    <w:rsid w:val="00F563D8"/>
    <w:rsid w:val="00F56D3D"/>
    <w:rsid w:val="00F606AD"/>
    <w:rsid w:val="00F62743"/>
    <w:rsid w:val="00F62BF5"/>
    <w:rsid w:val="00F64EC9"/>
    <w:rsid w:val="00F70D09"/>
    <w:rsid w:val="00F7178C"/>
    <w:rsid w:val="00F75079"/>
    <w:rsid w:val="00F7585D"/>
    <w:rsid w:val="00F804ED"/>
    <w:rsid w:val="00F82C7D"/>
    <w:rsid w:val="00F834C5"/>
    <w:rsid w:val="00F853DC"/>
    <w:rsid w:val="00F87E94"/>
    <w:rsid w:val="00F9072E"/>
    <w:rsid w:val="00F91C13"/>
    <w:rsid w:val="00F94DAA"/>
    <w:rsid w:val="00F95210"/>
    <w:rsid w:val="00F95AC7"/>
    <w:rsid w:val="00F96CB8"/>
    <w:rsid w:val="00F97A95"/>
    <w:rsid w:val="00FA01B4"/>
    <w:rsid w:val="00FA15FF"/>
    <w:rsid w:val="00FA2570"/>
    <w:rsid w:val="00FA295E"/>
    <w:rsid w:val="00FA3CD2"/>
    <w:rsid w:val="00FA42E4"/>
    <w:rsid w:val="00FA4822"/>
    <w:rsid w:val="00FB1688"/>
    <w:rsid w:val="00FB6C27"/>
    <w:rsid w:val="00FC204A"/>
    <w:rsid w:val="00FC29BB"/>
    <w:rsid w:val="00FC34A9"/>
    <w:rsid w:val="00FC543C"/>
    <w:rsid w:val="00FC54CD"/>
    <w:rsid w:val="00FC600B"/>
    <w:rsid w:val="00FC6C9B"/>
    <w:rsid w:val="00FC6D5A"/>
    <w:rsid w:val="00FC7437"/>
    <w:rsid w:val="00FC7540"/>
    <w:rsid w:val="00FD0490"/>
    <w:rsid w:val="00FD362A"/>
    <w:rsid w:val="00FD4AB3"/>
    <w:rsid w:val="00FD51EB"/>
    <w:rsid w:val="00FD7E69"/>
    <w:rsid w:val="00FD7ED3"/>
    <w:rsid w:val="00FE0734"/>
    <w:rsid w:val="00FE0E2F"/>
    <w:rsid w:val="00FE12A6"/>
    <w:rsid w:val="00FE416E"/>
    <w:rsid w:val="00FE6EC3"/>
    <w:rsid w:val="00FF008D"/>
    <w:rsid w:val="00FF01DC"/>
    <w:rsid w:val="00FF3DF8"/>
    <w:rsid w:val="00FF4116"/>
    <w:rsid w:val="0F72197A"/>
    <w:rsid w:val="192F4EF4"/>
    <w:rsid w:val="2C567622"/>
    <w:rsid w:val="310D09F7"/>
    <w:rsid w:val="3BD76114"/>
    <w:rsid w:val="45BB0776"/>
    <w:rsid w:val="47145EA7"/>
    <w:rsid w:val="57EDD1B3"/>
    <w:rsid w:val="6449C28F"/>
    <w:rsid w:val="78EFC09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9658B0"/>
  <w15:chartTrackingRefBased/>
  <w15:docId w15:val="{D0D1C576-32A8-4797-AD2A-F66EE14C6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376">
    <w:lsdException w:name="Normal" w:locked="0" w:qFormat="1"/>
    <w:lsdException w:name="heading 1" w:locked="0" w:qFormat="1"/>
    <w:lsdException w:name="heading 2" w:semiHidden="1" w:unhideWhenUsed="1" w:qFormat="1"/>
    <w:lsdException w:name="heading 3" w:locked="0"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locked="0" w:uiPriority="39"/>
    <w:lsdException w:name="footnote text" w:uiPriority="99"/>
    <w:lsdException w:name="header" w:locked="0"/>
    <w:lsdException w:name="footer" w:locked="0" w:uiPriority="99"/>
    <w:lsdException w:name="caption" w:semiHidden="1" w:unhideWhenUsed="1" w:qFormat="1"/>
    <w:lsdException w:name="footnote reference" w:uiPriority="99"/>
    <w:lsdException w:name="page number" w:locked="0"/>
    <w:lsdException w:name="Title" w:qFormat="1"/>
    <w:lsdException w:name="Default Paragraph Font" w:locked="0"/>
    <w:lsdException w:name="Subtitle" w:qFormat="1"/>
    <w:lsdException w:name="Body Text 2" w:locked="0"/>
    <w:lsdException w:name="Hyperlink" w:locked="0" w:uiPriority="99"/>
    <w:lsdException w:name="FollowedHyperlink" w:locked="0"/>
    <w:lsdException w:name="Strong" w:qFormat="1"/>
    <w:lsdException w:name="Emphasis" w:qFormat="1"/>
    <w:lsdException w:name="HTML Top of Form" w:locked="0"/>
    <w:lsdException w:name="HTML Bottom of Form" w:locked="0"/>
    <w:lsdException w:name="Normal Table" w:locked="0" w:semiHidden="1" w:unhideWhenUsed="1"/>
    <w:lsdException w:name="No List" w:locked="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Grid" w:locked="0"/>
    <w:lsdException w:name="Table Theme" w:semiHidden="1" w:unhideWhenUsed="1"/>
    <w:lsdException w:name="Placeholder Text" w:locked="0"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locked="0" w:semiHidden="1" w:uiPriority="99" w:unhideWhenUsed="1"/>
    <w:lsdException w:name="Smart Link" w:semiHidden="1" w:uiPriority="99" w:unhideWhenUsed="1"/>
  </w:latentStyles>
  <w:style w:type="paragraph" w:default="1" w:styleId="Normal">
    <w:name w:val="Normal"/>
    <w:qFormat/>
    <w:rsid w:val="003028A8"/>
    <w:pPr>
      <w:autoSpaceDE w:val="0"/>
      <w:autoSpaceDN w:val="0"/>
      <w:adjustRightInd w:val="0"/>
    </w:pPr>
    <w:rPr>
      <w:sz w:val="24"/>
    </w:rPr>
  </w:style>
  <w:style w:type="paragraph" w:styleId="Heading1">
    <w:name w:val="heading 1"/>
    <w:basedOn w:val="Normal"/>
    <w:next w:val="Normal"/>
    <w:link w:val="Heading1Char"/>
    <w:qFormat/>
    <w:locked/>
    <w:rsid w:val="003211E8"/>
    <w:pPr>
      <w:numPr>
        <w:ilvl w:val="12"/>
      </w:numPr>
      <w:tabs>
        <w:tab w:val="left" w:pos="0"/>
      </w:tabs>
      <w:outlineLvl w:val="0"/>
    </w:pPr>
    <w:rPr>
      <w:b/>
      <w:bCs/>
      <w:szCs w:val="24"/>
    </w:rPr>
  </w:style>
  <w:style w:type="paragraph" w:styleId="Heading3">
    <w:name w:val="heading 3"/>
    <w:basedOn w:val="Normal"/>
    <w:next w:val="Normal"/>
    <w:link w:val="Heading3Char"/>
    <w:unhideWhenUsed/>
    <w:qFormat/>
    <w:locked/>
    <w:rsid w:val="008879CE"/>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locked/>
    <w:rsid w:val="00B52A47"/>
    <w:rPr>
      <w:rFonts w:ascii="Tahoma" w:hAnsi="Tahoma" w:cs="Tahoma"/>
      <w:sz w:val="16"/>
      <w:szCs w:val="16"/>
    </w:rPr>
  </w:style>
  <w:style w:type="paragraph" w:customStyle="1" w:styleId="Quick1">
    <w:name w:val="Quick 1."/>
    <w:locked/>
    <w:rsid w:val="00697615"/>
    <w:pPr>
      <w:autoSpaceDE w:val="0"/>
      <w:autoSpaceDN w:val="0"/>
      <w:adjustRightInd w:val="0"/>
      <w:ind w:left="-1440"/>
    </w:pPr>
    <w:rPr>
      <w:rFonts w:ascii="Courier 10cpi" w:hAnsi="Courier 10cpi"/>
      <w:sz w:val="24"/>
      <w:szCs w:val="24"/>
    </w:rPr>
  </w:style>
  <w:style w:type="paragraph" w:styleId="Header">
    <w:name w:val="header"/>
    <w:basedOn w:val="Normal"/>
    <w:locked/>
    <w:rsid w:val="009C32B6"/>
    <w:pPr>
      <w:tabs>
        <w:tab w:val="center" w:pos="4320"/>
        <w:tab w:val="right" w:pos="8640"/>
      </w:tabs>
    </w:pPr>
  </w:style>
  <w:style w:type="paragraph" w:styleId="Footer">
    <w:name w:val="footer"/>
    <w:basedOn w:val="Normal"/>
    <w:link w:val="FooterChar"/>
    <w:uiPriority w:val="99"/>
    <w:locked/>
    <w:rsid w:val="009C32B6"/>
    <w:pPr>
      <w:tabs>
        <w:tab w:val="center" w:pos="4320"/>
        <w:tab w:val="right" w:pos="8640"/>
      </w:tabs>
    </w:pPr>
  </w:style>
  <w:style w:type="character" w:styleId="PageNumber">
    <w:name w:val="page number"/>
    <w:basedOn w:val="DefaultParagraphFont"/>
    <w:locked/>
    <w:rsid w:val="009C32B6"/>
  </w:style>
  <w:style w:type="character" w:styleId="FollowedHyperlink">
    <w:name w:val="FollowedHyperlink"/>
    <w:locked/>
    <w:rsid w:val="00F254EE"/>
    <w:rPr>
      <w:color w:val="800080"/>
      <w:u w:val="single"/>
    </w:rPr>
  </w:style>
  <w:style w:type="character" w:styleId="Hyperlink">
    <w:name w:val="Hyperlink"/>
    <w:uiPriority w:val="99"/>
    <w:locked/>
    <w:rsid w:val="00AE7B97"/>
    <w:rPr>
      <w:color w:val="0563C1"/>
      <w:u w:val="single"/>
    </w:rPr>
  </w:style>
  <w:style w:type="character" w:styleId="UnresolvedMention">
    <w:name w:val="Unresolved Mention"/>
    <w:uiPriority w:val="99"/>
    <w:semiHidden/>
    <w:unhideWhenUsed/>
    <w:locked/>
    <w:rsid w:val="00AE7B97"/>
    <w:rPr>
      <w:color w:val="808080"/>
      <w:shd w:val="clear" w:color="auto" w:fill="E6E6E6"/>
    </w:rPr>
  </w:style>
  <w:style w:type="character" w:styleId="PlaceholderText">
    <w:name w:val="Placeholder Text"/>
    <w:basedOn w:val="DefaultParagraphFont"/>
    <w:uiPriority w:val="99"/>
    <w:semiHidden/>
    <w:locked/>
    <w:rsid w:val="00B4250E"/>
    <w:rPr>
      <w:color w:val="808080"/>
    </w:rPr>
  </w:style>
  <w:style w:type="paragraph" w:customStyle="1" w:styleId="Style1">
    <w:name w:val="Style1"/>
    <w:basedOn w:val="Normal"/>
    <w:link w:val="Style1Char"/>
    <w:qFormat/>
    <w:locked/>
    <w:rsid w:val="00BB775A"/>
    <w:pPr>
      <w:shd w:val="clear" w:color="auto" w:fill="D9D9D9" w:themeFill="background1" w:themeFillShade="D9"/>
    </w:pPr>
    <w:rPr>
      <w:szCs w:val="24"/>
    </w:rPr>
  </w:style>
  <w:style w:type="character" w:customStyle="1" w:styleId="Style2">
    <w:name w:val="Style2"/>
    <w:basedOn w:val="DefaultParagraphFont"/>
    <w:locked/>
    <w:rsid w:val="00BB775A"/>
    <w:rPr>
      <w:rFonts w:ascii="Times New Roman" w:hAnsi="Times New Roman"/>
      <w:sz w:val="24"/>
      <w:bdr w:val="none" w:sz="0" w:space="0" w:color="auto"/>
      <w:shd w:val="clear" w:color="auto" w:fill="D9D9D9" w:themeFill="background1" w:themeFillShade="D9"/>
    </w:rPr>
  </w:style>
  <w:style w:type="character" w:customStyle="1" w:styleId="Style1Char">
    <w:name w:val="Style1 Char"/>
    <w:basedOn w:val="DefaultParagraphFont"/>
    <w:link w:val="Style1"/>
    <w:rsid w:val="00BB775A"/>
    <w:rPr>
      <w:sz w:val="24"/>
      <w:szCs w:val="24"/>
      <w:shd w:val="clear" w:color="auto" w:fill="D9D9D9" w:themeFill="background1" w:themeFillShade="D9"/>
    </w:rPr>
  </w:style>
  <w:style w:type="paragraph" w:styleId="ListParagraph">
    <w:name w:val="List Paragraph"/>
    <w:basedOn w:val="Normal"/>
    <w:uiPriority w:val="34"/>
    <w:qFormat/>
    <w:locked/>
    <w:rsid w:val="00BB775A"/>
    <w:pPr>
      <w:ind w:left="720"/>
      <w:contextualSpacing/>
    </w:pPr>
  </w:style>
  <w:style w:type="character" w:customStyle="1" w:styleId="Style3">
    <w:name w:val="Style3"/>
    <w:basedOn w:val="DefaultParagraphFont"/>
    <w:locked/>
    <w:rsid w:val="007F3AE2"/>
    <w:rPr>
      <w:rFonts w:ascii="Times New Roman" w:hAnsi="Times New Roman"/>
      <w:sz w:val="24"/>
      <w:u w:val="single"/>
    </w:rPr>
  </w:style>
  <w:style w:type="table" w:styleId="TableGrid">
    <w:name w:val="Table Grid"/>
    <w:basedOn w:val="TableNormal"/>
    <w:locked/>
    <w:rsid w:val="003211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211E8"/>
    <w:rPr>
      <w:b/>
      <w:bCs/>
      <w:sz w:val="24"/>
      <w:szCs w:val="24"/>
    </w:rPr>
  </w:style>
  <w:style w:type="character" w:customStyle="1" w:styleId="Style4">
    <w:name w:val="Style4"/>
    <w:basedOn w:val="DefaultParagraphFont"/>
    <w:locked/>
    <w:rsid w:val="00FD7ED3"/>
    <w:rPr>
      <w:rFonts w:ascii="Times New Roman" w:hAnsi="Times New Roman"/>
      <w:b/>
      <w:sz w:val="24"/>
      <w:u w:val="single"/>
    </w:rPr>
  </w:style>
  <w:style w:type="character" w:customStyle="1" w:styleId="Heading3Char">
    <w:name w:val="Heading 3 Char"/>
    <w:basedOn w:val="DefaultParagraphFont"/>
    <w:link w:val="Heading3"/>
    <w:rsid w:val="008879CE"/>
    <w:rPr>
      <w:rFonts w:asciiTheme="majorHAnsi" w:eastAsiaTheme="majorEastAsia" w:hAnsiTheme="majorHAnsi" w:cstheme="majorBidi"/>
      <w:color w:val="1F3763" w:themeColor="accent1" w:themeShade="7F"/>
      <w:sz w:val="24"/>
      <w:szCs w:val="24"/>
    </w:rPr>
  </w:style>
  <w:style w:type="character" w:customStyle="1" w:styleId="FooterChar">
    <w:name w:val="Footer Char"/>
    <w:basedOn w:val="DefaultParagraphFont"/>
    <w:link w:val="Footer"/>
    <w:uiPriority w:val="99"/>
    <w:rsid w:val="00F64EC9"/>
    <w:rPr>
      <w:sz w:val="24"/>
    </w:rPr>
  </w:style>
  <w:style w:type="paragraph" w:styleId="BodyText2">
    <w:name w:val="Body Text 2"/>
    <w:basedOn w:val="Normal"/>
    <w:link w:val="BodyText2Char"/>
    <w:rsid w:val="00AF64F4"/>
    <w:pPr>
      <w:spacing w:after="120"/>
    </w:pPr>
    <w:rPr>
      <w:b/>
      <w:color w:val="0000FF"/>
    </w:rPr>
  </w:style>
  <w:style w:type="character" w:customStyle="1" w:styleId="BodyText2Char">
    <w:name w:val="Body Text 2 Char"/>
    <w:basedOn w:val="DefaultParagraphFont"/>
    <w:link w:val="BodyText2"/>
    <w:rsid w:val="00AF64F4"/>
    <w:rPr>
      <w:b/>
      <w:color w:val="0000FF"/>
      <w:sz w:val="24"/>
    </w:rPr>
  </w:style>
  <w:style w:type="paragraph" w:styleId="TOCHeading">
    <w:name w:val="TOC Heading"/>
    <w:basedOn w:val="Heading1"/>
    <w:next w:val="Normal"/>
    <w:uiPriority w:val="39"/>
    <w:unhideWhenUsed/>
    <w:qFormat/>
    <w:locked/>
    <w:rsid w:val="00785220"/>
    <w:pPr>
      <w:keepNext/>
      <w:keepLines/>
      <w:numPr>
        <w:ilvl w:val="0"/>
      </w:numPr>
      <w:tabs>
        <w:tab w:val="clear" w:pos="0"/>
      </w:tabs>
      <w:autoSpaceDE/>
      <w:autoSpaceDN/>
      <w:adjustRightInd/>
      <w:spacing w:before="24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locked/>
    <w:rsid w:val="00B26659"/>
    <w:pPr>
      <w:tabs>
        <w:tab w:val="left" w:pos="630"/>
        <w:tab w:val="right" w:leader="dot" w:pos="9638"/>
      </w:tabs>
      <w:spacing w:after="100"/>
      <w:jc w:val="center"/>
    </w:pPr>
    <w:rPr>
      <w:b/>
    </w:rPr>
  </w:style>
  <w:style w:type="character" w:styleId="CommentReference">
    <w:name w:val="annotation reference"/>
    <w:basedOn w:val="DefaultParagraphFont"/>
    <w:locked/>
    <w:rsid w:val="009A09D5"/>
    <w:rPr>
      <w:sz w:val="16"/>
      <w:szCs w:val="16"/>
    </w:rPr>
  </w:style>
  <w:style w:type="paragraph" w:styleId="CommentText">
    <w:name w:val="annotation text"/>
    <w:basedOn w:val="Normal"/>
    <w:link w:val="CommentTextChar"/>
    <w:locked/>
    <w:rsid w:val="009A09D5"/>
    <w:rPr>
      <w:sz w:val="20"/>
    </w:rPr>
  </w:style>
  <w:style w:type="character" w:customStyle="1" w:styleId="CommentTextChar">
    <w:name w:val="Comment Text Char"/>
    <w:basedOn w:val="DefaultParagraphFont"/>
    <w:link w:val="CommentText"/>
    <w:rsid w:val="009A09D5"/>
  </w:style>
  <w:style w:type="paragraph" w:styleId="CommentSubject">
    <w:name w:val="annotation subject"/>
    <w:basedOn w:val="CommentText"/>
    <w:next w:val="CommentText"/>
    <w:link w:val="CommentSubjectChar"/>
    <w:locked/>
    <w:rsid w:val="009A09D5"/>
    <w:rPr>
      <w:b/>
      <w:bCs/>
    </w:rPr>
  </w:style>
  <w:style w:type="character" w:customStyle="1" w:styleId="CommentSubjectChar">
    <w:name w:val="Comment Subject Char"/>
    <w:basedOn w:val="CommentTextChar"/>
    <w:link w:val="CommentSubject"/>
    <w:rsid w:val="009A09D5"/>
    <w:rPr>
      <w:b/>
      <w:bCs/>
    </w:rPr>
  </w:style>
  <w:style w:type="paragraph" w:styleId="FootnoteText">
    <w:name w:val="footnote text"/>
    <w:basedOn w:val="Normal"/>
    <w:link w:val="FootnoteTextChar"/>
    <w:uiPriority w:val="99"/>
    <w:unhideWhenUsed/>
    <w:locked/>
    <w:rsid w:val="00635570"/>
    <w:pPr>
      <w:autoSpaceDE/>
      <w:autoSpaceDN/>
      <w:adjustRightInd/>
    </w:pPr>
    <w:rPr>
      <w:rFonts w:eastAsiaTheme="minorHAnsi"/>
      <w:sz w:val="20"/>
    </w:rPr>
  </w:style>
  <w:style w:type="character" w:customStyle="1" w:styleId="FootnoteTextChar">
    <w:name w:val="Footnote Text Char"/>
    <w:basedOn w:val="DefaultParagraphFont"/>
    <w:link w:val="FootnoteText"/>
    <w:uiPriority w:val="99"/>
    <w:rsid w:val="00635570"/>
    <w:rPr>
      <w:rFonts w:eastAsiaTheme="minorHAnsi"/>
    </w:rPr>
  </w:style>
  <w:style w:type="character" w:styleId="FootnoteReference">
    <w:name w:val="footnote reference"/>
    <w:basedOn w:val="DefaultParagraphFont"/>
    <w:uiPriority w:val="99"/>
    <w:unhideWhenUsed/>
    <w:locked/>
    <w:rsid w:val="00635570"/>
    <w:rPr>
      <w:vertAlign w:val="superscript"/>
    </w:rPr>
  </w:style>
  <w:style w:type="paragraph" w:styleId="BodyText3">
    <w:name w:val="Body Text 3"/>
    <w:basedOn w:val="Normal"/>
    <w:link w:val="BodyText3Char"/>
    <w:locked/>
    <w:rsid w:val="00BD630C"/>
    <w:pPr>
      <w:spacing w:after="120"/>
    </w:pPr>
    <w:rPr>
      <w:b/>
      <w:color w:val="0000FF"/>
      <w:szCs w:val="16"/>
    </w:rPr>
  </w:style>
  <w:style w:type="character" w:customStyle="1" w:styleId="BodyText3Char">
    <w:name w:val="Body Text 3 Char"/>
    <w:basedOn w:val="DefaultParagraphFont"/>
    <w:link w:val="BodyText3"/>
    <w:rsid w:val="00BD630C"/>
    <w:rPr>
      <w:b/>
      <w:color w:val="0000FF"/>
      <w:sz w:val="24"/>
      <w:szCs w:val="16"/>
    </w:rPr>
  </w:style>
  <w:style w:type="paragraph" w:customStyle="1" w:styleId="StyleListParagraphBold">
    <w:name w:val="Style List Paragraph + Bold"/>
    <w:basedOn w:val="ListParagraph"/>
    <w:rsid w:val="007B7905"/>
    <w:rPr>
      <w:b/>
      <w:bCs/>
      <w:color w:val="0000FF"/>
    </w:rPr>
  </w:style>
  <w:style w:type="paragraph" w:customStyle="1" w:styleId="StyleListParagraphBold1">
    <w:name w:val="Style List Paragraph + Bold1"/>
    <w:basedOn w:val="ListParagraph"/>
    <w:rsid w:val="00603DC7"/>
    <w:rPr>
      <w:b/>
      <w:bCs/>
      <w:color w:val="0000FF"/>
    </w:rPr>
  </w:style>
  <w:style w:type="paragraph" w:styleId="Revision">
    <w:name w:val="Revision"/>
    <w:hidden/>
    <w:uiPriority w:val="99"/>
    <w:semiHidden/>
    <w:rsid w:val="00AB43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625803">
      <w:bodyDiv w:val="1"/>
      <w:marLeft w:val="0"/>
      <w:marRight w:val="0"/>
      <w:marTop w:val="0"/>
      <w:marBottom w:val="0"/>
      <w:divBdr>
        <w:top w:val="none" w:sz="0" w:space="0" w:color="auto"/>
        <w:left w:val="none" w:sz="0" w:space="0" w:color="auto"/>
        <w:bottom w:val="none" w:sz="0" w:space="0" w:color="auto"/>
        <w:right w:val="none" w:sz="0" w:space="0" w:color="auto"/>
      </w:divBdr>
    </w:div>
    <w:div w:id="1762334039">
      <w:bodyDiv w:val="1"/>
      <w:marLeft w:val="0"/>
      <w:marRight w:val="0"/>
      <w:marTop w:val="0"/>
      <w:marBottom w:val="0"/>
      <w:divBdr>
        <w:top w:val="none" w:sz="0" w:space="0" w:color="auto"/>
        <w:left w:val="none" w:sz="0" w:space="0" w:color="auto"/>
        <w:bottom w:val="none" w:sz="0" w:space="0" w:color="auto"/>
        <w:right w:val="none" w:sz="0" w:space="0" w:color="auto"/>
      </w:divBdr>
    </w:div>
    <w:div w:id="2101751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ja@ca9.uscourts.go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ja@ca9.uscourts.gov"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9.uscourts.gov/fp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rodriguez\Desktop\Test%205.4%20FPD%20Application.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F6728B4B28A4FF2BDF5681B1F566129"/>
        <w:category>
          <w:name w:val="General"/>
          <w:gallery w:val="placeholder"/>
        </w:category>
        <w:types>
          <w:type w:val="bbPlcHdr"/>
        </w:types>
        <w:behaviors>
          <w:behavior w:val="content"/>
        </w:behaviors>
        <w:guid w:val="{E696E3D0-E61C-4C6A-B5F4-212AAA91CD25}"/>
      </w:docPartPr>
      <w:docPartBody>
        <w:p w:rsidR="008D5A2E" w:rsidRDefault="00245B74" w:rsidP="00245B74">
          <w:pPr>
            <w:pStyle w:val="FF6728B4B28A4FF2BDF5681B1F566129"/>
          </w:pPr>
          <w:r w:rsidRPr="002F00E8">
            <w:rPr>
              <w:rStyle w:val="PlaceholderText"/>
            </w:rPr>
            <w:t>Click or tap here to enter text.</w:t>
          </w:r>
        </w:p>
      </w:docPartBody>
    </w:docPart>
    <w:docPart>
      <w:docPartPr>
        <w:name w:val="13F9B89B82D44B7CA60247765A329D4F"/>
        <w:category>
          <w:name w:val="General"/>
          <w:gallery w:val="placeholder"/>
        </w:category>
        <w:types>
          <w:type w:val="bbPlcHdr"/>
        </w:types>
        <w:behaviors>
          <w:behavior w:val="content"/>
        </w:behaviors>
        <w:guid w:val="{D362B7B2-6A41-4FCF-BBAB-776BB406A5A7}"/>
      </w:docPartPr>
      <w:docPartBody>
        <w:p w:rsidR="008D5A2E" w:rsidRDefault="00245B74" w:rsidP="00245B74">
          <w:pPr>
            <w:pStyle w:val="13F9B89B82D44B7CA60247765A329D4F"/>
          </w:pPr>
          <w:r w:rsidRPr="002F00E8">
            <w:rPr>
              <w:rStyle w:val="PlaceholderText"/>
            </w:rPr>
            <w:t>Click or tap here to enter text.</w:t>
          </w:r>
        </w:p>
      </w:docPartBody>
    </w:docPart>
    <w:docPart>
      <w:docPartPr>
        <w:name w:val="700805E8E039422185C24AEAF701EB45"/>
        <w:category>
          <w:name w:val="General"/>
          <w:gallery w:val="placeholder"/>
        </w:category>
        <w:types>
          <w:type w:val="bbPlcHdr"/>
        </w:types>
        <w:behaviors>
          <w:behavior w:val="content"/>
        </w:behaviors>
        <w:guid w:val="{CE2734CB-4BE5-478A-9A68-D4C5B9A698FB}"/>
      </w:docPartPr>
      <w:docPartBody>
        <w:p w:rsidR="008D5A2E" w:rsidRDefault="00245B74" w:rsidP="00245B74">
          <w:pPr>
            <w:pStyle w:val="700805E8E039422185C24AEAF701EB45"/>
          </w:pPr>
          <w:r w:rsidRPr="002F00E8">
            <w:rPr>
              <w:rStyle w:val="PlaceholderText"/>
            </w:rPr>
            <w:t>Click or tap here to enter text.</w:t>
          </w:r>
        </w:p>
      </w:docPartBody>
    </w:docPart>
    <w:docPart>
      <w:docPartPr>
        <w:name w:val="C277502995AB4D18BD67A920849B9588"/>
        <w:category>
          <w:name w:val="General"/>
          <w:gallery w:val="placeholder"/>
        </w:category>
        <w:types>
          <w:type w:val="bbPlcHdr"/>
        </w:types>
        <w:behaviors>
          <w:behavior w:val="content"/>
        </w:behaviors>
        <w:guid w:val="{4C3A451C-1F44-47FA-B7A6-819C77BFC3B0}"/>
      </w:docPartPr>
      <w:docPartBody>
        <w:p w:rsidR="008D5A2E" w:rsidRDefault="00245B74" w:rsidP="00245B74">
          <w:pPr>
            <w:pStyle w:val="C277502995AB4D18BD67A920849B9588"/>
          </w:pPr>
          <w:r w:rsidRPr="002F00E8">
            <w:rPr>
              <w:rStyle w:val="PlaceholderText"/>
            </w:rPr>
            <w:t>Click or tap here to enter text.</w:t>
          </w:r>
        </w:p>
      </w:docPartBody>
    </w:docPart>
    <w:docPart>
      <w:docPartPr>
        <w:name w:val="701A9B0D6A49440A880ACB7D2539413C"/>
        <w:category>
          <w:name w:val="General"/>
          <w:gallery w:val="placeholder"/>
        </w:category>
        <w:types>
          <w:type w:val="bbPlcHdr"/>
        </w:types>
        <w:behaviors>
          <w:behavior w:val="content"/>
        </w:behaviors>
        <w:guid w:val="{42C9AB7D-A49B-4DF5-8400-70CCF49821D6}"/>
      </w:docPartPr>
      <w:docPartBody>
        <w:p w:rsidR="008D5A2E" w:rsidRDefault="00245B74" w:rsidP="00245B74">
          <w:pPr>
            <w:pStyle w:val="701A9B0D6A49440A880ACB7D2539413C"/>
          </w:pPr>
          <w:r w:rsidRPr="002F00E8">
            <w:rPr>
              <w:rStyle w:val="PlaceholderText"/>
            </w:rPr>
            <w:t>Click or tap here to enter text.</w:t>
          </w:r>
        </w:p>
      </w:docPartBody>
    </w:docPart>
    <w:docPart>
      <w:docPartPr>
        <w:name w:val="C96011AF93D34E38A9DE6EEB0380BCE8"/>
        <w:category>
          <w:name w:val="General"/>
          <w:gallery w:val="placeholder"/>
        </w:category>
        <w:types>
          <w:type w:val="bbPlcHdr"/>
        </w:types>
        <w:behaviors>
          <w:behavior w:val="content"/>
        </w:behaviors>
        <w:guid w:val="{ED1C612B-B947-40BA-B082-1FE51186F6A5}"/>
      </w:docPartPr>
      <w:docPartBody>
        <w:p w:rsidR="008D5A2E" w:rsidRDefault="00245B74" w:rsidP="00245B74">
          <w:pPr>
            <w:pStyle w:val="C96011AF93D34E38A9DE6EEB0380BCE8"/>
          </w:pPr>
          <w:r w:rsidRPr="002F00E8">
            <w:rPr>
              <w:rStyle w:val="PlaceholderText"/>
            </w:rPr>
            <w:t>Click or tap here to enter text.</w:t>
          </w:r>
        </w:p>
      </w:docPartBody>
    </w:docPart>
    <w:docPart>
      <w:docPartPr>
        <w:name w:val="89ED91FDD0C14E2C9B15B416F598DFB0"/>
        <w:category>
          <w:name w:val="General"/>
          <w:gallery w:val="placeholder"/>
        </w:category>
        <w:types>
          <w:type w:val="bbPlcHdr"/>
        </w:types>
        <w:behaviors>
          <w:behavior w:val="content"/>
        </w:behaviors>
        <w:guid w:val="{98B14DDD-D2C1-43BC-A70C-FBDF63AF5BF1}"/>
      </w:docPartPr>
      <w:docPartBody>
        <w:p w:rsidR="00D93B7D" w:rsidRDefault="00245B74" w:rsidP="00245B74">
          <w:pPr>
            <w:pStyle w:val="89ED91FDD0C14E2C9B15B416F598DFB0"/>
          </w:pPr>
          <w:r w:rsidRPr="002F00E8">
            <w:rPr>
              <w:rStyle w:val="PlaceholderText"/>
            </w:rPr>
            <w:t>Click or tap here to enter text.</w:t>
          </w:r>
        </w:p>
      </w:docPartBody>
    </w:docPart>
    <w:docPart>
      <w:docPartPr>
        <w:name w:val="7870CD73A2174B8B955ADF5BD6721469"/>
        <w:category>
          <w:name w:val="General"/>
          <w:gallery w:val="placeholder"/>
        </w:category>
        <w:types>
          <w:type w:val="bbPlcHdr"/>
        </w:types>
        <w:behaviors>
          <w:behavior w:val="content"/>
        </w:behaviors>
        <w:guid w:val="{DF72997D-8DD6-4F46-B9D6-51DB0D822C99}"/>
      </w:docPartPr>
      <w:docPartBody>
        <w:p w:rsidR="00D93B7D" w:rsidRDefault="00245B74" w:rsidP="00245B74">
          <w:pPr>
            <w:pStyle w:val="7870CD73A2174B8B955ADF5BD6721469"/>
          </w:pPr>
          <w:r w:rsidRPr="002F00E8">
            <w:rPr>
              <w:rStyle w:val="PlaceholderText"/>
            </w:rPr>
            <w:t>Click or tap here to enter text.</w:t>
          </w:r>
        </w:p>
      </w:docPartBody>
    </w:docPart>
    <w:docPart>
      <w:docPartPr>
        <w:name w:val="5CA6871C94F74181961689A0BA5A72AF"/>
        <w:category>
          <w:name w:val="General"/>
          <w:gallery w:val="placeholder"/>
        </w:category>
        <w:types>
          <w:type w:val="bbPlcHdr"/>
        </w:types>
        <w:behaviors>
          <w:behavior w:val="content"/>
        </w:behaviors>
        <w:guid w:val="{31EE9906-0ABB-4F60-8846-33900EE72C6E}"/>
      </w:docPartPr>
      <w:docPartBody>
        <w:p w:rsidR="00D93B7D" w:rsidRDefault="00245B74" w:rsidP="00245B74">
          <w:pPr>
            <w:pStyle w:val="5CA6871C94F74181961689A0BA5A72AF"/>
          </w:pPr>
          <w:r w:rsidRPr="002F00E8">
            <w:rPr>
              <w:rStyle w:val="PlaceholderText"/>
            </w:rPr>
            <w:t>Click or tap here to enter text.</w:t>
          </w:r>
        </w:p>
      </w:docPartBody>
    </w:docPart>
    <w:docPart>
      <w:docPartPr>
        <w:name w:val="C8F5A131210D4162B0CC668C4F2426E7"/>
        <w:category>
          <w:name w:val="General"/>
          <w:gallery w:val="placeholder"/>
        </w:category>
        <w:types>
          <w:type w:val="bbPlcHdr"/>
        </w:types>
        <w:behaviors>
          <w:behavior w:val="content"/>
        </w:behaviors>
        <w:guid w:val="{A5F08425-22D3-4097-9AFD-68E8F08AC8BE}"/>
      </w:docPartPr>
      <w:docPartBody>
        <w:p w:rsidR="00D93B7D" w:rsidRDefault="00245B74" w:rsidP="00245B74">
          <w:pPr>
            <w:pStyle w:val="C8F5A131210D4162B0CC668C4F2426E7"/>
          </w:pPr>
          <w:r w:rsidRPr="002F00E8">
            <w:rPr>
              <w:rStyle w:val="PlaceholderText"/>
            </w:rPr>
            <w:t>Click or tap here to enter text.</w:t>
          </w:r>
        </w:p>
      </w:docPartBody>
    </w:docPart>
    <w:docPart>
      <w:docPartPr>
        <w:name w:val="495D4E9E55BC4F81B1343F25D93184AF"/>
        <w:category>
          <w:name w:val="General"/>
          <w:gallery w:val="placeholder"/>
        </w:category>
        <w:types>
          <w:type w:val="bbPlcHdr"/>
        </w:types>
        <w:behaviors>
          <w:behavior w:val="content"/>
        </w:behaviors>
        <w:guid w:val="{77705735-14CC-4AD5-B9ED-FBFB8D6A3EA6}"/>
      </w:docPartPr>
      <w:docPartBody>
        <w:p w:rsidR="00D93B7D" w:rsidRDefault="00245B74" w:rsidP="00245B74">
          <w:pPr>
            <w:pStyle w:val="495D4E9E55BC4F81B1343F25D93184AF"/>
          </w:pPr>
          <w:r w:rsidRPr="002F00E8">
            <w:rPr>
              <w:rStyle w:val="PlaceholderText"/>
            </w:rPr>
            <w:t>Click or tap here to enter text.</w:t>
          </w:r>
        </w:p>
      </w:docPartBody>
    </w:docPart>
    <w:docPart>
      <w:docPartPr>
        <w:name w:val="9F5C9F3B877C4590B5B74C64C3213126"/>
        <w:category>
          <w:name w:val="General"/>
          <w:gallery w:val="placeholder"/>
        </w:category>
        <w:types>
          <w:type w:val="bbPlcHdr"/>
        </w:types>
        <w:behaviors>
          <w:behavior w:val="content"/>
        </w:behaviors>
        <w:guid w:val="{8916C43F-6C98-46A8-B44A-E04E5F38FA05}"/>
      </w:docPartPr>
      <w:docPartBody>
        <w:p w:rsidR="00D93B7D" w:rsidRDefault="00245B74" w:rsidP="00245B74">
          <w:pPr>
            <w:pStyle w:val="9F5C9F3B877C4590B5B74C64C3213126"/>
          </w:pPr>
          <w:r w:rsidRPr="002F00E8">
            <w:rPr>
              <w:rStyle w:val="PlaceholderText"/>
            </w:rPr>
            <w:t>Click or tap here to enter text.</w:t>
          </w:r>
        </w:p>
      </w:docPartBody>
    </w:docPart>
    <w:docPart>
      <w:docPartPr>
        <w:name w:val="DF905CA3B1AC4268A651D6C6F1CE71D7"/>
        <w:category>
          <w:name w:val="General"/>
          <w:gallery w:val="placeholder"/>
        </w:category>
        <w:types>
          <w:type w:val="bbPlcHdr"/>
        </w:types>
        <w:behaviors>
          <w:behavior w:val="content"/>
        </w:behaviors>
        <w:guid w:val="{ECED60BB-F76B-4B6D-B315-52C7362BF02A}"/>
      </w:docPartPr>
      <w:docPartBody>
        <w:p w:rsidR="00D93B7D" w:rsidRDefault="00245B74" w:rsidP="00245B74">
          <w:pPr>
            <w:pStyle w:val="DF905CA3B1AC4268A651D6C6F1CE71D7"/>
          </w:pPr>
          <w:r w:rsidRPr="002F00E8">
            <w:rPr>
              <w:rStyle w:val="PlaceholderText"/>
            </w:rPr>
            <w:t>Click or tap here to enter text.</w:t>
          </w:r>
        </w:p>
      </w:docPartBody>
    </w:docPart>
    <w:docPart>
      <w:docPartPr>
        <w:name w:val="584F9C32BBFE4C6BB30E2D9EE02B4B46"/>
        <w:category>
          <w:name w:val="General"/>
          <w:gallery w:val="placeholder"/>
        </w:category>
        <w:types>
          <w:type w:val="bbPlcHdr"/>
        </w:types>
        <w:behaviors>
          <w:behavior w:val="content"/>
        </w:behaviors>
        <w:guid w:val="{70210154-FC41-44A2-9394-524FCB174ACF}"/>
      </w:docPartPr>
      <w:docPartBody>
        <w:p w:rsidR="00B6024E" w:rsidRDefault="00245B74" w:rsidP="00245B74">
          <w:pPr>
            <w:pStyle w:val="584F9C32BBFE4C6BB30E2D9EE02B4B46"/>
          </w:pPr>
          <w:r w:rsidRPr="002F00E8">
            <w:rPr>
              <w:rStyle w:val="PlaceholderText"/>
            </w:rPr>
            <w:t>Click or tap here to enter text.</w:t>
          </w:r>
        </w:p>
      </w:docPartBody>
    </w:docPart>
    <w:docPart>
      <w:docPartPr>
        <w:name w:val="26EDD1443F244052946CAE85E0724142"/>
        <w:category>
          <w:name w:val="General"/>
          <w:gallery w:val="placeholder"/>
        </w:category>
        <w:types>
          <w:type w:val="bbPlcHdr"/>
        </w:types>
        <w:behaviors>
          <w:behavior w:val="content"/>
        </w:behaviors>
        <w:guid w:val="{D1F0F51C-DA87-4550-B3F7-BFD001F56FB1}"/>
      </w:docPartPr>
      <w:docPartBody>
        <w:p w:rsidR="00B6024E" w:rsidRDefault="00245B74" w:rsidP="00245B74">
          <w:pPr>
            <w:pStyle w:val="26EDD1443F244052946CAE85E0724142"/>
          </w:pPr>
          <w:r w:rsidRPr="002F00E8">
            <w:rPr>
              <w:rStyle w:val="PlaceholderText"/>
            </w:rPr>
            <w:t>Click or tap here to enter text.</w:t>
          </w:r>
        </w:p>
      </w:docPartBody>
    </w:docPart>
    <w:docPart>
      <w:docPartPr>
        <w:name w:val="33AA93FE544244F78C200BF645FAD12D"/>
        <w:category>
          <w:name w:val="General"/>
          <w:gallery w:val="placeholder"/>
        </w:category>
        <w:types>
          <w:type w:val="bbPlcHdr"/>
        </w:types>
        <w:behaviors>
          <w:behavior w:val="content"/>
        </w:behaviors>
        <w:guid w:val="{CBD84CFA-AE2F-4521-96E3-F049DB26A718}"/>
      </w:docPartPr>
      <w:docPartBody>
        <w:p w:rsidR="00B6024E" w:rsidRDefault="00245B74" w:rsidP="00245B74">
          <w:pPr>
            <w:pStyle w:val="33AA93FE544244F78C200BF645FAD12D"/>
          </w:pPr>
          <w:r w:rsidRPr="002F00E8">
            <w:rPr>
              <w:rStyle w:val="PlaceholderText"/>
            </w:rPr>
            <w:t>Click or tap here to enter text.</w:t>
          </w:r>
        </w:p>
      </w:docPartBody>
    </w:docPart>
    <w:docPart>
      <w:docPartPr>
        <w:name w:val="7127720D28E7473C9BB8EE7BB0CE06F4"/>
        <w:category>
          <w:name w:val="General"/>
          <w:gallery w:val="placeholder"/>
        </w:category>
        <w:types>
          <w:type w:val="bbPlcHdr"/>
        </w:types>
        <w:behaviors>
          <w:behavior w:val="content"/>
        </w:behaviors>
        <w:guid w:val="{6F8667DF-C761-4D12-B53D-0D199E93F56C}"/>
      </w:docPartPr>
      <w:docPartBody>
        <w:p w:rsidR="00B6024E" w:rsidRDefault="00245B74" w:rsidP="00245B74">
          <w:pPr>
            <w:pStyle w:val="7127720D28E7473C9BB8EE7BB0CE06F4"/>
          </w:pPr>
          <w:r w:rsidRPr="002F00E8">
            <w:rPr>
              <w:rStyle w:val="PlaceholderText"/>
            </w:rPr>
            <w:t>Click or tap here to enter text.</w:t>
          </w:r>
        </w:p>
      </w:docPartBody>
    </w:docPart>
    <w:docPart>
      <w:docPartPr>
        <w:name w:val="6CBCEEAA8CAD4DDE9C621EE7ABCCDC15"/>
        <w:category>
          <w:name w:val="General"/>
          <w:gallery w:val="placeholder"/>
        </w:category>
        <w:types>
          <w:type w:val="bbPlcHdr"/>
        </w:types>
        <w:behaviors>
          <w:behavior w:val="content"/>
        </w:behaviors>
        <w:guid w:val="{BC4D2F38-C511-4ACB-B1D5-8C3F43A69330}"/>
      </w:docPartPr>
      <w:docPartBody>
        <w:p w:rsidR="00B6024E" w:rsidRDefault="00245B74" w:rsidP="00245B74">
          <w:pPr>
            <w:pStyle w:val="6CBCEEAA8CAD4DDE9C621EE7ABCCDC15"/>
          </w:pPr>
          <w:r w:rsidRPr="002F00E8">
            <w:rPr>
              <w:rStyle w:val="PlaceholderText"/>
            </w:rPr>
            <w:t>Click or tap here to enter text.</w:t>
          </w:r>
        </w:p>
      </w:docPartBody>
    </w:docPart>
    <w:docPart>
      <w:docPartPr>
        <w:name w:val="924D075DF442474BAA523AD0F30B29B7"/>
        <w:category>
          <w:name w:val="General"/>
          <w:gallery w:val="placeholder"/>
        </w:category>
        <w:types>
          <w:type w:val="bbPlcHdr"/>
        </w:types>
        <w:behaviors>
          <w:behavior w:val="content"/>
        </w:behaviors>
        <w:guid w:val="{1F9BFC03-F63D-436F-B866-3E7896002EEA}"/>
      </w:docPartPr>
      <w:docPartBody>
        <w:p w:rsidR="00B6024E" w:rsidRDefault="00245B74" w:rsidP="00245B74">
          <w:pPr>
            <w:pStyle w:val="924D075DF442474BAA523AD0F30B29B7"/>
          </w:pPr>
          <w:r w:rsidRPr="002F00E8">
            <w:rPr>
              <w:rStyle w:val="PlaceholderText"/>
            </w:rPr>
            <w:t>Click or tap here to enter text.</w:t>
          </w:r>
        </w:p>
      </w:docPartBody>
    </w:docPart>
    <w:docPart>
      <w:docPartPr>
        <w:name w:val="F5642460781E41A687FF973CFE53A473"/>
        <w:category>
          <w:name w:val="General"/>
          <w:gallery w:val="placeholder"/>
        </w:category>
        <w:types>
          <w:type w:val="bbPlcHdr"/>
        </w:types>
        <w:behaviors>
          <w:behavior w:val="content"/>
        </w:behaviors>
        <w:guid w:val="{C39BD236-4CF6-42A3-8064-4C3CB19959EB}"/>
      </w:docPartPr>
      <w:docPartBody>
        <w:p w:rsidR="00B6024E" w:rsidRDefault="00245B74" w:rsidP="00245B74">
          <w:pPr>
            <w:pStyle w:val="F5642460781E41A687FF973CFE53A473"/>
          </w:pPr>
          <w:r w:rsidRPr="002F00E8">
            <w:rPr>
              <w:rStyle w:val="PlaceholderText"/>
            </w:rPr>
            <w:t>Click or tap here to enter text.</w:t>
          </w:r>
        </w:p>
      </w:docPartBody>
    </w:docPart>
    <w:docPart>
      <w:docPartPr>
        <w:name w:val="4F2A426AC65F4F7EA14E54214203FAD4"/>
        <w:category>
          <w:name w:val="General"/>
          <w:gallery w:val="placeholder"/>
        </w:category>
        <w:types>
          <w:type w:val="bbPlcHdr"/>
        </w:types>
        <w:behaviors>
          <w:behavior w:val="content"/>
        </w:behaviors>
        <w:guid w:val="{B711D583-CC3C-4543-9154-3A2028AEF6ED}"/>
      </w:docPartPr>
      <w:docPartBody>
        <w:p w:rsidR="00B6024E" w:rsidRDefault="00245B74" w:rsidP="00245B74">
          <w:pPr>
            <w:pStyle w:val="4F2A426AC65F4F7EA14E54214203FAD4"/>
          </w:pPr>
          <w:r w:rsidRPr="002F00E8">
            <w:rPr>
              <w:rStyle w:val="PlaceholderText"/>
            </w:rPr>
            <w:t>Click or tap here to enter text.</w:t>
          </w:r>
        </w:p>
      </w:docPartBody>
    </w:docPart>
    <w:docPart>
      <w:docPartPr>
        <w:name w:val="23D2A1ECA3FF4569B44B11435DC7618D"/>
        <w:category>
          <w:name w:val="General"/>
          <w:gallery w:val="placeholder"/>
        </w:category>
        <w:types>
          <w:type w:val="bbPlcHdr"/>
        </w:types>
        <w:behaviors>
          <w:behavior w:val="content"/>
        </w:behaviors>
        <w:guid w:val="{37E76738-1DEE-4A3E-8945-F85B662CE2BD}"/>
      </w:docPartPr>
      <w:docPartBody>
        <w:p w:rsidR="00B6024E" w:rsidRDefault="00245B74" w:rsidP="00245B74">
          <w:pPr>
            <w:pStyle w:val="23D2A1ECA3FF4569B44B11435DC7618D"/>
          </w:pPr>
          <w:r w:rsidRPr="002F00E8">
            <w:rPr>
              <w:rStyle w:val="PlaceholderText"/>
            </w:rPr>
            <w:t>Click or tap here to enter text.</w:t>
          </w:r>
        </w:p>
      </w:docPartBody>
    </w:docPart>
    <w:docPart>
      <w:docPartPr>
        <w:name w:val="AC03B8E312F547A8957B8B413DA5D6BF"/>
        <w:category>
          <w:name w:val="General"/>
          <w:gallery w:val="placeholder"/>
        </w:category>
        <w:types>
          <w:type w:val="bbPlcHdr"/>
        </w:types>
        <w:behaviors>
          <w:behavior w:val="content"/>
        </w:behaviors>
        <w:guid w:val="{6A6E19D3-A9CE-4F3B-8BED-91446FEE880F}"/>
      </w:docPartPr>
      <w:docPartBody>
        <w:p w:rsidR="00B6024E" w:rsidRDefault="00245B74" w:rsidP="00245B74">
          <w:pPr>
            <w:pStyle w:val="AC03B8E312F547A8957B8B413DA5D6BF"/>
          </w:pPr>
          <w:r w:rsidRPr="002F00E8">
            <w:rPr>
              <w:rStyle w:val="PlaceholderText"/>
            </w:rPr>
            <w:t>Click or tap here to enter text.</w:t>
          </w:r>
        </w:p>
      </w:docPartBody>
    </w:docPart>
    <w:docPart>
      <w:docPartPr>
        <w:name w:val="3F3806A57DDE40ACAFA0CE5637E238E1"/>
        <w:category>
          <w:name w:val="General"/>
          <w:gallery w:val="placeholder"/>
        </w:category>
        <w:types>
          <w:type w:val="bbPlcHdr"/>
        </w:types>
        <w:behaviors>
          <w:behavior w:val="content"/>
        </w:behaviors>
        <w:guid w:val="{2DBC71A5-EBF1-46E5-81D3-DACBA82A781F}"/>
      </w:docPartPr>
      <w:docPartBody>
        <w:p w:rsidR="00B6024E" w:rsidRDefault="00245B74" w:rsidP="00245B74">
          <w:pPr>
            <w:pStyle w:val="3F3806A57DDE40ACAFA0CE5637E238E1"/>
          </w:pPr>
          <w:r w:rsidRPr="001B5F45">
            <w:rPr>
              <w:rStyle w:val="PlaceholderText"/>
            </w:rPr>
            <w:t>Click or tap here to enter text.</w:t>
          </w:r>
        </w:p>
      </w:docPartBody>
    </w:docPart>
    <w:docPart>
      <w:docPartPr>
        <w:name w:val="F76B5B98DAA34BCE82F057F140FF0D10"/>
        <w:category>
          <w:name w:val="General"/>
          <w:gallery w:val="placeholder"/>
        </w:category>
        <w:types>
          <w:type w:val="bbPlcHdr"/>
        </w:types>
        <w:behaviors>
          <w:behavior w:val="content"/>
        </w:behaviors>
        <w:guid w:val="{58D93655-3F0B-4CA8-8D55-9E74B7F9EF7F}"/>
      </w:docPartPr>
      <w:docPartBody>
        <w:p w:rsidR="00B6024E" w:rsidRDefault="00245B74" w:rsidP="00245B74">
          <w:pPr>
            <w:pStyle w:val="F76B5B98DAA34BCE82F057F140FF0D10"/>
          </w:pPr>
          <w:r w:rsidRPr="001B5F45">
            <w:rPr>
              <w:rStyle w:val="PlaceholderText"/>
            </w:rPr>
            <w:t>Click or tap here to enter text.</w:t>
          </w:r>
        </w:p>
      </w:docPartBody>
    </w:docPart>
    <w:docPart>
      <w:docPartPr>
        <w:name w:val="B9511F1B85AB4B14B1D5A254BE9A9818"/>
        <w:category>
          <w:name w:val="General"/>
          <w:gallery w:val="placeholder"/>
        </w:category>
        <w:types>
          <w:type w:val="bbPlcHdr"/>
        </w:types>
        <w:behaviors>
          <w:behavior w:val="content"/>
        </w:behaviors>
        <w:guid w:val="{750F3A4D-6DD7-4CE0-A8E9-2AFCA132F239}"/>
      </w:docPartPr>
      <w:docPartBody>
        <w:p w:rsidR="00B6024E" w:rsidRDefault="00245B74" w:rsidP="00245B74">
          <w:pPr>
            <w:pStyle w:val="B9511F1B85AB4B14B1D5A254BE9A9818"/>
          </w:pPr>
          <w:r w:rsidRPr="002F00E8">
            <w:rPr>
              <w:rStyle w:val="PlaceholderText"/>
            </w:rPr>
            <w:t>Click or tap here to enter text.</w:t>
          </w:r>
        </w:p>
      </w:docPartBody>
    </w:docPart>
    <w:docPart>
      <w:docPartPr>
        <w:name w:val="C6B0624097A1480F9BDF856F46776C22"/>
        <w:category>
          <w:name w:val="General"/>
          <w:gallery w:val="placeholder"/>
        </w:category>
        <w:types>
          <w:type w:val="bbPlcHdr"/>
        </w:types>
        <w:behaviors>
          <w:behavior w:val="content"/>
        </w:behaviors>
        <w:guid w:val="{293A96B4-99E5-4A56-B20C-0A23E95EE559}"/>
      </w:docPartPr>
      <w:docPartBody>
        <w:p w:rsidR="00B6024E" w:rsidRDefault="00245B74" w:rsidP="00245B74">
          <w:pPr>
            <w:pStyle w:val="C6B0624097A1480F9BDF856F46776C22"/>
          </w:pPr>
          <w:r w:rsidRPr="003E3AE1">
            <w:rPr>
              <w:rStyle w:val="PlaceholderText"/>
            </w:rPr>
            <w:t>Click or tap to enter a date.</w:t>
          </w:r>
        </w:p>
      </w:docPartBody>
    </w:docPart>
    <w:docPart>
      <w:docPartPr>
        <w:name w:val="0F07D5AB70524AE1A75B16B9D685CB72"/>
        <w:category>
          <w:name w:val="General"/>
          <w:gallery w:val="placeholder"/>
        </w:category>
        <w:types>
          <w:type w:val="bbPlcHdr"/>
        </w:types>
        <w:behaviors>
          <w:behavior w:val="content"/>
        </w:behaviors>
        <w:guid w:val="{1904732F-D839-4D7F-8A20-E2E3BC7AA319}"/>
      </w:docPartPr>
      <w:docPartBody>
        <w:p w:rsidR="00B6024E" w:rsidRDefault="00245B74" w:rsidP="00245B74">
          <w:pPr>
            <w:pStyle w:val="0F07D5AB70524AE1A75B16B9D685CB72"/>
          </w:pPr>
          <w:r w:rsidRPr="002F00E8">
            <w:rPr>
              <w:rStyle w:val="PlaceholderText"/>
            </w:rPr>
            <w:t>Click or tap here to enter text.</w:t>
          </w:r>
        </w:p>
      </w:docPartBody>
    </w:docPart>
    <w:docPart>
      <w:docPartPr>
        <w:name w:val="7194F3467995417BA9261FB314ABFAB1"/>
        <w:category>
          <w:name w:val="General"/>
          <w:gallery w:val="placeholder"/>
        </w:category>
        <w:types>
          <w:type w:val="bbPlcHdr"/>
        </w:types>
        <w:behaviors>
          <w:behavior w:val="content"/>
        </w:behaviors>
        <w:guid w:val="{CD2DEE55-7AF6-439E-AEB2-7174A0C4E628}"/>
      </w:docPartPr>
      <w:docPartBody>
        <w:p w:rsidR="00B6024E" w:rsidRDefault="00245B74" w:rsidP="00245B74">
          <w:pPr>
            <w:pStyle w:val="7194F3467995417BA9261FB314ABFAB1"/>
          </w:pPr>
          <w:r w:rsidRPr="001B5F45">
            <w:rPr>
              <w:rStyle w:val="PlaceholderText"/>
            </w:rPr>
            <w:t>Click or tap here to enter text.</w:t>
          </w:r>
        </w:p>
      </w:docPartBody>
    </w:docPart>
    <w:docPart>
      <w:docPartPr>
        <w:name w:val="E60562207ACB45859AC0AEBFABB3151E"/>
        <w:category>
          <w:name w:val="General"/>
          <w:gallery w:val="placeholder"/>
        </w:category>
        <w:types>
          <w:type w:val="bbPlcHdr"/>
        </w:types>
        <w:behaviors>
          <w:behavior w:val="content"/>
        </w:behaviors>
        <w:guid w:val="{FC8CBD16-C385-44D6-B3FE-A78C32AC8A56}"/>
      </w:docPartPr>
      <w:docPartBody>
        <w:p w:rsidR="00B6024E" w:rsidRDefault="00245B74" w:rsidP="00245B74">
          <w:pPr>
            <w:pStyle w:val="E60562207ACB45859AC0AEBFABB3151E"/>
          </w:pPr>
          <w:r w:rsidRPr="002F00E8">
            <w:rPr>
              <w:rStyle w:val="PlaceholderText"/>
            </w:rPr>
            <w:t>Click or tap here to enter text.</w:t>
          </w:r>
        </w:p>
      </w:docPartBody>
    </w:docPart>
    <w:docPart>
      <w:docPartPr>
        <w:name w:val="857BC33BEAB94A6AA25684EBAAB6BCD3"/>
        <w:category>
          <w:name w:val="General"/>
          <w:gallery w:val="placeholder"/>
        </w:category>
        <w:types>
          <w:type w:val="bbPlcHdr"/>
        </w:types>
        <w:behaviors>
          <w:behavior w:val="content"/>
        </w:behaviors>
        <w:guid w:val="{9E3AD867-5072-4374-BE9E-DD20DFCFD92D}"/>
      </w:docPartPr>
      <w:docPartBody>
        <w:p w:rsidR="00B6024E" w:rsidRDefault="00245B74" w:rsidP="00245B74">
          <w:pPr>
            <w:pStyle w:val="857BC33BEAB94A6AA25684EBAAB6BCD3"/>
          </w:pPr>
          <w:r w:rsidRPr="003E3AE1">
            <w:rPr>
              <w:rStyle w:val="PlaceholderText"/>
            </w:rPr>
            <w:t>Click or tap to enter a date.</w:t>
          </w:r>
        </w:p>
      </w:docPartBody>
    </w:docPart>
    <w:docPart>
      <w:docPartPr>
        <w:name w:val="65F8E9F7308940C2966C15690C66DB44"/>
        <w:category>
          <w:name w:val="General"/>
          <w:gallery w:val="placeholder"/>
        </w:category>
        <w:types>
          <w:type w:val="bbPlcHdr"/>
        </w:types>
        <w:behaviors>
          <w:behavior w:val="content"/>
        </w:behaviors>
        <w:guid w:val="{EB41079E-B7F9-481A-96F1-DC641846B865}"/>
      </w:docPartPr>
      <w:docPartBody>
        <w:p w:rsidR="00B6024E" w:rsidRDefault="00245B74" w:rsidP="00245B74">
          <w:pPr>
            <w:pStyle w:val="65F8E9F7308940C2966C15690C66DB44"/>
          </w:pPr>
          <w:r w:rsidRPr="001B5F45">
            <w:rPr>
              <w:rStyle w:val="PlaceholderText"/>
            </w:rPr>
            <w:t>Click or tap to enter a date.</w:t>
          </w:r>
        </w:p>
      </w:docPartBody>
    </w:docPart>
    <w:docPart>
      <w:docPartPr>
        <w:name w:val="8EBC865E162E4D548DAC090F0C5B21DE"/>
        <w:category>
          <w:name w:val="General"/>
          <w:gallery w:val="placeholder"/>
        </w:category>
        <w:types>
          <w:type w:val="bbPlcHdr"/>
        </w:types>
        <w:behaviors>
          <w:behavior w:val="content"/>
        </w:behaviors>
        <w:guid w:val="{40FDE619-A9CE-4509-98CE-5DB227D35187}"/>
      </w:docPartPr>
      <w:docPartBody>
        <w:p w:rsidR="00DF5EC2" w:rsidRDefault="00245B74" w:rsidP="00245B74">
          <w:pPr>
            <w:pStyle w:val="8EBC865E162E4D548DAC090F0C5B21DE"/>
          </w:pPr>
          <w:r w:rsidRPr="00E907AE">
            <w:rPr>
              <w:rStyle w:val="PlaceholderText"/>
            </w:rPr>
            <w:t>Click or tap here to enter text.</w:t>
          </w:r>
        </w:p>
      </w:docPartBody>
    </w:docPart>
    <w:docPart>
      <w:docPartPr>
        <w:name w:val="C98887F8E49249C3AF07F85118C3FD13"/>
        <w:category>
          <w:name w:val="General"/>
          <w:gallery w:val="placeholder"/>
        </w:category>
        <w:types>
          <w:type w:val="bbPlcHdr"/>
        </w:types>
        <w:behaviors>
          <w:behavior w:val="content"/>
        </w:behaviors>
        <w:guid w:val="{79CC14E1-1493-4FA6-BA79-CBBFD6F90268}"/>
      </w:docPartPr>
      <w:docPartBody>
        <w:p w:rsidR="00DF5EC2" w:rsidRDefault="00245B74" w:rsidP="00245B74">
          <w:pPr>
            <w:pStyle w:val="C98887F8E49249C3AF07F85118C3FD13"/>
          </w:pPr>
          <w:r w:rsidRPr="002F00E8">
            <w:rPr>
              <w:rStyle w:val="PlaceholderText"/>
            </w:rPr>
            <w:t>Click or tap here to enter text.</w:t>
          </w:r>
        </w:p>
      </w:docPartBody>
    </w:docPart>
    <w:docPart>
      <w:docPartPr>
        <w:name w:val="08BC9854E8B448E994B11C071770CC30"/>
        <w:category>
          <w:name w:val="General"/>
          <w:gallery w:val="placeholder"/>
        </w:category>
        <w:types>
          <w:type w:val="bbPlcHdr"/>
        </w:types>
        <w:behaviors>
          <w:behavior w:val="content"/>
        </w:behaviors>
        <w:guid w:val="{A2277AE1-C489-4A1B-BAD4-FBFEF3C8BF52}"/>
      </w:docPartPr>
      <w:docPartBody>
        <w:p w:rsidR="00DF5EC2" w:rsidRDefault="00245B74" w:rsidP="00245B74">
          <w:pPr>
            <w:pStyle w:val="08BC9854E8B448E994B11C071770CC30"/>
          </w:pPr>
          <w:r w:rsidRPr="002F00E8">
            <w:rPr>
              <w:rStyle w:val="PlaceholderText"/>
            </w:rPr>
            <w:t>Click or tap here to enter text.</w:t>
          </w:r>
        </w:p>
      </w:docPartBody>
    </w:docPart>
    <w:docPart>
      <w:docPartPr>
        <w:name w:val="B37F104E41DC4398B06D48F7529BAAFD"/>
        <w:category>
          <w:name w:val="General"/>
          <w:gallery w:val="placeholder"/>
        </w:category>
        <w:types>
          <w:type w:val="bbPlcHdr"/>
        </w:types>
        <w:behaviors>
          <w:behavior w:val="content"/>
        </w:behaviors>
        <w:guid w:val="{6CE293C7-BE00-4F45-AE0F-AF23DF427C12}"/>
      </w:docPartPr>
      <w:docPartBody>
        <w:p w:rsidR="00DF5EC2" w:rsidRDefault="00245B74" w:rsidP="00245B74">
          <w:pPr>
            <w:pStyle w:val="B37F104E41DC4398B06D48F7529BAAFD"/>
          </w:pPr>
          <w:r w:rsidRPr="002F00E8">
            <w:rPr>
              <w:rStyle w:val="PlaceholderText"/>
            </w:rPr>
            <w:t>Click or tap here to enter text.</w:t>
          </w:r>
        </w:p>
      </w:docPartBody>
    </w:docPart>
    <w:docPart>
      <w:docPartPr>
        <w:name w:val="3C7638FD782044A8B5D22D74E63E3806"/>
        <w:category>
          <w:name w:val="General"/>
          <w:gallery w:val="placeholder"/>
        </w:category>
        <w:types>
          <w:type w:val="bbPlcHdr"/>
        </w:types>
        <w:behaviors>
          <w:behavior w:val="content"/>
        </w:behaviors>
        <w:guid w:val="{0E3C044A-9DD7-40CB-AE6E-41DE91357DED}"/>
      </w:docPartPr>
      <w:docPartBody>
        <w:p w:rsidR="00DF5EC2" w:rsidRDefault="00245B74" w:rsidP="00245B74">
          <w:pPr>
            <w:pStyle w:val="3C7638FD782044A8B5D22D74E63E3806"/>
          </w:pPr>
          <w:r w:rsidRPr="002F00E8">
            <w:rPr>
              <w:rStyle w:val="PlaceholderText"/>
            </w:rPr>
            <w:t>Click or tap here to enter text.</w:t>
          </w:r>
        </w:p>
      </w:docPartBody>
    </w:docPart>
    <w:docPart>
      <w:docPartPr>
        <w:name w:val="21F7C71688AB48FA85612F9FEBE8B9F5"/>
        <w:category>
          <w:name w:val="General"/>
          <w:gallery w:val="placeholder"/>
        </w:category>
        <w:types>
          <w:type w:val="bbPlcHdr"/>
        </w:types>
        <w:behaviors>
          <w:behavior w:val="content"/>
        </w:behaviors>
        <w:guid w:val="{0339D4A5-BFD8-46D9-94B7-31981A3FAFD5}"/>
      </w:docPartPr>
      <w:docPartBody>
        <w:p w:rsidR="00DF5EC2" w:rsidRDefault="00245B74" w:rsidP="00245B74">
          <w:pPr>
            <w:pStyle w:val="21F7C71688AB48FA85612F9FEBE8B9F5"/>
          </w:pPr>
          <w:r w:rsidRPr="001B5F45">
            <w:rPr>
              <w:rStyle w:val="PlaceholderText"/>
            </w:rPr>
            <w:t>Click or tap here to enter text.</w:t>
          </w:r>
        </w:p>
      </w:docPartBody>
    </w:docPart>
    <w:docPart>
      <w:docPartPr>
        <w:name w:val="425DBF6A622A43CFB10C9AE22D9F67E0"/>
        <w:category>
          <w:name w:val="General"/>
          <w:gallery w:val="placeholder"/>
        </w:category>
        <w:types>
          <w:type w:val="bbPlcHdr"/>
        </w:types>
        <w:behaviors>
          <w:behavior w:val="content"/>
        </w:behaviors>
        <w:guid w:val="{973B36B7-B318-4770-9769-7539F2634FB8}"/>
      </w:docPartPr>
      <w:docPartBody>
        <w:p w:rsidR="00DF5EC2" w:rsidRDefault="00245B74" w:rsidP="00245B74">
          <w:pPr>
            <w:pStyle w:val="425DBF6A622A43CFB10C9AE22D9F67E0"/>
          </w:pPr>
          <w:r w:rsidRPr="001B5F45">
            <w:rPr>
              <w:rStyle w:val="PlaceholderText"/>
            </w:rPr>
            <w:t>Click or tap here to enter text.</w:t>
          </w:r>
        </w:p>
      </w:docPartBody>
    </w:docPart>
    <w:docPart>
      <w:docPartPr>
        <w:name w:val="31F287A99B144EE986B59EDFFD372495"/>
        <w:category>
          <w:name w:val="General"/>
          <w:gallery w:val="placeholder"/>
        </w:category>
        <w:types>
          <w:type w:val="bbPlcHdr"/>
        </w:types>
        <w:behaviors>
          <w:behavior w:val="content"/>
        </w:behaviors>
        <w:guid w:val="{25687CCF-C885-4C7B-89EA-9D8AE70E0600}"/>
      </w:docPartPr>
      <w:docPartBody>
        <w:p w:rsidR="00DF5EC2" w:rsidRDefault="00245B74" w:rsidP="00245B74">
          <w:pPr>
            <w:pStyle w:val="31F287A99B144EE986B59EDFFD372495"/>
          </w:pPr>
          <w:r w:rsidRPr="001B5F45">
            <w:rPr>
              <w:rStyle w:val="PlaceholderText"/>
            </w:rPr>
            <w:t>Click or tap here to enter text.</w:t>
          </w:r>
        </w:p>
      </w:docPartBody>
    </w:docPart>
    <w:docPart>
      <w:docPartPr>
        <w:name w:val="4BC3BDBDB7554ED0A2B339FE32491DD6"/>
        <w:category>
          <w:name w:val="General"/>
          <w:gallery w:val="placeholder"/>
        </w:category>
        <w:types>
          <w:type w:val="bbPlcHdr"/>
        </w:types>
        <w:behaviors>
          <w:behavior w:val="content"/>
        </w:behaviors>
        <w:guid w:val="{22F87520-A788-4F48-958D-66108B7C4C5B}"/>
      </w:docPartPr>
      <w:docPartBody>
        <w:p w:rsidR="00DF5EC2" w:rsidRDefault="00245B74" w:rsidP="00245B74">
          <w:pPr>
            <w:pStyle w:val="4BC3BDBDB7554ED0A2B339FE32491DD6"/>
          </w:pPr>
          <w:r w:rsidRPr="002F00E8">
            <w:rPr>
              <w:rStyle w:val="PlaceholderText"/>
            </w:rPr>
            <w:t>Click or tap here to enter text.</w:t>
          </w:r>
        </w:p>
      </w:docPartBody>
    </w:docPart>
    <w:docPart>
      <w:docPartPr>
        <w:name w:val="63908CB8A690404FBBC1C14EF8572140"/>
        <w:category>
          <w:name w:val="General"/>
          <w:gallery w:val="placeholder"/>
        </w:category>
        <w:types>
          <w:type w:val="bbPlcHdr"/>
        </w:types>
        <w:behaviors>
          <w:behavior w:val="content"/>
        </w:behaviors>
        <w:guid w:val="{E653324A-C1D4-446D-A3E8-5DD6701A6ED9}"/>
      </w:docPartPr>
      <w:docPartBody>
        <w:p w:rsidR="00DF5EC2" w:rsidRDefault="00245B74" w:rsidP="00245B74">
          <w:pPr>
            <w:pStyle w:val="63908CB8A690404FBBC1C14EF8572140"/>
          </w:pPr>
          <w:r w:rsidRPr="002F00E8">
            <w:rPr>
              <w:rStyle w:val="PlaceholderText"/>
            </w:rPr>
            <w:t>Click or tap here to enter text.</w:t>
          </w:r>
        </w:p>
      </w:docPartBody>
    </w:docPart>
    <w:docPart>
      <w:docPartPr>
        <w:name w:val="E554AA37FD4744F8AF2AA5E28E32616D"/>
        <w:category>
          <w:name w:val="General"/>
          <w:gallery w:val="placeholder"/>
        </w:category>
        <w:types>
          <w:type w:val="bbPlcHdr"/>
        </w:types>
        <w:behaviors>
          <w:behavior w:val="content"/>
        </w:behaviors>
        <w:guid w:val="{D053E15C-8D84-4982-B6C5-94B060758A83}"/>
      </w:docPartPr>
      <w:docPartBody>
        <w:p w:rsidR="00DF5EC2" w:rsidRDefault="00245B74" w:rsidP="00245B74">
          <w:pPr>
            <w:pStyle w:val="E554AA37FD4744F8AF2AA5E28E32616D"/>
          </w:pPr>
          <w:r w:rsidRPr="002F00E8">
            <w:rPr>
              <w:rStyle w:val="PlaceholderText"/>
            </w:rPr>
            <w:t>Click or tap here to enter text.</w:t>
          </w:r>
        </w:p>
      </w:docPartBody>
    </w:docPart>
    <w:docPart>
      <w:docPartPr>
        <w:name w:val="2976C77F48BA4A99BE2C616E28877213"/>
        <w:category>
          <w:name w:val="General"/>
          <w:gallery w:val="placeholder"/>
        </w:category>
        <w:types>
          <w:type w:val="bbPlcHdr"/>
        </w:types>
        <w:behaviors>
          <w:behavior w:val="content"/>
        </w:behaviors>
        <w:guid w:val="{9DA92EA3-49BE-4025-A361-61F7DEE2FA35}"/>
      </w:docPartPr>
      <w:docPartBody>
        <w:p w:rsidR="00DF5EC2" w:rsidRDefault="00245B74" w:rsidP="00245B74">
          <w:pPr>
            <w:pStyle w:val="2976C77F48BA4A99BE2C616E28877213"/>
          </w:pPr>
          <w:r w:rsidRPr="002F00E8">
            <w:rPr>
              <w:rStyle w:val="PlaceholderText"/>
            </w:rPr>
            <w:t>Click or tap here to enter text.</w:t>
          </w:r>
        </w:p>
      </w:docPartBody>
    </w:docPart>
    <w:docPart>
      <w:docPartPr>
        <w:name w:val="63F95B5EA40344E5A2BC5B544954B669"/>
        <w:category>
          <w:name w:val="General"/>
          <w:gallery w:val="placeholder"/>
        </w:category>
        <w:types>
          <w:type w:val="bbPlcHdr"/>
        </w:types>
        <w:behaviors>
          <w:behavior w:val="content"/>
        </w:behaviors>
        <w:guid w:val="{6AC78452-B2D2-44D8-99E1-BE798D812CE9}"/>
      </w:docPartPr>
      <w:docPartBody>
        <w:p w:rsidR="00DF5EC2" w:rsidRDefault="00245B74" w:rsidP="00245B74">
          <w:pPr>
            <w:pStyle w:val="63F95B5EA40344E5A2BC5B544954B669"/>
          </w:pPr>
          <w:r w:rsidRPr="002F00E8">
            <w:rPr>
              <w:rStyle w:val="PlaceholderText"/>
            </w:rPr>
            <w:t>Click or tap here to enter text.</w:t>
          </w:r>
        </w:p>
      </w:docPartBody>
    </w:docPart>
    <w:docPart>
      <w:docPartPr>
        <w:name w:val="42415ECE03194297B16170D70AF7F173"/>
        <w:category>
          <w:name w:val="General"/>
          <w:gallery w:val="placeholder"/>
        </w:category>
        <w:types>
          <w:type w:val="bbPlcHdr"/>
        </w:types>
        <w:behaviors>
          <w:behavior w:val="content"/>
        </w:behaviors>
        <w:guid w:val="{883A1A98-ADDA-4EE4-BACE-DE2820125DCC}"/>
      </w:docPartPr>
      <w:docPartBody>
        <w:p w:rsidR="00DF5EC2" w:rsidRDefault="00245B74" w:rsidP="00245B74">
          <w:pPr>
            <w:pStyle w:val="42415ECE03194297B16170D70AF7F173"/>
          </w:pPr>
          <w:r w:rsidRPr="002F00E8">
            <w:rPr>
              <w:rStyle w:val="PlaceholderText"/>
            </w:rPr>
            <w:t>Click or tap here to enter text.</w:t>
          </w:r>
        </w:p>
      </w:docPartBody>
    </w:docPart>
    <w:docPart>
      <w:docPartPr>
        <w:name w:val="54F53B33DA37421490480DCD6A9005DF"/>
        <w:category>
          <w:name w:val="General"/>
          <w:gallery w:val="placeholder"/>
        </w:category>
        <w:types>
          <w:type w:val="bbPlcHdr"/>
        </w:types>
        <w:behaviors>
          <w:behavior w:val="content"/>
        </w:behaviors>
        <w:guid w:val="{F3FCF25F-06B1-4FC6-80CF-DAEBF8C321BF}"/>
      </w:docPartPr>
      <w:docPartBody>
        <w:p w:rsidR="00DF5EC2" w:rsidRDefault="00245B74" w:rsidP="00245B74">
          <w:pPr>
            <w:pStyle w:val="54F53B33DA37421490480DCD6A9005DF"/>
          </w:pPr>
          <w:r w:rsidRPr="002F00E8">
            <w:rPr>
              <w:rStyle w:val="PlaceholderText"/>
            </w:rPr>
            <w:t>Click or tap here to enter text.</w:t>
          </w:r>
        </w:p>
      </w:docPartBody>
    </w:docPart>
    <w:docPart>
      <w:docPartPr>
        <w:name w:val="C0CA7469348E4FFE8881FDC2407706A1"/>
        <w:category>
          <w:name w:val="General"/>
          <w:gallery w:val="placeholder"/>
        </w:category>
        <w:types>
          <w:type w:val="bbPlcHdr"/>
        </w:types>
        <w:behaviors>
          <w:behavior w:val="content"/>
        </w:behaviors>
        <w:guid w:val="{E376C36A-F693-4CA1-9849-DC5AA3D83846}"/>
      </w:docPartPr>
      <w:docPartBody>
        <w:p w:rsidR="00DF5EC2" w:rsidRDefault="00245B74" w:rsidP="00245B74">
          <w:pPr>
            <w:pStyle w:val="C0CA7469348E4FFE8881FDC2407706A1"/>
          </w:pPr>
          <w:r w:rsidRPr="002F00E8">
            <w:rPr>
              <w:rStyle w:val="PlaceholderText"/>
            </w:rPr>
            <w:t>Click or tap here to enter text.</w:t>
          </w:r>
        </w:p>
      </w:docPartBody>
    </w:docPart>
    <w:docPart>
      <w:docPartPr>
        <w:name w:val="080C7EA699F94B398A76D03D4876306E"/>
        <w:category>
          <w:name w:val="General"/>
          <w:gallery w:val="placeholder"/>
        </w:category>
        <w:types>
          <w:type w:val="bbPlcHdr"/>
        </w:types>
        <w:behaviors>
          <w:behavior w:val="content"/>
        </w:behaviors>
        <w:guid w:val="{9305D7EF-B33A-4544-B28B-13391605C763}"/>
      </w:docPartPr>
      <w:docPartBody>
        <w:p w:rsidR="00DF5EC2" w:rsidRDefault="00245B74" w:rsidP="00245B74">
          <w:pPr>
            <w:pStyle w:val="080C7EA699F94B398A76D03D4876306E"/>
          </w:pPr>
          <w:r w:rsidRPr="002F00E8">
            <w:rPr>
              <w:rStyle w:val="PlaceholderText"/>
            </w:rPr>
            <w:t>Click or tap here to enter text.</w:t>
          </w:r>
        </w:p>
      </w:docPartBody>
    </w:docPart>
    <w:docPart>
      <w:docPartPr>
        <w:name w:val="A5F364172DE44215A59E369939BD66EC"/>
        <w:category>
          <w:name w:val="General"/>
          <w:gallery w:val="placeholder"/>
        </w:category>
        <w:types>
          <w:type w:val="bbPlcHdr"/>
        </w:types>
        <w:behaviors>
          <w:behavior w:val="content"/>
        </w:behaviors>
        <w:guid w:val="{7D23BE81-AF6A-444C-B557-1F27F8C33D1B}"/>
      </w:docPartPr>
      <w:docPartBody>
        <w:p w:rsidR="00DF5EC2" w:rsidRDefault="00245B74" w:rsidP="00245B74">
          <w:pPr>
            <w:pStyle w:val="A5F364172DE44215A59E369939BD66EC"/>
          </w:pPr>
          <w:r w:rsidRPr="002F00E8">
            <w:rPr>
              <w:rStyle w:val="PlaceholderText"/>
            </w:rPr>
            <w:t>Click or tap here to enter text.</w:t>
          </w:r>
        </w:p>
      </w:docPartBody>
    </w:docPart>
    <w:docPart>
      <w:docPartPr>
        <w:name w:val="95F02E112509474891BEB4BE07E49E03"/>
        <w:category>
          <w:name w:val="General"/>
          <w:gallery w:val="placeholder"/>
        </w:category>
        <w:types>
          <w:type w:val="bbPlcHdr"/>
        </w:types>
        <w:behaviors>
          <w:behavior w:val="content"/>
        </w:behaviors>
        <w:guid w:val="{9757B61A-3F13-4344-BA0B-6169E8CBA0F0}"/>
      </w:docPartPr>
      <w:docPartBody>
        <w:p w:rsidR="00DF5EC2" w:rsidRDefault="00245B74" w:rsidP="00245B74">
          <w:pPr>
            <w:pStyle w:val="95F02E112509474891BEB4BE07E49E03"/>
          </w:pPr>
          <w:r w:rsidRPr="002F00E8">
            <w:rPr>
              <w:rStyle w:val="PlaceholderText"/>
            </w:rPr>
            <w:t>Click or tap here to enter text.</w:t>
          </w:r>
        </w:p>
      </w:docPartBody>
    </w:docPart>
    <w:docPart>
      <w:docPartPr>
        <w:name w:val="AF39C858772E45CE95D6CE43C1E50368"/>
        <w:category>
          <w:name w:val="General"/>
          <w:gallery w:val="placeholder"/>
        </w:category>
        <w:types>
          <w:type w:val="bbPlcHdr"/>
        </w:types>
        <w:behaviors>
          <w:behavior w:val="content"/>
        </w:behaviors>
        <w:guid w:val="{F2CEEE5E-6437-4F00-9DFB-EFFF0D6D23D1}"/>
      </w:docPartPr>
      <w:docPartBody>
        <w:p w:rsidR="00DF5EC2" w:rsidRDefault="00245B74" w:rsidP="00245B74">
          <w:pPr>
            <w:pStyle w:val="AF39C858772E45CE95D6CE43C1E50368"/>
          </w:pPr>
          <w:r w:rsidRPr="002F00E8">
            <w:rPr>
              <w:rStyle w:val="PlaceholderText"/>
            </w:rPr>
            <w:t>Click or tap here to enter text.</w:t>
          </w:r>
        </w:p>
      </w:docPartBody>
    </w:docPart>
    <w:docPart>
      <w:docPartPr>
        <w:name w:val="8A53A9540E144DDEBABCC49D8404A5DC"/>
        <w:category>
          <w:name w:val="General"/>
          <w:gallery w:val="placeholder"/>
        </w:category>
        <w:types>
          <w:type w:val="bbPlcHdr"/>
        </w:types>
        <w:behaviors>
          <w:behavior w:val="content"/>
        </w:behaviors>
        <w:guid w:val="{AF8D6DD1-7521-4974-B6C1-7A6F82CAD299}"/>
      </w:docPartPr>
      <w:docPartBody>
        <w:p w:rsidR="00DF5EC2" w:rsidRDefault="00245B74" w:rsidP="00245B74">
          <w:pPr>
            <w:pStyle w:val="8A53A9540E144DDEBABCC49D8404A5DC"/>
          </w:pPr>
          <w:r w:rsidRPr="002F00E8">
            <w:rPr>
              <w:rStyle w:val="PlaceholderText"/>
            </w:rPr>
            <w:t>Click or tap here to enter text.</w:t>
          </w:r>
        </w:p>
      </w:docPartBody>
    </w:docPart>
    <w:docPart>
      <w:docPartPr>
        <w:name w:val="4F2D3ED8DDB3491AB9ADEE0221ADEF6B"/>
        <w:category>
          <w:name w:val="General"/>
          <w:gallery w:val="placeholder"/>
        </w:category>
        <w:types>
          <w:type w:val="bbPlcHdr"/>
        </w:types>
        <w:behaviors>
          <w:behavior w:val="content"/>
        </w:behaviors>
        <w:guid w:val="{47C506D2-2156-4AE0-8831-E9C7D668973B}"/>
      </w:docPartPr>
      <w:docPartBody>
        <w:p w:rsidR="00DF5EC2" w:rsidRDefault="00245B74" w:rsidP="00245B74">
          <w:pPr>
            <w:pStyle w:val="4F2D3ED8DDB3491AB9ADEE0221ADEF6B"/>
          </w:pPr>
          <w:r w:rsidRPr="002F00E8">
            <w:rPr>
              <w:rStyle w:val="PlaceholderText"/>
            </w:rPr>
            <w:t>Click or tap here to enter text.</w:t>
          </w:r>
        </w:p>
      </w:docPartBody>
    </w:docPart>
    <w:docPart>
      <w:docPartPr>
        <w:name w:val="EDC35CEED4C149B982F4A741E441559B"/>
        <w:category>
          <w:name w:val="General"/>
          <w:gallery w:val="placeholder"/>
        </w:category>
        <w:types>
          <w:type w:val="bbPlcHdr"/>
        </w:types>
        <w:behaviors>
          <w:behavior w:val="content"/>
        </w:behaviors>
        <w:guid w:val="{F56B3E2E-E5C9-4AF3-B828-6603F3279E77}"/>
      </w:docPartPr>
      <w:docPartBody>
        <w:p w:rsidR="00DF5EC2" w:rsidRDefault="00245B74" w:rsidP="00245B74">
          <w:pPr>
            <w:pStyle w:val="EDC35CEED4C149B982F4A741E441559B"/>
          </w:pPr>
          <w:r w:rsidRPr="002F00E8">
            <w:rPr>
              <w:rStyle w:val="PlaceholderText"/>
            </w:rPr>
            <w:t>Click or tap here to enter text.</w:t>
          </w:r>
        </w:p>
      </w:docPartBody>
    </w:docPart>
    <w:docPart>
      <w:docPartPr>
        <w:name w:val="41C60AF468C749398D9F594BBA98EE73"/>
        <w:category>
          <w:name w:val="General"/>
          <w:gallery w:val="placeholder"/>
        </w:category>
        <w:types>
          <w:type w:val="bbPlcHdr"/>
        </w:types>
        <w:behaviors>
          <w:behavior w:val="content"/>
        </w:behaviors>
        <w:guid w:val="{864C6593-290A-423F-A70A-7AB31D29749D}"/>
      </w:docPartPr>
      <w:docPartBody>
        <w:p w:rsidR="00DF5EC2" w:rsidRDefault="00245B74" w:rsidP="00245B74">
          <w:pPr>
            <w:pStyle w:val="41C60AF468C749398D9F594BBA98EE73"/>
          </w:pPr>
          <w:r w:rsidRPr="002F00E8">
            <w:rPr>
              <w:rStyle w:val="PlaceholderText"/>
            </w:rPr>
            <w:t>Click or tap here to enter text.</w:t>
          </w:r>
        </w:p>
      </w:docPartBody>
    </w:docPart>
    <w:docPart>
      <w:docPartPr>
        <w:name w:val="24624F60E32D4EA68BFB9F6BE54AD60E"/>
        <w:category>
          <w:name w:val="General"/>
          <w:gallery w:val="placeholder"/>
        </w:category>
        <w:types>
          <w:type w:val="bbPlcHdr"/>
        </w:types>
        <w:behaviors>
          <w:behavior w:val="content"/>
        </w:behaviors>
        <w:guid w:val="{45E6F80E-F063-4350-994E-B18F2423B3FD}"/>
      </w:docPartPr>
      <w:docPartBody>
        <w:p w:rsidR="00DF5EC2" w:rsidRDefault="00245B74" w:rsidP="00245B74">
          <w:pPr>
            <w:pStyle w:val="24624F60E32D4EA68BFB9F6BE54AD60E"/>
          </w:pPr>
          <w:r w:rsidRPr="002F00E8">
            <w:rPr>
              <w:rStyle w:val="PlaceholderText"/>
            </w:rPr>
            <w:t>Click or tap here to enter text.</w:t>
          </w:r>
        </w:p>
      </w:docPartBody>
    </w:docPart>
    <w:docPart>
      <w:docPartPr>
        <w:name w:val="30BE40CC43284423AE8EABA22403179B"/>
        <w:category>
          <w:name w:val="General"/>
          <w:gallery w:val="placeholder"/>
        </w:category>
        <w:types>
          <w:type w:val="bbPlcHdr"/>
        </w:types>
        <w:behaviors>
          <w:behavior w:val="content"/>
        </w:behaviors>
        <w:guid w:val="{60045ECF-F0A2-43BC-A2CE-3DB43CF71A91}"/>
      </w:docPartPr>
      <w:docPartBody>
        <w:p w:rsidR="00DF5EC2" w:rsidRDefault="00245B74" w:rsidP="00245B74">
          <w:pPr>
            <w:pStyle w:val="30BE40CC43284423AE8EABA22403179B"/>
          </w:pPr>
          <w:r w:rsidRPr="002F00E8">
            <w:rPr>
              <w:rStyle w:val="PlaceholderText"/>
            </w:rPr>
            <w:t>Click or tap here to enter text.</w:t>
          </w:r>
        </w:p>
      </w:docPartBody>
    </w:docPart>
    <w:docPart>
      <w:docPartPr>
        <w:name w:val="47E6784AE872425AB3109EDDA7F08C49"/>
        <w:category>
          <w:name w:val="General"/>
          <w:gallery w:val="placeholder"/>
        </w:category>
        <w:types>
          <w:type w:val="bbPlcHdr"/>
        </w:types>
        <w:behaviors>
          <w:behavior w:val="content"/>
        </w:behaviors>
        <w:guid w:val="{4FDBFD82-1A24-4C83-A7F4-566E80038D7E}"/>
      </w:docPartPr>
      <w:docPartBody>
        <w:p w:rsidR="00DF5EC2" w:rsidRDefault="00245B74" w:rsidP="00245B74">
          <w:pPr>
            <w:pStyle w:val="47E6784AE872425AB3109EDDA7F08C49"/>
          </w:pPr>
          <w:r w:rsidRPr="002F00E8">
            <w:rPr>
              <w:rStyle w:val="PlaceholderText"/>
            </w:rPr>
            <w:t>Click or tap here to enter text.</w:t>
          </w:r>
        </w:p>
      </w:docPartBody>
    </w:docPart>
    <w:docPart>
      <w:docPartPr>
        <w:name w:val="DF875A2EE4A748649BD22C0BCFEC6220"/>
        <w:category>
          <w:name w:val="General"/>
          <w:gallery w:val="placeholder"/>
        </w:category>
        <w:types>
          <w:type w:val="bbPlcHdr"/>
        </w:types>
        <w:behaviors>
          <w:behavior w:val="content"/>
        </w:behaviors>
        <w:guid w:val="{3A5B1BD7-CE3D-4FB8-8C6D-6DD7696D756B}"/>
      </w:docPartPr>
      <w:docPartBody>
        <w:p w:rsidR="00DF5EC2" w:rsidRDefault="00245B74" w:rsidP="00245B74">
          <w:pPr>
            <w:pStyle w:val="DF875A2EE4A748649BD22C0BCFEC6220"/>
          </w:pPr>
          <w:r w:rsidRPr="002F00E8">
            <w:rPr>
              <w:rStyle w:val="PlaceholderText"/>
            </w:rPr>
            <w:t>Click or tap here to enter text.</w:t>
          </w:r>
        </w:p>
      </w:docPartBody>
    </w:docPart>
    <w:docPart>
      <w:docPartPr>
        <w:name w:val="70C10B727A9E4DA4A6367291DAAE6D4C"/>
        <w:category>
          <w:name w:val="General"/>
          <w:gallery w:val="placeholder"/>
        </w:category>
        <w:types>
          <w:type w:val="bbPlcHdr"/>
        </w:types>
        <w:behaviors>
          <w:behavior w:val="content"/>
        </w:behaviors>
        <w:guid w:val="{F4F1F1D8-60F5-47B7-8109-D2AFEA80703F}"/>
      </w:docPartPr>
      <w:docPartBody>
        <w:p w:rsidR="00DF5EC2" w:rsidRDefault="00245B74" w:rsidP="00245B74">
          <w:pPr>
            <w:pStyle w:val="70C10B727A9E4DA4A6367291DAAE6D4C"/>
          </w:pPr>
          <w:r w:rsidRPr="002F00E8">
            <w:rPr>
              <w:rStyle w:val="PlaceholderText"/>
            </w:rPr>
            <w:t>Click or tap here to enter text.</w:t>
          </w:r>
        </w:p>
      </w:docPartBody>
    </w:docPart>
    <w:docPart>
      <w:docPartPr>
        <w:name w:val="601999ACE8904C94B5305915C152A53E"/>
        <w:category>
          <w:name w:val="General"/>
          <w:gallery w:val="placeholder"/>
        </w:category>
        <w:types>
          <w:type w:val="bbPlcHdr"/>
        </w:types>
        <w:behaviors>
          <w:behavior w:val="content"/>
        </w:behaviors>
        <w:guid w:val="{37C129A3-4CF8-4DBC-92EB-0418969342B2}"/>
      </w:docPartPr>
      <w:docPartBody>
        <w:p w:rsidR="00DF5EC2" w:rsidRDefault="00245B74" w:rsidP="00245B74">
          <w:pPr>
            <w:pStyle w:val="601999ACE8904C94B5305915C152A53E"/>
          </w:pPr>
          <w:r w:rsidRPr="002F00E8">
            <w:rPr>
              <w:rStyle w:val="PlaceholderText"/>
            </w:rPr>
            <w:t>Click or tap here to enter text.</w:t>
          </w:r>
        </w:p>
      </w:docPartBody>
    </w:docPart>
    <w:docPart>
      <w:docPartPr>
        <w:name w:val="D023630575C747169DBC4A011443B4F8"/>
        <w:category>
          <w:name w:val="General"/>
          <w:gallery w:val="placeholder"/>
        </w:category>
        <w:types>
          <w:type w:val="bbPlcHdr"/>
        </w:types>
        <w:behaviors>
          <w:behavior w:val="content"/>
        </w:behaviors>
        <w:guid w:val="{34885E31-538C-4D68-8A6A-0F69323FCF6A}"/>
      </w:docPartPr>
      <w:docPartBody>
        <w:p w:rsidR="00DF5EC2" w:rsidRDefault="00245B74" w:rsidP="00245B74">
          <w:pPr>
            <w:pStyle w:val="D023630575C747169DBC4A011443B4F8"/>
          </w:pPr>
          <w:r w:rsidRPr="002F00E8">
            <w:rPr>
              <w:rStyle w:val="PlaceholderText"/>
            </w:rPr>
            <w:t>Click or tap here to enter text.</w:t>
          </w:r>
        </w:p>
      </w:docPartBody>
    </w:docPart>
    <w:docPart>
      <w:docPartPr>
        <w:name w:val="D9325403F772464A892A96884A439E24"/>
        <w:category>
          <w:name w:val="General"/>
          <w:gallery w:val="placeholder"/>
        </w:category>
        <w:types>
          <w:type w:val="bbPlcHdr"/>
        </w:types>
        <w:behaviors>
          <w:behavior w:val="content"/>
        </w:behaviors>
        <w:guid w:val="{4E20079C-A7FB-4E3C-93CA-58AEA2BAACA9}"/>
      </w:docPartPr>
      <w:docPartBody>
        <w:p w:rsidR="00DF5EC2" w:rsidRDefault="00245B74" w:rsidP="00245B74">
          <w:pPr>
            <w:pStyle w:val="D9325403F772464A892A96884A439E24"/>
          </w:pPr>
          <w:r w:rsidRPr="002F00E8">
            <w:rPr>
              <w:rStyle w:val="PlaceholderText"/>
            </w:rPr>
            <w:t>Click or tap here to enter text.</w:t>
          </w:r>
        </w:p>
      </w:docPartBody>
    </w:docPart>
    <w:docPart>
      <w:docPartPr>
        <w:name w:val="667329DA1D1948998EC0EDADEF511592"/>
        <w:category>
          <w:name w:val="General"/>
          <w:gallery w:val="placeholder"/>
        </w:category>
        <w:types>
          <w:type w:val="bbPlcHdr"/>
        </w:types>
        <w:behaviors>
          <w:behavior w:val="content"/>
        </w:behaviors>
        <w:guid w:val="{3CD72FF1-4D0F-4B93-B0CF-2C00648B632C}"/>
      </w:docPartPr>
      <w:docPartBody>
        <w:p w:rsidR="00DF5EC2" w:rsidRDefault="00245B74" w:rsidP="00245B74">
          <w:pPr>
            <w:pStyle w:val="667329DA1D1948998EC0EDADEF511592"/>
          </w:pPr>
          <w:r w:rsidRPr="002F00E8">
            <w:rPr>
              <w:rStyle w:val="PlaceholderText"/>
            </w:rPr>
            <w:t>Click or tap here to enter text.</w:t>
          </w:r>
        </w:p>
      </w:docPartBody>
    </w:docPart>
    <w:docPart>
      <w:docPartPr>
        <w:name w:val="C27F5D59D17B42E394F19185F85FEF7F"/>
        <w:category>
          <w:name w:val="General"/>
          <w:gallery w:val="placeholder"/>
        </w:category>
        <w:types>
          <w:type w:val="bbPlcHdr"/>
        </w:types>
        <w:behaviors>
          <w:behavior w:val="content"/>
        </w:behaviors>
        <w:guid w:val="{5E3A45A9-E71B-4814-B72E-4DCEC5C6C7B7}"/>
      </w:docPartPr>
      <w:docPartBody>
        <w:p w:rsidR="00DF5EC2" w:rsidRDefault="00245B74" w:rsidP="00245B74">
          <w:pPr>
            <w:pStyle w:val="C27F5D59D17B42E394F19185F85FEF7F"/>
          </w:pPr>
          <w:r w:rsidRPr="002F00E8">
            <w:rPr>
              <w:rStyle w:val="PlaceholderText"/>
            </w:rPr>
            <w:t>Click or tap here to enter text.</w:t>
          </w:r>
        </w:p>
      </w:docPartBody>
    </w:docPart>
    <w:docPart>
      <w:docPartPr>
        <w:name w:val="448DD9FED9194CA39C89BDE9F51A4106"/>
        <w:category>
          <w:name w:val="General"/>
          <w:gallery w:val="placeholder"/>
        </w:category>
        <w:types>
          <w:type w:val="bbPlcHdr"/>
        </w:types>
        <w:behaviors>
          <w:behavior w:val="content"/>
        </w:behaviors>
        <w:guid w:val="{4FDA7F2C-D7F7-4B32-A835-DF0D9A2FDC7D}"/>
      </w:docPartPr>
      <w:docPartBody>
        <w:p w:rsidR="00DF5EC2" w:rsidRDefault="00245B74" w:rsidP="00245B74">
          <w:pPr>
            <w:pStyle w:val="448DD9FED9194CA39C89BDE9F51A4106"/>
          </w:pPr>
          <w:r w:rsidRPr="002F00E8">
            <w:rPr>
              <w:rStyle w:val="PlaceholderText"/>
            </w:rPr>
            <w:t>Click or tap here to enter text.</w:t>
          </w:r>
        </w:p>
      </w:docPartBody>
    </w:docPart>
    <w:docPart>
      <w:docPartPr>
        <w:name w:val="DE19A74A2689448E9DF067B2863A7C4E"/>
        <w:category>
          <w:name w:val="General"/>
          <w:gallery w:val="placeholder"/>
        </w:category>
        <w:types>
          <w:type w:val="bbPlcHdr"/>
        </w:types>
        <w:behaviors>
          <w:behavior w:val="content"/>
        </w:behaviors>
        <w:guid w:val="{F9FD7BA8-FAA6-4F8D-A595-F5B8481D6761}"/>
      </w:docPartPr>
      <w:docPartBody>
        <w:p w:rsidR="00DF5EC2" w:rsidRDefault="00245B74" w:rsidP="00245B74">
          <w:pPr>
            <w:pStyle w:val="DE19A74A2689448E9DF067B2863A7C4E"/>
          </w:pPr>
          <w:r w:rsidRPr="001B5F45">
            <w:rPr>
              <w:rStyle w:val="PlaceholderText"/>
            </w:rPr>
            <w:t>Click or tap here to enter text.</w:t>
          </w:r>
        </w:p>
      </w:docPartBody>
    </w:docPart>
    <w:docPart>
      <w:docPartPr>
        <w:name w:val="DF91A2E2E1B04705AAA892ECAE21AB2F"/>
        <w:category>
          <w:name w:val="General"/>
          <w:gallery w:val="placeholder"/>
        </w:category>
        <w:types>
          <w:type w:val="bbPlcHdr"/>
        </w:types>
        <w:behaviors>
          <w:behavior w:val="content"/>
        </w:behaviors>
        <w:guid w:val="{C6524963-C95C-4AD3-9499-C9C372710CE6}"/>
      </w:docPartPr>
      <w:docPartBody>
        <w:p w:rsidR="00984F33" w:rsidRDefault="00245B74" w:rsidP="00245B74">
          <w:pPr>
            <w:pStyle w:val="DF91A2E2E1B04705AAA892ECAE21AB2F"/>
          </w:pPr>
          <w:r w:rsidRPr="001B5F45">
            <w:rPr>
              <w:rStyle w:val="PlaceholderText"/>
            </w:rPr>
            <w:t>Click or tap here to enter text.</w:t>
          </w:r>
        </w:p>
      </w:docPartBody>
    </w:docPart>
    <w:docPart>
      <w:docPartPr>
        <w:name w:val="29883CD7DCD04957BDA5AAD288F36A2A"/>
        <w:category>
          <w:name w:val="General"/>
          <w:gallery w:val="placeholder"/>
        </w:category>
        <w:types>
          <w:type w:val="bbPlcHdr"/>
        </w:types>
        <w:behaviors>
          <w:behavior w:val="content"/>
        </w:behaviors>
        <w:guid w:val="{67C77062-C0F4-4F02-8A90-CAFD156F9D2B}"/>
      </w:docPartPr>
      <w:docPartBody>
        <w:p w:rsidR="00B51F8E" w:rsidRDefault="00245B74" w:rsidP="00245B74">
          <w:pPr>
            <w:pStyle w:val="29883CD7DCD04957BDA5AAD288F36A2A"/>
          </w:pPr>
          <w:r w:rsidRPr="002F00E8">
            <w:rPr>
              <w:rStyle w:val="PlaceholderText"/>
            </w:rPr>
            <w:t>Click or tap here to enter text.</w:t>
          </w:r>
        </w:p>
      </w:docPartBody>
    </w:docPart>
    <w:docPart>
      <w:docPartPr>
        <w:name w:val="FB6D395AF0FE4983BF700A979D905B85"/>
        <w:category>
          <w:name w:val="General"/>
          <w:gallery w:val="placeholder"/>
        </w:category>
        <w:types>
          <w:type w:val="bbPlcHdr"/>
        </w:types>
        <w:behaviors>
          <w:behavior w:val="content"/>
        </w:behaviors>
        <w:guid w:val="{EA92933B-4F50-4161-9BE1-76BACA207448}"/>
      </w:docPartPr>
      <w:docPartBody>
        <w:p w:rsidR="00B34CC3" w:rsidRDefault="00245B74" w:rsidP="00245B74">
          <w:pPr>
            <w:pStyle w:val="FB6D395AF0FE4983BF700A979D905B85"/>
          </w:pPr>
          <w:r w:rsidRPr="00E907AE">
            <w:rPr>
              <w:rStyle w:val="PlaceholderText"/>
            </w:rPr>
            <w:t>Click or tap here to enter text.</w:t>
          </w:r>
        </w:p>
      </w:docPartBody>
    </w:docPart>
    <w:docPart>
      <w:docPartPr>
        <w:name w:val="C21646A222E44774B7F646E000627ABD"/>
        <w:category>
          <w:name w:val="General"/>
          <w:gallery w:val="placeholder"/>
        </w:category>
        <w:types>
          <w:type w:val="bbPlcHdr"/>
        </w:types>
        <w:behaviors>
          <w:behavior w:val="content"/>
        </w:behaviors>
        <w:guid w:val="{50C8ABD8-533C-4FA2-94B1-99542116D50C}"/>
      </w:docPartPr>
      <w:docPartBody>
        <w:p w:rsidR="00B34CC3" w:rsidRDefault="00245B74" w:rsidP="00245B74">
          <w:pPr>
            <w:pStyle w:val="C21646A222E44774B7F646E000627ABD"/>
          </w:pPr>
          <w:r w:rsidRPr="00E907AE">
            <w:rPr>
              <w:rStyle w:val="PlaceholderText"/>
            </w:rPr>
            <w:t>Click or tap here to enter text.</w:t>
          </w:r>
        </w:p>
      </w:docPartBody>
    </w:docPart>
    <w:docPart>
      <w:docPartPr>
        <w:name w:val="33E37F48AA9345BE87E238835F30A399"/>
        <w:category>
          <w:name w:val="General"/>
          <w:gallery w:val="placeholder"/>
        </w:category>
        <w:types>
          <w:type w:val="bbPlcHdr"/>
        </w:types>
        <w:behaviors>
          <w:behavior w:val="content"/>
        </w:behaviors>
        <w:guid w:val="{600C96D1-AB4D-482B-9B2D-F3B48381FB15}"/>
      </w:docPartPr>
      <w:docPartBody>
        <w:p w:rsidR="00B34CC3" w:rsidRDefault="00245B74" w:rsidP="00245B74">
          <w:pPr>
            <w:pStyle w:val="33E37F48AA9345BE87E238835F30A399"/>
          </w:pPr>
          <w:r w:rsidRPr="00E907AE">
            <w:rPr>
              <w:rStyle w:val="PlaceholderText"/>
            </w:rPr>
            <w:t>Click or tap here to enter text.</w:t>
          </w:r>
        </w:p>
      </w:docPartBody>
    </w:docPart>
    <w:docPart>
      <w:docPartPr>
        <w:name w:val="C245C910ED7D4285BBE5496142453EC2"/>
        <w:category>
          <w:name w:val="General"/>
          <w:gallery w:val="placeholder"/>
        </w:category>
        <w:types>
          <w:type w:val="bbPlcHdr"/>
        </w:types>
        <w:behaviors>
          <w:behavior w:val="content"/>
        </w:behaviors>
        <w:guid w:val="{D9F1D6F2-736B-4617-BD70-AA7B145C23C5}"/>
      </w:docPartPr>
      <w:docPartBody>
        <w:p w:rsidR="00B34CC3" w:rsidRDefault="00245B74" w:rsidP="00245B74">
          <w:pPr>
            <w:pStyle w:val="C245C910ED7D4285BBE5496142453EC2"/>
          </w:pPr>
          <w:r w:rsidRPr="002F00E8">
            <w:rPr>
              <w:rStyle w:val="PlaceholderText"/>
            </w:rPr>
            <w:t>Click or tap here to enter text.</w:t>
          </w:r>
        </w:p>
      </w:docPartBody>
    </w:docPart>
    <w:docPart>
      <w:docPartPr>
        <w:name w:val="9524C5F0AB3A43CFBEBC6F9E0D31ABF0"/>
        <w:category>
          <w:name w:val="General"/>
          <w:gallery w:val="placeholder"/>
        </w:category>
        <w:types>
          <w:type w:val="bbPlcHdr"/>
        </w:types>
        <w:behaviors>
          <w:behavior w:val="content"/>
        </w:behaviors>
        <w:guid w:val="{5778BD11-4E0C-4753-81C1-14C6FF5775C4}"/>
      </w:docPartPr>
      <w:docPartBody>
        <w:p w:rsidR="00B34CC3" w:rsidRDefault="00245B74" w:rsidP="00245B74">
          <w:pPr>
            <w:pStyle w:val="9524C5F0AB3A43CFBEBC6F9E0D31ABF0"/>
          </w:pPr>
          <w:r w:rsidRPr="002F00E8">
            <w:rPr>
              <w:rStyle w:val="PlaceholderText"/>
            </w:rPr>
            <w:t>Click or tap here to enter text.</w:t>
          </w:r>
        </w:p>
      </w:docPartBody>
    </w:docPart>
    <w:docPart>
      <w:docPartPr>
        <w:name w:val="B1EAAE6B1A94471E9D088AB37CF5BB33"/>
        <w:category>
          <w:name w:val="General"/>
          <w:gallery w:val="placeholder"/>
        </w:category>
        <w:types>
          <w:type w:val="bbPlcHdr"/>
        </w:types>
        <w:behaviors>
          <w:behavior w:val="content"/>
        </w:behaviors>
        <w:guid w:val="{C8709F1F-46B5-437C-A1EC-EEFF8B8B670E}"/>
      </w:docPartPr>
      <w:docPartBody>
        <w:p w:rsidR="00B34CC3" w:rsidRDefault="00245B74" w:rsidP="00245B74">
          <w:pPr>
            <w:pStyle w:val="B1EAAE6B1A94471E9D088AB37CF5BB33"/>
          </w:pPr>
          <w:r w:rsidRPr="002F00E8">
            <w:rPr>
              <w:rStyle w:val="PlaceholderText"/>
            </w:rPr>
            <w:t>Click or tap here to enter text.</w:t>
          </w:r>
        </w:p>
      </w:docPartBody>
    </w:docPart>
    <w:docPart>
      <w:docPartPr>
        <w:name w:val="1366E30B9DDF4D27B8777E5DA1381FB2"/>
        <w:category>
          <w:name w:val="General"/>
          <w:gallery w:val="placeholder"/>
        </w:category>
        <w:types>
          <w:type w:val="bbPlcHdr"/>
        </w:types>
        <w:behaviors>
          <w:behavior w:val="content"/>
        </w:behaviors>
        <w:guid w:val="{9A7FB002-0B8D-4768-A62F-34C0B8838F0D}"/>
      </w:docPartPr>
      <w:docPartBody>
        <w:p w:rsidR="00E17261" w:rsidRDefault="00245B74" w:rsidP="00245B74">
          <w:pPr>
            <w:pStyle w:val="1366E30B9DDF4D27B8777E5DA1381FB2"/>
          </w:pPr>
          <w:r w:rsidRPr="002F00E8">
            <w:rPr>
              <w:rStyle w:val="PlaceholderText"/>
            </w:rPr>
            <w:t>Click or tap here to enter text.</w:t>
          </w:r>
        </w:p>
      </w:docPartBody>
    </w:docPart>
    <w:docPart>
      <w:docPartPr>
        <w:name w:val="ADE5C5A7B1E44DA8B9F6EA2BFE865E09"/>
        <w:category>
          <w:name w:val="General"/>
          <w:gallery w:val="placeholder"/>
        </w:category>
        <w:types>
          <w:type w:val="bbPlcHdr"/>
        </w:types>
        <w:behaviors>
          <w:behavior w:val="content"/>
        </w:behaviors>
        <w:guid w:val="{FC27BC9A-80A5-47E0-894E-947B6CE4D05C}"/>
      </w:docPartPr>
      <w:docPartBody>
        <w:p w:rsidR="00E17261" w:rsidRDefault="00245B74" w:rsidP="00245B74">
          <w:pPr>
            <w:pStyle w:val="ADE5C5A7B1E44DA8B9F6EA2BFE865E09"/>
          </w:pPr>
          <w:r w:rsidRPr="001B5F45">
            <w:rPr>
              <w:rStyle w:val="PlaceholderText"/>
            </w:rPr>
            <w:t>Click or tap here to enter text.</w:t>
          </w:r>
        </w:p>
      </w:docPartBody>
    </w:docPart>
    <w:docPart>
      <w:docPartPr>
        <w:name w:val="D41C9DBFB5E94272867F778D4708E0A2"/>
        <w:category>
          <w:name w:val="General"/>
          <w:gallery w:val="placeholder"/>
        </w:category>
        <w:types>
          <w:type w:val="bbPlcHdr"/>
        </w:types>
        <w:behaviors>
          <w:behavior w:val="content"/>
        </w:behaviors>
        <w:guid w:val="{4F229AEF-7E92-42AE-9E91-5FE2BFBE89F5}"/>
      </w:docPartPr>
      <w:docPartBody>
        <w:p w:rsidR="00E17261" w:rsidRDefault="00245B74" w:rsidP="00245B74">
          <w:pPr>
            <w:pStyle w:val="D41C9DBFB5E94272867F778D4708E0A2"/>
          </w:pPr>
          <w:r w:rsidRPr="002F00E8">
            <w:rPr>
              <w:rStyle w:val="PlaceholderText"/>
            </w:rPr>
            <w:t>Click or tap here to enter text.</w:t>
          </w:r>
        </w:p>
      </w:docPartBody>
    </w:docPart>
    <w:docPart>
      <w:docPartPr>
        <w:name w:val="EA74027DD8BF4973B8B25F9B879300FD"/>
        <w:category>
          <w:name w:val="General"/>
          <w:gallery w:val="placeholder"/>
        </w:category>
        <w:types>
          <w:type w:val="bbPlcHdr"/>
        </w:types>
        <w:behaviors>
          <w:behavior w:val="content"/>
        </w:behaviors>
        <w:guid w:val="{122A0446-B613-4E79-B3FB-17E8F3690CF7}"/>
      </w:docPartPr>
      <w:docPartBody>
        <w:p w:rsidR="00E17261" w:rsidRDefault="00245B74" w:rsidP="00245B74">
          <w:pPr>
            <w:pStyle w:val="EA74027DD8BF4973B8B25F9B879300FD"/>
          </w:pPr>
          <w:r w:rsidRPr="002F00E8">
            <w:rPr>
              <w:rStyle w:val="PlaceholderText"/>
            </w:rPr>
            <w:t>Click or tap here to enter text.</w:t>
          </w:r>
        </w:p>
      </w:docPartBody>
    </w:docPart>
    <w:docPart>
      <w:docPartPr>
        <w:name w:val="3E33FA15D0994276AFCA50A43A67E5F1"/>
        <w:category>
          <w:name w:val="General"/>
          <w:gallery w:val="placeholder"/>
        </w:category>
        <w:types>
          <w:type w:val="bbPlcHdr"/>
        </w:types>
        <w:behaviors>
          <w:behavior w:val="content"/>
        </w:behaviors>
        <w:guid w:val="{0AE25BE6-B467-49E3-A344-4CFF86393981}"/>
      </w:docPartPr>
      <w:docPartBody>
        <w:p w:rsidR="00E17261" w:rsidRDefault="00245B74" w:rsidP="00245B74">
          <w:pPr>
            <w:pStyle w:val="3E33FA15D0994276AFCA50A43A67E5F1"/>
          </w:pPr>
          <w:r w:rsidRPr="001B5F45">
            <w:rPr>
              <w:rStyle w:val="PlaceholderText"/>
            </w:rPr>
            <w:t>Click or tap here to enter text.</w:t>
          </w:r>
        </w:p>
      </w:docPartBody>
    </w:docPart>
    <w:docPart>
      <w:docPartPr>
        <w:name w:val="E77ECBFA932B4D49860AB615CA418F61"/>
        <w:category>
          <w:name w:val="General"/>
          <w:gallery w:val="placeholder"/>
        </w:category>
        <w:types>
          <w:type w:val="bbPlcHdr"/>
        </w:types>
        <w:behaviors>
          <w:behavior w:val="content"/>
        </w:behaviors>
        <w:guid w:val="{6DDFBA22-D51F-44A8-8A2F-888A241099CB}"/>
      </w:docPartPr>
      <w:docPartBody>
        <w:p w:rsidR="00E17261" w:rsidRDefault="00245B74" w:rsidP="00245B74">
          <w:pPr>
            <w:pStyle w:val="E77ECBFA932B4D49860AB615CA418F61"/>
          </w:pPr>
          <w:r w:rsidRPr="002F00E8">
            <w:rPr>
              <w:rStyle w:val="PlaceholderText"/>
            </w:rPr>
            <w:t>Click or tap here to enter text.</w:t>
          </w:r>
        </w:p>
      </w:docPartBody>
    </w:docPart>
    <w:docPart>
      <w:docPartPr>
        <w:name w:val="37A8D6CC5FC041358E4E03E91619E89C"/>
        <w:category>
          <w:name w:val="General"/>
          <w:gallery w:val="placeholder"/>
        </w:category>
        <w:types>
          <w:type w:val="bbPlcHdr"/>
        </w:types>
        <w:behaviors>
          <w:behavior w:val="content"/>
        </w:behaviors>
        <w:guid w:val="{8190EFD9-75CD-44CA-9751-DA1A3E991DDA}"/>
      </w:docPartPr>
      <w:docPartBody>
        <w:p w:rsidR="00E17261" w:rsidRDefault="00245B74" w:rsidP="00245B74">
          <w:pPr>
            <w:pStyle w:val="37A8D6CC5FC041358E4E03E91619E89C"/>
          </w:pPr>
          <w:r w:rsidRPr="001B5F45">
            <w:rPr>
              <w:rStyle w:val="PlaceholderText"/>
            </w:rPr>
            <w:t>Click or tap here to enter text.</w:t>
          </w:r>
        </w:p>
      </w:docPartBody>
    </w:docPart>
    <w:docPart>
      <w:docPartPr>
        <w:name w:val="B110518BC8CF4E99BB33395B4187EDE9"/>
        <w:category>
          <w:name w:val="General"/>
          <w:gallery w:val="placeholder"/>
        </w:category>
        <w:types>
          <w:type w:val="bbPlcHdr"/>
        </w:types>
        <w:behaviors>
          <w:behavior w:val="content"/>
        </w:behaviors>
        <w:guid w:val="{3142F48C-6E2B-4EDA-8E6E-D3A696A5A83E}"/>
      </w:docPartPr>
      <w:docPartBody>
        <w:p w:rsidR="00E17261" w:rsidRDefault="00245B74" w:rsidP="00245B74">
          <w:pPr>
            <w:pStyle w:val="B110518BC8CF4E99BB33395B4187EDE9"/>
          </w:pPr>
          <w:r w:rsidRPr="002F00E8">
            <w:rPr>
              <w:rStyle w:val="PlaceholderText"/>
            </w:rPr>
            <w:t>Click or tap here to enter text.</w:t>
          </w:r>
        </w:p>
      </w:docPartBody>
    </w:docPart>
    <w:docPart>
      <w:docPartPr>
        <w:name w:val="BF46F88CD79D4721BC390EFCEC29FE98"/>
        <w:category>
          <w:name w:val="General"/>
          <w:gallery w:val="placeholder"/>
        </w:category>
        <w:types>
          <w:type w:val="bbPlcHdr"/>
        </w:types>
        <w:behaviors>
          <w:behavior w:val="content"/>
        </w:behaviors>
        <w:guid w:val="{B7866B07-41C4-4F97-8300-2D374B69C051}"/>
      </w:docPartPr>
      <w:docPartBody>
        <w:p w:rsidR="00E17261" w:rsidRDefault="00245B74" w:rsidP="00245B74">
          <w:pPr>
            <w:pStyle w:val="BF46F88CD79D4721BC390EFCEC29FE98"/>
          </w:pPr>
          <w:r w:rsidRPr="002F00E8">
            <w:rPr>
              <w:rStyle w:val="PlaceholderText"/>
            </w:rPr>
            <w:t>Click or tap here to enter text.</w:t>
          </w:r>
        </w:p>
      </w:docPartBody>
    </w:docPart>
    <w:docPart>
      <w:docPartPr>
        <w:name w:val="52FB6064DC2640178FECEDB384B04672"/>
        <w:category>
          <w:name w:val="General"/>
          <w:gallery w:val="placeholder"/>
        </w:category>
        <w:types>
          <w:type w:val="bbPlcHdr"/>
        </w:types>
        <w:behaviors>
          <w:behavior w:val="content"/>
        </w:behaviors>
        <w:guid w:val="{EDB2A0BD-4F79-4015-A2E2-5985977DF4EB}"/>
      </w:docPartPr>
      <w:docPartBody>
        <w:p w:rsidR="00E17261" w:rsidRDefault="00245B74" w:rsidP="00245B74">
          <w:pPr>
            <w:pStyle w:val="52FB6064DC2640178FECEDB384B04672"/>
          </w:pPr>
          <w:r w:rsidRPr="002F00E8">
            <w:rPr>
              <w:rStyle w:val="PlaceholderText"/>
            </w:rPr>
            <w:t>Click or tap here to enter text.</w:t>
          </w:r>
        </w:p>
      </w:docPartBody>
    </w:docPart>
    <w:docPart>
      <w:docPartPr>
        <w:name w:val="F87EF3649C614733BB9196CAC527CB2C"/>
        <w:category>
          <w:name w:val="General"/>
          <w:gallery w:val="placeholder"/>
        </w:category>
        <w:types>
          <w:type w:val="bbPlcHdr"/>
        </w:types>
        <w:behaviors>
          <w:behavior w:val="content"/>
        </w:behaviors>
        <w:guid w:val="{41708024-A438-46FE-8CBF-5B6F1930E2D1}"/>
      </w:docPartPr>
      <w:docPartBody>
        <w:p w:rsidR="00E17261" w:rsidRDefault="00245B74" w:rsidP="00245B74">
          <w:pPr>
            <w:pStyle w:val="F87EF3649C614733BB9196CAC527CB2C"/>
          </w:pPr>
          <w:r w:rsidRPr="001B5F45">
            <w:rPr>
              <w:rStyle w:val="PlaceholderText"/>
            </w:rPr>
            <w:t>Click or tap here to enter text.</w:t>
          </w:r>
        </w:p>
      </w:docPartBody>
    </w:docPart>
    <w:docPart>
      <w:docPartPr>
        <w:name w:val="8E214553672640FDB117ED8BFC44E969"/>
        <w:category>
          <w:name w:val="General"/>
          <w:gallery w:val="placeholder"/>
        </w:category>
        <w:types>
          <w:type w:val="bbPlcHdr"/>
        </w:types>
        <w:behaviors>
          <w:behavior w:val="content"/>
        </w:behaviors>
        <w:guid w:val="{C9C85DFB-A8F9-4FD0-8D39-E06E888C08E7}"/>
      </w:docPartPr>
      <w:docPartBody>
        <w:p w:rsidR="00E17261" w:rsidRDefault="00245B74" w:rsidP="00245B74">
          <w:pPr>
            <w:pStyle w:val="8E214553672640FDB117ED8BFC44E969"/>
          </w:pPr>
          <w:r w:rsidRPr="002F00E8">
            <w:rPr>
              <w:rStyle w:val="PlaceholderText"/>
            </w:rPr>
            <w:t>Click or tap here to enter text.</w:t>
          </w:r>
        </w:p>
      </w:docPartBody>
    </w:docPart>
    <w:docPart>
      <w:docPartPr>
        <w:name w:val="42EFF90A2BB847D1869D2A281F63BE4D"/>
        <w:category>
          <w:name w:val="General"/>
          <w:gallery w:val="placeholder"/>
        </w:category>
        <w:types>
          <w:type w:val="bbPlcHdr"/>
        </w:types>
        <w:behaviors>
          <w:behavior w:val="content"/>
        </w:behaviors>
        <w:guid w:val="{E6971CE6-95BE-4C0B-832C-351E60A26CA4}"/>
      </w:docPartPr>
      <w:docPartBody>
        <w:p w:rsidR="00E17261" w:rsidRDefault="00245B74" w:rsidP="00245B74">
          <w:pPr>
            <w:pStyle w:val="42EFF90A2BB847D1869D2A281F63BE4D"/>
          </w:pPr>
          <w:r w:rsidRPr="001B5F45">
            <w:rPr>
              <w:rStyle w:val="PlaceholderText"/>
            </w:rPr>
            <w:t>Click or tap here to enter text.</w:t>
          </w:r>
        </w:p>
      </w:docPartBody>
    </w:docPart>
    <w:docPart>
      <w:docPartPr>
        <w:name w:val="ACBDE9F05B554E288852349D109845ED"/>
        <w:category>
          <w:name w:val="General"/>
          <w:gallery w:val="placeholder"/>
        </w:category>
        <w:types>
          <w:type w:val="bbPlcHdr"/>
        </w:types>
        <w:behaviors>
          <w:behavior w:val="content"/>
        </w:behaviors>
        <w:guid w:val="{5A633BF7-C520-4192-B421-47DEFD30E9F5}"/>
      </w:docPartPr>
      <w:docPartBody>
        <w:p w:rsidR="00E17261" w:rsidRDefault="00245B74" w:rsidP="00245B74">
          <w:pPr>
            <w:pStyle w:val="ACBDE9F05B554E288852349D109845ED"/>
          </w:pPr>
          <w:r w:rsidRPr="002F00E8">
            <w:rPr>
              <w:rStyle w:val="PlaceholderText"/>
            </w:rPr>
            <w:t>Click or tap here to enter text.</w:t>
          </w:r>
        </w:p>
      </w:docPartBody>
    </w:docPart>
    <w:docPart>
      <w:docPartPr>
        <w:name w:val="5FA1A487A36F4C4FB39A2CF8951F1D00"/>
        <w:category>
          <w:name w:val="General"/>
          <w:gallery w:val="placeholder"/>
        </w:category>
        <w:types>
          <w:type w:val="bbPlcHdr"/>
        </w:types>
        <w:behaviors>
          <w:behavior w:val="content"/>
        </w:behaviors>
        <w:guid w:val="{3F4501F4-642C-412A-A9AD-82E49395EDD4}"/>
      </w:docPartPr>
      <w:docPartBody>
        <w:p w:rsidR="00E17261" w:rsidRDefault="00245B74" w:rsidP="00245B74">
          <w:pPr>
            <w:pStyle w:val="5FA1A487A36F4C4FB39A2CF8951F1D00"/>
          </w:pPr>
          <w:r w:rsidRPr="002F00E8">
            <w:rPr>
              <w:rStyle w:val="PlaceholderText"/>
            </w:rPr>
            <w:t>Click or tap here to enter text.</w:t>
          </w:r>
        </w:p>
      </w:docPartBody>
    </w:docPart>
    <w:docPart>
      <w:docPartPr>
        <w:name w:val="2A119DFA53814234A7BFD71FF9A4916A"/>
        <w:category>
          <w:name w:val="General"/>
          <w:gallery w:val="placeholder"/>
        </w:category>
        <w:types>
          <w:type w:val="bbPlcHdr"/>
        </w:types>
        <w:behaviors>
          <w:behavior w:val="content"/>
        </w:behaviors>
        <w:guid w:val="{25942CF5-ED3B-436A-8D1D-D7137F6F7184}"/>
      </w:docPartPr>
      <w:docPartBody>
        <w:p w:rsidR="00E17261" w:rsidRDefault="00245B74" w:rsidP="00245B74">
          <w:pPr>
            <w:pStyle w:val="2A119DFA53814234A7BFD71FF9A4916A"/>
          </w:pPr>
          <w:r w:rsidRPr="002F00E8">
            <w:rPr>
              <w:rStyle w:val="PlaceholderText"/>
            </w:rPr>
            <w:t>Click or tap here to enter text.</w:t>
          </w:r>
        </w:p>
      </w:docPartBody>
    </w:docPart>
    <w:docPart>
      <w:docPartPr>
        <w:name w:val="81FAE1366640459B89B44FF122AE91D7"/>
        <w:category>
          <w:name w:val="General"/>
          <w:gallery w:val="placeholder"/>
        </w:category>
        <w:types>
          <w:type w:val="bbPlcHdr"/>
        </w:types>
        <w:behaviors>
          <w:behavior w:val="content"/>
        </w:behaviors>
        <w:guid w:val="{8384487F-4072-4721-A571-27492DD77AD2}"/>
      </w:docPartPr>
      <w:docPartBody>
        <w:p w:rsidR="00E17261" w:rsidRDefault="00245B74" w:rsidP="00245B74">
          <w:pPr>
            <w:pStyle w:val="81FAE1366640459B89B44FF122AE91D7"/>
          </w:pPr>
          <w:r w:rsidRPr="001B5F45">
            <w:rPr>
              <w:rStyle w:val="PlaceholderText"/>
            </w:rPr>
            <w:t>Click or tap here to enter text.</w:t>
          </w:r>
        </w:p>
      </w:docPartBody>
    </w:docPart>
    <w:docPart>
      <w:docPartPr>
        <w:name w:val="110E13D942FD4518A3C94FEA874A9FA6"/>
        <w:category>
          <w:name w:val="General"/>
          <w:gallery w:val="placeholder"/>
        </w:category>
        <w:types>
          <w:type w:val="bbPlcHdr"/>
        </w:types>
        <w:behaviors>
          <w:behavior w:val="content"/>
        </w:behaviors>
        <w:guid w:val="{3F73241A-B2DF-430E-B710-5BBFB4D8B325}"/>
      </w:docPartPr>
      <w:docPartBody>
        <w:p w:rsidR="00E17261" w:rsidRDefault="00245B74" w:rsidP="00245B74">
          <w:pPr>
            <w:pStyle w:val="110E13D942FD4518A3C94FEA874A9FA6"/>
          </w:pPr>
          <w:r w:rsidRPr="002F00E8">
            <w:rPr>
              <w:rStyle w:val="PlaceholderText"/>
            </w:rPr>
            <w:t>Click or tap here to enter text.</w:t>
          </w:r>
        </w:p>
      </w:docPartBody>
    </w:docPart>
    <w:docPart>
      <w:docPartPr>
        <w:name w:val="BA5AE6E8117C4EACA77400EF6814A8A1"/>
        <w:category>
          <w:name w:val="General"/>
          <w:gallery w:val="placeholder"/>
        </w:category>
        <w:types>
          <w:type w:val="bbPlcHdr"/>
        </w:types>
        <w:behaviors>
          <w:behavior w:val="content"/>
        </w:behaviors>
        <w:guid w:val="{FC3BE43A-4116-4089-B509-937E7B0B660E}"/>
      </w:docPartPr>
      <w:docPartBody>
        <w:p w:rsidR="00E17261" w:rsidRDefault="00245B74" w:rsidP="00245B74">
          <w:pPr>
            <w:pStyle w:val="BA5AE6E8117C4EACA77400EF6814A8A1"/>
          </w:pPr>
          <w:r w:rsidRPr="001B5F45">
            <w:rPr>
              <w:rStyle w:val="PlaceholderText"/>
            </w:rPr>
            <w:t>Click or tap here to enter text.</w:t>
          </w:r>
        </w:p>
      </w:docPartBody>
    </w:docPart>
    <w:docPart>
      <w:docPartPr>
        <w:name w:val="E622D455FBA240C69F809B0499330349"/>
        <w:category>
          <w:name w:val="General"/>
          <w:gallery w:val="placeholder"/>
        </w:category>
        <w:types>
          <w:type w:val="bbPlcHdr"/>
        </w:types>
        <w:behaviors>
          <w:behavior w:val="content"/>
        </w:behaviors>
        <w:guid w:val="{502A7122-A099-463F-BA65-704AA0E78BE4}"/>
      </w:docPartPr>
      <w:docPartBody>
        <w:p w:rsidR="00E17261" w:rsidRDefault="00245B74" w:rsidP="00245B74">
          <w:pPr>
            <w:pStyle w:val="E622D455FBA240C69F809B0499330349"/>
          </w:pPr>
          <w:r w:rsidRPr="002F00E8">
            <w:rPr>
              <w:rStyle w:val="PlaceholderText"/>
            </w:rPr>
            <w:t>Click or tap here to enter text.</w:t>
          </w:r>
        </w:p>
      </w:docPartBody>
    </w:docPart>
    <w:docPart>
      <w:docPartPr>
        <w:name w:val="8DE68F68733545E4BC98F6D3771DFF7E"/>
        <w:category>
          <w:name w:val="General"/>
          <w:gallery w:val="placeholder"/>
        </w:category>
        <w:types>
          <w:type w:val="bbPlcHdr"/>
        </w:types>
        <w:behaviors>
          <w:behavior w:val="content"/>
        </w:behaviors>
        <w:guid w:val="{154D8748-B0B3-45EF-B1A3-95CCFF4956B5}"/>
      </w:docPartPr>
      <w:docPartBody>
        <w:p w:rsidR="00E17261" w:rsidRDefault="00245B74" w:rsidP="00245B74">
          <w:pPr>
            <w:pStyle w:val="8DE68F68733545E4BC98F6D3771DFF7E"/>
          </w:pPr>
          <w:r w:rsidRPr="002F00E8">
            <w:rPr>
              <w:rStyle w:val="PlaceholderText"/>
            </w:rPr>
            <w:t>Click or tap here to enter text.</w:t>
          </w:r>
        </w:p>
      </w:docPartBody>
    </w:docPart>
    <w:docPart>
      <w:docPartPr>
        <w:name w:val="EF5E68535BC94F8C86100E228EFD50B5"/>
        <w:category>
          <w:name w:val="General"/>
          <w:gallery w:val="placeholder"/>
        </w:category>
        <w:types>
          <w:type w:val="bbPlcHdr"/>
        </w:types>
        <w:behaviors>
          <w:behavior w:val="content"/>
        </w:behaviors>
        <w:guid w:val="{24DBD619-DB04-4C6C-A60F-06F017D7A2EC}"/>
      </w:docPartPr>
      <w:docPartBody>
        <w:p w:rsidR="00E17261" w:rsidRDefault="00245B74" w:rsidP="00245B74">
          <w:pPr>
            <w:pStyle w:val="EF5E68535BC94F8C86100E228EFD50B5"/>
          </w:pPr>
          <w:r w:rsidRPr="002F00E8">
            <w:rPr>
              <w:rStyle w:val="PlaceholderText"/>
            </w:rPr>
            <w:t>Click or tap here to enter text.</w:t>
          </w:r>
        </w:p>
      </w:docPartBody>
    </w:docPart>
    <w:docPart>
      <w:docPartPr>
        <w:name w:val="D41C07BB1D2E4D55B4C0FF4CD33D2690"/>
        <w:category>
          <w:name w:val="General"/>
          <w:gallery w:val="placeholder"/>
        </w:category>
        <w:types>
          <w:type w:val="bbPlcHdr"/>
        </w:types>
        <w:behaviors>
          <w:behavior w:val="content"/>
        </w:behaviors>
        <w:guid w:val="{7B67DA65-ECED-4437-94B7-C3B8D2A8576E}"/>
      </w:docPartPr>
      <w:docPartBody>
        <w:p w:rsidR="00E17261" w:rsidRDefault="00245B74" w:rsidP="00245B74">
          <w:pPr>
            <w:pStyle w:val="D41C07BB1D2E4D55B4C0FF4CD33D2690"/>
          </w:pPr>
          <w:r w:rsidRPr="001B5F45">
            <w:rPr>
              <w:rStyle w:val="PlaceholderText"/>
            </w:rPr>
            <w:t>Click or tap here to enter text.</w:t>
          </w:r>
        </w:p>
      </w:docPartBody>
    </w:docPart>
    <w:docPart>
      <w:docPartPr>
        <w:name w:val="537EE6DE6F5949C7959BF506CD2538B6"/>
        <w:category>
          <w:name w:val="General"/>
          <w:gallery w:val="placeholder"/>
        </w:category>
        <w:types>
          <w:type w:val="bbPlcHdr"/>
        </w:types>
        <w:behaviors>
          <w:behavior w:val="content"/>
        </w:behaviors>
        <w:guid w:val="{12FA9038-3395-4F69-B1AD-3BE1534B2413}"/>
      </w:docPartPr>
      <w:docPartBody>
        <w:p w:rsidR="00E17261" w:rsidRDefault="00245B74" w:rsidP="00245B74">
          <w:pPr>
            <w:pStyle w:val="537EE6DE6F5949C7959BF506CD2538B6"/>
          </w:pPr>
          <w:r w:rsidRPr="002F00E8">
            <w:rPr>
              <w:rStyle w:val="PlaceholderText"/>
            </w:rPr>
            <w:t>Click or tap here to enter text.</w:t>
          </w:r>
        </w:p>
      </w:docPartBody>
    </w:docPart>
    <w:docPart>
      <w:docPartPr>
        <w:name w:val="A9F9B166DC86413794D60291124389B7"/>
        <w:category>
          <w:name w:val="General"/>
          <w:gallery w:val="placeholder"/>
        </w:category>
        <w:types>
          <w:type w:val="bbPlcHdr"/>
        </w:types>
        <w:behaviors>
          <w:behavior w:val="content"/>
        </w:behaviors>
        <w:guid w:val="{820ABB36-FFEF-4214-813C-8C6EB629907E}"/>
      </w:docPartPr>
      <w:docPartBody>
        <w:p w:rsidR="00E17261" w:rsidRDefault="00245B74" w:rsidP="00245B74">
          <w:pPr>
            <w:pStyle w:val="A9F9B166DC86413794D60291124389B7"/>
          </w:pPr>
          <w:r w:rsidRPr="001B5F45">
            <w:rPr>
              <w:rStyle w:val="PlaceholderText"/>
            </w:rPr>
            <w:t>Click or tap here to enter text.</w:t>
          </w:r>
        </w:p>
      </w:docPartBody>
    </w:docPart>
    <w:docPart>
      <w:docPartPr>
        <w:name w:val="33B628C792914F5F92336F477A635E6B"/>
        <w:category>
          <w:name w:val="General"/>
          <w:gallery w:val="placeholder"/>
        </w:category>
        <w:types>
          <w:type w:val="bbPlcHdr"/>
        </w:types>
        <w:behaviors>
          <w:behavior w:val="content"/>
        </w:behaviors>
        <w:guid w:val="{94F47883-75BD-4A2D-B5BB-16EF3945A220}"/>
      </w:docPartPr>
      <w:docPartBody>
        <w:p w:rsidR="00E17261" w:rsidRDefault="00245B74" w:rsidP="00245B74">
          <w:pPr>
            <w:pStyle w:val="33B628C792914F5F92336F477A635E6B"/>
          </w:pPr>
          <w:r w:rsidRPr="002F00E8">
            <w:rPr>
              <w:rStyle w:val="PlaceholderText"/>
            </w:rPr>
            <w:t>Click or tap here to enter text.</w:t>
          </w:r>
        </w:p>
      </w:docPartBody>
    </w:docPart>
    <w:docPart>
      <w:docPartPr>
        <w:name w:val="ED2CEA930FEB43FBA88DD6DAF05AF98D"/>
        <w:category>
          <w:name w:val="General"/>
          <w:gallery w:val="placeholder"/>
        </w:category>
        <w:types>
          <w:type w:val="bbPlcHdr"/>
        </w:types>
        <w:behaviors>
          <w:behavior w:val="content"/>
        </w:behaviors>
        <w:guid w:val="{B86D65A6-6177-4B94-9AF0-A7C89C853A18}"/>
      </w:docPartPr>
      <w:docPartBody>
        <w:p w:rsidR="007A68DC" w:rsidRDefault="00245B74" w:rsidP="00245B74">
          <w:pPr>
            <w:pStyle w:val="ED2CEA930FEB43FBA88DD6DAF05AF98D"/>
          </w:pPr>
          <w:r w:rsidRPr="002F00E8">
            <w:rPr>
              <w:rStyle w:val="PlaceholderText"/>
            </w:rPr>
            <w:t>Click or tap here to enter text.</w:t>
          </w:r>
        </w:p>
      </w:docPartBody>
    </w:docPart>
    <w:docPart>
      <w:docPartPr>
        <w:name w:val="9E319B21CB674907867E5013294C089C"/>
        <w:category>
          <w:name w:val="General"/>
          <w:gallery w:val="placeholder"/>
        </w:category>
        <w:types>
          <w:type w:val="bbPlcHdr"/>
        </w:types>
        <w:behaviors>
          <w:behavior w:val="content"/>
        </w:behaviors>
        <w:guid w:val="{9CAA1F96-DF39-411A-B775-8FA451EA1111}"/>
      </w:docPartPr>
      <w:docPartBody>
        <w:p w:rsidR="007A68DC" w:rsidRDefault="00245B74" w:rsidP="00245B74">
          <w:pPr>
            <w:pStyle w:val="9E319B21CB674907867E5013294C089C"/>
          </w:pPr>
          <w:r w:rsidRPr="002F00E8">
            <w:rPr>
              <w:rStyle w:val="PlaceholderText"/>
            </w:rPr>
            <w:t>Click or tap here to enter text.</w:t>
          </w:r>
        </w:p>
      </w:docPartBody>
    </w:docPart>
    <w:docPart>
      <w:docPartPr>
        <w:name w:val="A040ADBB22944E94BAF3C8A908F4FE6B"/>
        <w:category>
          <w:name w:val="General"/>
          <w:gallery w:val="placeholder"/>
        </w:category>
        <w:types>
          <w:type w:val="bbPlcHdr"/>
        </w:types>
        <w:behaviors>
          <w:behavior w:val="content"/>
        </w:behaviors>
        <w:guid w:val="{751BA608-52E6-4A0D-A323-B719E99B75B5}"/>
      </w:docPartPr>
      <w:docPartBody>
        <w:p w:rsidR="007A68DC" w:rsidRDefault="00245B74" w:rsidP="00245B74">
          <w:pPr>
            <w:pStyle w:val="A040ADBB22944E94BAF3C8A908F4FE6B"/>
          </w:pPr>
          <w:r w:rsidRPr="002F00E8">
            <w:rPr>
              <w:rStyle w:val="PlaceholderText"/>
            </w:rPr>
            <w:t>Click or tap here to enter text.</w:t>
          </w:r>
        </w:p>
      </w:docPartBody>
    </w:docPart>
    <w:docPart>
      <w:docPartPr>
        <w:name w:val="F36DA7B72A26452E9EBD6D9222A3355A"/>
        <w:category>
          <w:name w:val="General"/>
          <w:gallery w:val="placeholder"/>
        </w:category>
        <w:types>
          <w:type w:val="bbPlcHdr"/>
        </w:types>
        <w:behaviors>
          <w:behavior w:val="content"/>
        </w:behaviors>
        <w:guid w:val="{AE4A347B-32B5-406F-A21F-73E6E4C91796}"/>
      </w:docPartPr>
      <w:docPartBody>
        <w:p w:rsidR="007A68DC" w:rsidRDefault="00245B74" w:rsidP="00245B74">
          <w:pPr>
            <w:pStyle w:val="F36DA7B72A26452E9EBD6D9222A3355A"/>
          </w:pPr>
          <w:r w:rsidRPr="002F00E8">
            <w:rPr>
              <w:rStyle w:val="PlaceholderText"/>
            </w:rPr>
            <w:t>Click or tap here to enter text.</w:t>
          </w:r>
        </w:p>
      </w:docPartBody>
    </w:docPart>
    <w:docPart>
      <w:docPartPr>
        <w:name w:val="27132B061471468C901B7094AA834474"/>
        <w:category>
          <w:name w:val="General"/>
          <w:gallery w:val="placeholder"/>
        </w:category>
        <w:types>
          <w:type w:val="bbPlcHdr"/>
        </w:types>
        <w:behaviors>
          <w:behavior w:val="content"/>
        </w:behaviors>
        <w:guid w:val="{7C4ECF05-682C-4982-8D06-D46904A815B5}"/>
      </w:docPartPr>
      <w:docPartBody>
        <w:p w:rsidR="007A68DC" w:rsidRDefault="00245B74" w:rsidP="00245B74">
          <w:pPr>
            <w:pStyle w:val="27132B061471468C901B7094AA834474"/>
          </w:pPr>
          <w:r w:rsidRPr="002F00E8">
            <w:rPr>
              <w:rStyle w:val="PlaceholderText"/>
            </w:rPr>
            <w:t>Click or tap here to enter text.</w:t>
          </w:r>
        </w:p>
      </w:docPartBody>
    </w:docPart>
    <w:docPart>
      <w:docPartPr>
        <w:name w:val="A6D500316F4A48ED813B7C1AB118028C"/>
        <w:category>
          <w:name w:val="General"/>
          <w:gallery w:val="placeholder"/>
        </w:category>
        <w:types>
          <w:type w:val="bbPlcHdr"/>
        </w:types>
        <w:behaviors>
          <w:behavior w:val="content"/>
        </w:behaviors>
        <w:guid w:val="{5822CA8E-0A61-49EC-A55C-A9E9DA46DCEA}"/>
      </w:docPartPr>
      <w:docPartBody>
        <w:p w:rsidR="007A68DC" w:rsidRDefault="00245B74" w:rsidP="00245B74">
          <w:pPr>
            <w:pStyle w:val="A6D500316F4A48ED813B7C1AB118028C"/>
          </w:pPr>
          <w:r w:rsidRPr="002F00E8">
            <w:rPr>
              <w:rStyle w:val="PlaceholderText"/>
            </w:rPr>
            <w:t>Click or tap here to enter text.</w:t>
          </w:r>
        </w:p>
      </w:docPartBody>
    </w:docPart>
    <w:docPart>
      <w:docPartPr>
        <w:name w:val="39BE670BB06045AF8C5149CF7B3A1198"/>
        <w:category>
          <w:name w:val="General"/>
          <w:gallery w:val="placeholder"/>
        </w:category>
        <w:types>
          <w:type w:val="bbPlcHdr"/>
        </w:types>
        <w:behaviors>
          <w:behavior w:val="content"/>
        </w:behaviors>
        <w:guid w:val="{1A50423C-085B-40E1-B314-B9342F4872DC}"/>
      </w:docPartPr>
      <w:docPartBody>
        <w:p w:rsidR="007A68DC" w:rsidRDefault="00245B74" w:rsidP="00245B74">
          <w:pPr>
            <w:pStyle w:val="39BE670BB06045AF8C5149CF7B3A1198"/>
          </w:pPr>
          <w:r w:rsidRPr="002F00E8">
            <w:rPr>
              <w:rStyle w:val="PlaceholderText"/>
            </w:rPr>
            <w:t>Click or tap here to enter text.</w:t>
          </w:r>
        </w:p>
      </w:docPartBody>
    </w:docPart>
    <w:docPart>
      <w:docPartPr>
        <w:name w:val="FB91B4A3385842B6BC5042B0ECC4CE59"/>
        <w:category>
          <w:name w:val="General"/>
          <w:gallery w:val="placeholder"/>
        </w:category>
        <w:types>
          <w:type w:val="bbPlcHdr"/>
        </w:types>
        <w:behaviors>
          <w:behavior w:val="content"/>
        </w:behaviors>
        <w:guid w:val="{D3507CA9-2B5A-4725-A7B7-1D52DB4DF41E}"/>
      </w:docPartPr>
      <w:docPartBody>
        <w:p w:rsidR="007A68DC" w:rsidRDefault="00245B74" w:rsidP="00245B74">
          <w:pPr>
            <w:pStyle w:val="FB91B4A3385842B6BC5042B0ECC4CE59"/>
          </w:pPr>
          <w:r w:rsidRPr="002F00E8">
            <w:rPr>
              <w:rStyle w:val="PlaceholderText"/>
            </w:rPr>
            <w:t>Click or tap here to enter text.</w:t>
          </w:r>
        </w:p>
      </w:docPartBody>
    </w:docPart>
    <w:docPart>
      <w:docPartPr>
        <w:name w:val="441F2DB7F41A401CBDFAD27513296D60"/>
        <w:category>
          <w:name w:val="General"/>
          <w:gallery w:val="placeholder"/>
        </w:category>
        <w:types>
          <w:type w:val="bbPlcHdr"/>
        </w:types>
        <w:behaviors>
          <w:behavior w:val="content"/>
        </w:behaviors>
        <w:guid w:val="{C69C9DD7-D07A-408C-AAEA-EDE04E0CE02A}"/>
      </w:docPartPr>
      <w:docPartBody>
        <w:p w:rsidR="007A68DC" w:rsidRDefault="00245B74" w:rsidP="00245B74">
          <w:pPr>
            <w:pStyle w:val="441F2DB7F41A401CBDFAD27513296D60"/>
          </w:pPr>
          <w:r w:rsidRPr="002F00E8">
            <w:rPr>
              <w:rStyle w:val="PlaceholderText"/>
            </w:rPr>
            <w:t>Click or tap here to enter text.</w:t>
          </w:r>
        </w:p>
      </w:docPartBody>
    </w:docPart>
    <w:docPart>
      <w:docPartPr>
        <w:name w:val="575EC216A98A444A9FA821D5DB890EF2"/>
        <w:category>
          <w:name w:val="General"/>
          <w:gallery w:val="placeholder"/>
        </w:category>
        <w:types>
          <w:type w:val="bbPlcHdr"/>
        </w:types>
        <w:behaviors>
          <w:behavior w:val="content"/>
        </w:behaviors>
        <w:guid w:val="{292FD0C5-3739-46B2-B89D-45F4F00CC9E5}"/>
      </w:docPartPr>
      <w:docPartBody>
        <w:p w:rsidR="007A68DC" w:rsidRDefault="00245B74" w:rsidP="00245B74">
          <w:pPr>
            <w:pStyle w:val="575EC216A98A444A9FA821D5DB890EF2"/>
          </w:pPr>
          <w:r w:rsidRPr="002F00E8">
            <w:rPr>
              <w:rStyle w:val="PlaceholderText"/>
            </w:rPr>
            <w:t>Click or tap here to enter text.</w:t>
          </w:r>
        </w:p>
      </w:docPartBody>
    </w:docPart>
    <w:docPart>
      <w:docPartPr>
        <w:name w:val="FEFC808A5D4840378DFC35BF9BDF7079"/>
        <w:category>
          <w:name w:val="General"/>
          <w:gallery w:val="placeholder"/>
        </w:category>
        <w:types>
          <w:type w:val="bbPlcHdr"/>
        </w:types>
        <w:behaviors>
          <w:behavior w:val="content"/>
        </w:behaviors>
        <w:guid w:val="{A33CB122-5A7C-43D0-919B-231613CA5F67}"/>
      </w:docPartPr>
      <w:docPartBody>
        <w:p w:rsidR="007A68DC" w:rsidRDefault="00245B74" w:rsidP="00245B74">
          <w:pPr>
            <w:pStyle w:val="FEFC808A5D4840378DFC35BF9BDF7079"/>
          </w:pPr>
          <w:r w:rsidRPr="002F00E8">
            <w:rPr>
              <w:rStyle w:val="PlaceholderText"/>
            </w:rPr>
            <w:t>Click or tap here to enter text.</w:t>
          </w:r>
        </w:p>
      </w:docPartBody>
    </w:docPart>
    <w:docPart>
      <w:docPartPr>
        <w:name w:val="4B66B6FBA9294F3CB7241455960512B3"/>
        <w:category>
          <w:name w:val="General"/>
          <w:gallery w:val="placeholder"/>
        </w:category>
        <w:types>
          <w:type w:val="bbPlcHdr"/>
        </w:types>
        <w:behaviors>
          <w:behavior w:val="content"/>
        </w:behaviors>
        <w:guid w:val="{8B7BE25C-1B09-44D8-8600-EF0A87E226CD}"/>
      </w:docPartPr>
      <w:docPartBody>
        <w:p w:rsidR="007A68DC" w:rsidRDefault="00EF1B80" w:rsidP="00EF1B80">
          <w:pPr>
            <w:pStyle w:val="4B66B6FBA9294F3CB7241455960512B38"/>
          </w:pPr>
          <w:r w:rsidRPr="002F00E8">
            <w:rPr>
              <w:rStyle w:val="PlaceholderText"/>
            </w:rPr>
            <w:t>Click or tap here to enter text.</w:t>
          </w:r>
        </w:p>
      </w:docPartBody>
    </w:docPart>
    <w:docPart>
      <w:docPartPr>
        <w:name w:val="96C27A3B18F747CD98CB32BB3F80BE3A"/>
        <w:category>
          <w:name w:val="General"/>
          <w:gallery w:val="placeholder"/>
        </w:category>
        <w:types>
          <w:type w:val="bbPlcHdr"/>
        </w:types>
        <w:behaviors>
          <w:behavior w:val="content"/>
        </w:behaviors>
        <w:guid w:val="{1118A8FB-E5BE-4FDA-A98B-2116AB8EA5C2}"/>
      </w:docPartPr>
      <w:docPartBody>
        <w:p w:rsidR="007A68DC" w:rsidRDefault="00245B74" w:rsidP="00245B74">
          <w:pPr>
            <w:pStyle w:val="96C27A3B18F747CD98CB32BB3F80BE3A"/>
          </w:pPr>
          <w:r w:rsidRPr="002F00E8">
            <w:rPr>
              <w:rStyle w:val="PlaceholderText"/>
            </w:rPr>
            <w:t>Click or tap here to enter text.</w:t>
          </w:r>
        </w:p>
      </w:docPartBody>
    </w:docPart>
    <w:docPart>
      <w:docPartPr>
        <w:name w:val="A4037A7CEC3D4EFC8034579C96A74A3D"/>
        <w:category>
          <w:name w:val="General"/>
          <w:gallery w:val="placeholder"/>
        </w:category>
        <w:types>
          <w:type w:val="bbPlcHdr"/>
        </w:types>
        <w:behaviors>
          <w:behavior w:val="content"/>
        </w:behaviors>
        <w:guid w:val="{DD4CC9A7-1518-4CD7-B456-F5F16B29A0A2}"/>
      </w:docPartPr>
      <w:docPartBody>
        <w:p w:rsidR="007A68DC" w:rsidRDefault="00245B74" w:rsidP="00245B74">
          <w:pPr>
            <w:pStyle w:val="A4037A7CEC3D4EFC8034579C96A74A3D"/>
          </w:pPr>
          <w:r w:rsidRPr="002F00E8">
            <w:rPr>
              <w:rStyle w:val="PlaceholderText"/>
            </w:rPr>
            <w:t>Click or tap here to enter text.</w:t>
          </w:r>
        </w:p>
      </w:docPartBody>
    </w:docPart>
    <w:docPart>
      <w:docPartPr>
        <w:name w:val="4C2AD2EC53ED4B18AF4E59EF31F2205B"/>
        <w:category>
          <w:name w:val="General"/>
          <w:gallery w:val="placeholder"/>
        </w:category>
        <w:types>
          <w:type w:val="bbPlcHdr"/>
        </w:types>
        <w:behaviors>
          <w:behavior w:val="content"/>
        </w:behaviors>
        <w:guid w:val="{1693C7B0-58C4-45D5-A368-B9E85FDDB0CA}"/>
      </w:docPartPr>
      <w:docPartBody>
        <w:p w:rsidR="007A68DC" w:rsidRDefault="00245B74" w:rsidP="00245B74">
          <w:pPr>
            <w:pStyle w:val="4C2AD2EC53ED4B18AF4E59EF31F2205B"/>
          </w:pPr>
          <w:r w:rsidRPr="002F00E8">
            <w:rPr>
              <w:rStyle w:val="PlaceholderText"/>
            </w:rPr>
            <w:t>Click or tap here to enter text.</w:t>
          </w:r>
        </w:p>
      </w:docPartBody>
    </w:docPart>
    <w:docPart>
      <w:docPartPr>
        <w:name w:val="B05D108E67B64385A94BA48CF5DC3B68"/>
        <w:category>
          <w:name w:val="General"/>
          <w:gallery w:val="placeholder"/>
        </w:category>
        <w:types>
          <w:type w:val="bbPlcHdr"/>
        </w:types>
        <w:behaviors>
          <w:behavior w:val="content"/>
        </w:behaviors>
        <w:guid w:val="{D62CF132-290B-41B7-9666-BA430598E0C8}"/>
      </w:docPartPr>
      <w:docPartBody>
        <w:p w:rsidR="007A68DC" w:rsidRDefault="00245B74" w:rsidP="00245B74">
          <w:pPr>
            <w:pStyle w:val="B05D108E67B64385A94BA48CF5DC3B68"/>
          </w:pPr>
          <w:r w:rsidRPr="002F00E8">
            <w:rPr>
              <w:rStyle w:val="PlaceholderText"/>
            </w:rPr>
            <w:t>Click or tap here to enter text.</w:t>
          </w:r>
        </w:p>
      </w:docPartBody>
    </w:docPart>
    <w:docPart>
      <w:docPartPr>
        <w:name w:val="C10EFFFE64F44216B7FAFCEF1918B03B"/>
        <w:category>
          <w:name w:val="General"/>
          <w:gallery w:val="placeholder"/>
        </w:category>
        <w:types>
          <w:type w:val="bbPlcHdr"/>
        </w:types>
        <w:behaviors>
          <w:behavior w:val="content"/>
        </w:behaviors>
        <w:guid w:val="{DD7E5A35-8971-4447-984A-F1940DECC5C6}"/>
      </w:docPartPr>
      <w:docPartBody>
        <w:p w:rsidR="007A68DC" w:rsidRDefault="00245B74" w:rsidP="00245B74">
          <w:pPr>
            <w:pStyle w:val="C10EFFFE64F44216B7FAFCEF1918B03B"/>
          </w:pPr>
          <w:r w:rsidRPr="002F00E8">
            <w:rPr>
              <w:rStyle w:val="PlaceholderText"/>
            </w:rPr>
            <w:t>Click or tap here to enter text.</w:t>
          </w:r>
        </w:p>
      </w:docPartBody>
    </w:docPart>
    <w:docPart>
      <w:docPartPr>
        <w:name w:val="0127BFE1BF0147DAA3A2338A595DE4C5"/>
        <w:category>
          <w:name w:val="General"/>
          <w:gallery w:val="placeholder"/>
        </w:category>
        <w:types>
          <w:type w:val="bbPlcHdr"/>
        </w:types>
        <w:behaviors>
          <w:behavior w:val="content"/>
        </w:behaviors>
        <w:guid w:val="{ABA121ED-DCF7-4C12-A165-9BBB0B1A5947}"/>
      </w:docPartPr>
      <w:docPartBody>
        <w:p w:rsidR="007A68DC" w:rsidRDefault="00245B74" w:rsidP="00245B74">
          <w:pPr>
            <w:pStyle w:val="0127BFE1BF0147DAA3A2338A595DE4C5"/>
          </w:pPr>
          <w:r w:rsidRPr="002F00E8">
            <w:rPr>
              <w:rStyle w:val="PlaceholderText"/>
            </w:rPr>
            <w:t>Click or tap here to enter text.</w:t>
          </w:r>
        </w:p>
      </w:docPartBody>
    </w:docPart>
    <w:docPart>
      <w:docPartPr>
        <w:name w:val="4B500CA667D2479A8C0DAE59C509E1FD"/>
        <w:category>
          <w:name w:val="General"/>
          <w:gallery w:val="placeholder"/>
        </w:category>
        <w:types>
          <w:type w:val="bbPlcHdr"/>
        </w:types>
        <w:behaviors>
          <w:behavior w:val="content"/>
        </w:behaviors>
        <w:guid w:val="{B7791F6D-D26C-4D09-9557-6F1C7DBDAEEC}"/>
      </w:docPartPr>
      <w:docPartBody>
        <w:p w:rsidR="007A68DC" w:rsidRDefault="00245B74" w:rsidP="00245B74">
          <w:pPr>
            <w:pStyle w:val="4B500CA667D2479A8C0DAE59C509E1FD"/>
          </w:pPr>
          <w:r w:rsidRPr="002F00E8">
            <w:rPr>
              <w:rStyle w:val="PlaceholderText"/>
            </w:rPr>
            <w:t>Click or tap here to enter text.</w:t>
          </w:r>
        </w:p>
      </w:docPartBody>
    </w:docPart>
    <w:docPart>
      <w:docPartPr>
        <w:name w:val="884E88553C864300AC8A256980302723"/>
        <w:category>
          <w:name w:val="General"/>
          <w:gallery w:val="placeholder"/>
        </w:category>
        <w:types>
          <w:type w:val="bbPlcHdr"/>
        </w:types>
        <w:behaviors>
          <w:behavior w:val="content"/>
        </w:behaviors>
        <w:guid w:val="{59D4302B-BFBA-469E-B343-E9AFE172CC15}"/>
      </w:docPartPr>
      <w:docPartBody>
        <w:p w:rsidR="007A68DC" w:rsidRDefault="00245B74" w:rsidP="00245B74">
          <w:pPr>
            <w:pStyle w:val="884E88553C864300AC8A256980302723"/>
          </w:pPr>
          <w:r w:rsidRPr="002F00E8">
            <w:rPr>
              <w:rStyle w:val="PlaceholderText"/>
            </w:rPr>
            <w:t>Click or tap here to enter text.</w:t>
          </w:r>
        </w:p>
      </w:docPartBody>
    </w:docPart>
    <w:docPart>
      <w:docPartPr>
        <w:name w:val="05E9DB72B1E14437B1B8EB6AFD6E1DF1"/>
        <w:category>
          <w:name w:val="General"/>
          <w:gallery w:val="placeholder"/>
        </w:category>
        <w:types>
          <w:type w:val="bbPlcHdr"/>
        </w:types>
        <w:behaviors>
          <w:behavior w:val="content"/>
        </w:behaviors>
        <w:guid w:val="{AC8A6718-38EB-4A22-8773-5E8A58CA7FE9}"/>
      </w:docPartPr>
      <w:docPartBody>
        <w:p w:rsidR="007A68DC" w:rsidRDefault="00245B74" w:rsidP="00245B74">
          <w:pPr>
            <w:pStyle w:val="05E9DB72B1E14437B1B8EB6AFD6E1DF1"/>
          </w:pPr>
          <w:r w:rsidRPr="002F00E8">
            <w:rPr>
              <w:rStyle w:val="PlaceholderText"/>
            </w:rPr>
            <w:t>Click or tap here to enter text.</w:t>
          </w:r>
        </w:p>
      </w:docPartBody>
    </w:docPart>
    <w:docPart>
      <w:docPartPr>
        <w:name w:val="921FB0176E7A4B50A951F45F7A3F4ED7"/>
        <w:category>
          <w:name w:val="General"/>
          <w:gallery w:val="placeholder"/>
        </w:category>
        <w:types>
          <w:type w:val="bbPlcHdr"/>
        </w:types>
        <w:behaviors>
          <w:behavior w:val="content"/>
        </w:behaviors>
        <w:guid w:val="{ADCE184D-2DC0-4129-B01D-28FCA12C840E}"/>
      </w:docPartPr>
      <w:docPartBody>
        <w:p w:rsidR="007A68DC" w:rsidRDefault="00245B74" w:rsidP="00245B74">
          <w:pPr>
            <w:pStyle w:val="921FB0176E7A4B50A951F45F7A3F4ED7"/>
          </w:pPr>
          <w:r w:rsidRPr="002F00E8">
            <w:rPr>
              <w:rStyle w:val="PlaceholderText"/>
            </w:rPr>
            <w:t>Click or tap here to enter text.</w:t>
          </w:r>
        </w:p>
      </w:docPartBody>
    </w:docPart>
    <w:docPart>
      <w:docPartPr>
        <w:name w:val="A0E67C0396F34C06AC95AED6AD9352A7"/>
        <w:category>
          <w:name w:val="General"/>
          <w:gallery w:val="placeholder"/>
        </w:category>
        <w:types>
          <w:type w:val="bbPlcHdr"/>
        </w:types>
        <w:behaviors>
          <w:behavior w:val="content"/>
        </w:behaviors>
        <w:guid w:val="{DEFDDCAF-E0B3-46EF-86E4-3F86CF0F5324}"/>
      </w:docPartPr>
      <w:docPartBody>
        <w:p w:rsidR="007A68DC" w:rsidRDefault="00245B74" w:rsidP="00245B74">
          <w:pPr>
            <w:pStyle w:val="A0E67C0396F34C06AC95AED6AD9352A7"/>
          </w:pPr>
          <w:r w:rsidRPr="002F00E8">
            <w:rPr>
              <w:rStyle w:val="PlaceholderText"/>
            </w:rPr>
            <w:t>Click or tap here to enter text.</w:t>
          </w:r>
        </w:p>
      </w:docPartBody>
    </w:docPart>
    <w:docPart>
      <w:docPartPr>
        <w:name w:val="D52A96DA14764FB6A79D7064B3472E6F"/>
        <w:category>
          <w:name w:val="General"/>
          <w:gallery w:val="placeholder"/>
        </w:category>
        <w:types>
          <w:type w:val="bbPlcHdr"/>
        </w:types>
        <w:behaviors>
          <w:behavior w:val="content"/>
        </w:behaviors>
        <w:guid w:val="{AD9D5DFA-7C41-4937-9660-4E9439717BBA}"/>
      </w:docPartPr>
      <w:docPartBody>
        <w:p w:rsidR="007A68DC" w:rsidRDefault="00245B74" w:rsidP="00245B74">
          <w:pPr>
            <w:pStyle w:val="D52A96DA14764FB6A79D7064B3472E6F"/>
          </w:pPr>
          <w:r w:rsidRPr="002F00E8">
            <w:rPr>
              <w:rStyle w:val="PlaceholderText"/>
            </w:rPr>
            <w:t>Click or tap here to enter text.</w:t>
          </w:r>
        </w:p>
      </w:docPartBody>
    </w:docPart>
    <w:docPart>
      <w:docPartPr>
        <w:name w:val="49F5C359A52C4EB6A130C2E6AF67D60C"/>
        <w:category>
          <w:name w:val="General"/>
          <w:gallery w:val="placeholder"/>
        </w:category>
        <w:types>
          <w:type w:val="bbPlcHdr"/>
        </w:types>
        <w:behaviors>
          <w:behavior w:val="content"/>
        </w:behaviors>
        <w:guid w:val="{FECA95D7-7DE8-49DE-AC6E-0430B49C341D}"/>
      </w:docPartPr>
      <w:docPartBody>
        <w:p w:rsidR="007A68DC" w:rsidRDefault="00245B74" w:rsidP="00245B74">
          <w:pPr>
            <w:pStyle w:val="49F5C359A52C4EB6A130C2E6AF67D60C"/>
          </w:pPr>
          <w:r w:rsidRPr="002F00E8">
            <w:rPr>
              <w:rStyle w:val="PlaceholderText"/>
            </w:rPr>
            <w:t>Click or tap here to enter text.</w:t>
          </w:r>
        </w:p>
      </w:docPartBody>
    </w:docPart>
    <w:docPart>
      <w:docPartPr>
        <w:name w:val="60F0E287B33F4B55B9761473498C51B1"/>
        <w:category>
          <w:name w:val="General"/>
          <w:gallery w:val="placeholder"/>
        </w:category>
        <w:types>
          <w:type w:val="bbPlcHdr"/>
        </w:types>
        <w:behaviors>
          <w:behavior w:val="content"/>
        </w:behaviors>
        <w:guid w:val="{ABE4343D-B0F1-4AA0-BB1E-5D9B7F62504F}"/>
      </w:docPartPr>
      <w:docPartBody>
        <w:p w:rsidR="007A68DC" w:rsidRDefault="00245B74" w:rsidP="00245B74">
          <w:pPr>
            <w:pStyle w:val="60F0E287B33F4B55B9761473498C51B1"/>
          </w:pPr>
          <w:r w:rsidRPr="002F00E8">
            <w:rPr>
              <w:rStyle w:val="PlaceholderText"/>
            </w:rPr>
            <w:t>Click or tap here to enter text.</w:t>
          </w:r>
        </w:p>
      </w:docPartBody>
    </w:docPart>
    <w:docPart>
      <w:docPartPr>
        <w:name w:val="C843CDCD3DDE4420B8B54CCF833313DE"/>
        <w:category>
          <w:name w:val="General"/>
          <w:gallery w:val="placeholder"/>
        </w:category>
        <w:types>
          <w:type w:val="bbPlcHdr"/>
        </w:types>
        <w:behaviors>
          <w:behavior w:val="content"/>
        </w:behaviors>
        <w:guid w:val="{E73AEF1F-BAC6-46CF-A864-815FF6E167CC}"/>
      </w:docPartPr>
      <w:docPartBody>
        <w:p w:rsidR="007A68DC" w:rsidRDefault="00245B74" w:rsidP="00245B74">
          <w:pPr>
            <w:pStyle w:val="C843CDCD3DDE4420B8B54CCF833313DE"/>
          </w:pPr>
          <w:r w:rsidRPr="002F00E8">
            <w:rPr>
              <w:rStyle w:val="PlaceholderText"/>
            </w:rPr>
            <w:t>Click or tap here to enter text.</w:t>
          </w:r>
        </w:p>
      </w:docPartBody>
    </w:docPart>
    <w:docPart>
      <w:docPartPr>
        <w:name w:val="F90BE4E46B394DAF84CAE0DC0A0357C1"/>
        <w:category>
          <w:name w:val="General"/>
          <w:gallery w:val="placeholder"/>
        </w:category>
        <w:types>
          <w:type w:val="bbPlcHdr"/>
        </w:types>
        <w:behaviors>
          <w:behavior w:val="content"/>
        </w:behaviors>
        <w:guid w:val="{5B26575C-D021-41CF-AAB9-D72406F7F120}"/>
      </w:docPartPr>
      <w:docPartBody>
        <w:p w:rsidR="007A68DC" w:rsidRDefault="00245B74" w:rsidP="00245B74">
          <w:pPr>
            <w:pStyle w:val="F90BE4E46B394DAF84CAE0DC0A0357C1"/>
          </w:pPr>
          <w:r w:rsidRPr="002F00E8">
            <w:rPr>
              <w:rStyle w:val="PlaceholderText"/>
            </w:rPr>
            <w:t>Click or tap here to enter text.</w:t>
          </w:r>
        </w:p>
      </w:docPartBody>
    </w:docPart>
    <w:docPart>
      <w:docPartPr>
        <w:name w:val="377050A321964A7A84492E9E5D753E45"/>
        <w:category>
          <w:name w:val="General"/>
          <w:gallery w:val="placeholder"/>
        </w:category>
        <w:types>
          <w:type w:val="bbPlcHdr"/>
        </w:types>
        <w:behaviors>
          <w:behavior w:val="content"/>
        </w:behaviors>
        <w:guid w:val="{AC9852B3-85C9-414C-BDFF-3D4DB13BD145}"/>
      </w:docPartPr>
      <w:docPartBody>
        <w:p w:rsidR="007A68DC" w:rsidRDefault="00245B74" w:rsidP="00245B74">
          <w:pPr>
            <w:pStyle w:val="377050A321964A7A84492E9E5D753E45"/>
          </w:pPr>
          <w:r w:rsidRPr="002F00E8">
            <w:rPr>
              <w:rStyle w:val="PlaceholderText"/>
            </w:rPr>
            <w:t>Click or tap here to enter text.</w:t>
          </w:r>
        </w:p>
      </w:docPartBody>
    </w:docPart>
    <w:docPart>
      <w:docPartPr>
        <w:name w:val="5A867300D72448B9B204B01F8011EACB"/>
        <w:category>
          <w:name w:val="General"/>
          <w:gallery w:val="placeholder"/>
        </w:category>
        <w:types>
          <w:type w:val="bbPlcHdr"/>
        </w:types>
        <w:behaviors>
          <w:behavior w:val="content"/>
        </w:behaviors>
        <w:guid w:val="{98B70530-C78E-47A0-8D02-EEE1E6953715}"/>
      </w:docPartPr>
      <w:docPartBody>
        <w:p w:rsidR="00397A63" w:rsidRDefault="00C7678A" w:rsidP="00C7678A">
          <w:pPr>
            <w:pStyle w:val="5A867300D72448B9B204B01F8011EACB"/>
          </w:pPr>
          <w:r w:rsidRPr="00E907AE">
            <w:rPr>
              <w:rStyle w:val="PlaceholderText"/>
            </w:rPr>
            <w:t>Click or tap here to enter text.</w:t>
          </w:r>
        </w:p>
      </w:docPartBody>
    </w:docPart>
    <w:docPart>
      <w:docPartPr>
        <w:name w:val="AAB36080CB8943D1ABFC9323B98703EC"/>
        <w:category>
          <w:name w:val="General"/>
          <w:gallery w:val="placeholder"/>
        </w:category>
        <w:types>
          <w:type w:val="bbPlcHdr"/>
        </w:types>
        <w:behaviors>
          <w:behavior w:val="content"/>
        </w:behaviors>
        <w:guid w:val="{92B69A60-58D2-4D57-80D2-D1B5BD72DB69}"/>
      </w:docPartPr>
      <w:docPartBody>
        <w:p w:rsidR="00397A63" w:rsidRDefault="00C7678A" w:rsidP="00C7678A">
          <w:pPr>
            <w:pStyle w:val="AAB36080CB8943D1ABFC9323B98703EC"/>
          </w:pPr>
          <w:r w:rsidRPr="00E907AE">
            <w:rPr>
              <w:rStyle w:val="PlaceholderText"/>
            </w:rPr>
            <w:t>Click or tap here to enter text.</w:t>
          </w:r>
        </w:p>
      </w:docPartBody>
    </w:docPart>
    <w:docPart>
      <w:docPartPr>
        <w:name w:val="BA24DE021CA64DD2819173EB600DC795"/>
        <w:category>
          <w:name w:val="General"/>
          <w:gallery w:val="placeholder"/>
        </w:category>
        <w:types>
          <w:type w:val="bbPlcHdr"/>
        </w:types>
        <w:behaviors>
          <w:behavior w:val="content"/>
        </w:behaviors>
        <w:guid w:val="{D2F7C904-A175-40D7-9012-C46C7149C72F}"/>
      </w:docPartPr>
      <w:docPartBody>
        <w:p w:rsidR="00397A63" w:rsidRDefault="00C7678A" w:rsidP="00C7678A">
          <w:pPr>
            <w:pStyle w:val="BA24DE021CA64DD2819173EB600DC795"/>
          </w:pPr>
          <w:r w:rsidRPr="00E907AE">
            <w:rPr>
              <w:rStyle w:val="PlaceholderText"/>
            </w:rPr>
            <w:t>Click or tap here to enter text.</w:t>
          </w:r>
        </w:p>
      </w:docPartBody>
    </w:docPart>
    <w:docPart>
      <w:docPartPr>
        <w:name w:val="BB6ED7AC90054D26999ED82C8DB44343"/>
        <w:category>
          <w:name w:val="General"/>
          <w:gallery w:val="placeholder"/>
        </w:category>
        <w:types>
          <w:type w:val="bbPlcHdr"/>
        </w:types>
        <w:behaviors>
          <w:behavior w:val="content"/>
        </w:behaviors>
        <w:guid w:val="{38B8960B-5103-4D5D-BDD4-ED80256304F2}"/>
      </w:docPartPr>
      <w:docPartBody>
        <w:p w:rsidR="00397A63" w:rsidRDefault="00C7678A" w:rsidP="00C7678A">
          <w:pPr>
            <w:pStyle w:val="BB6ED7AC90054D26999ED82C8DB44343"/>
          </w:pPr>
          <w:r w:rsidRPr="00E907AE">
            <w:rPr>
              <w:rStyle w:val="PlaceholderText"/>
            </w:rPr>
            <w:t>Click or tap here to enter text.</w:t>
          </w:r>
        </w:p>
      </w:docPartBody>
    </w:docPart>
    <w:docPart>
      <w:docPartPr>
        <w:name w:val="727CA6A73F554A438243E7CD69D6471E"/>
        <w:category>
          <w:name w:val="General"/>
          <w:gallery w:val="placeholder"/>
        </w:category>
        <w:types>
          <w:type w:val="bbPlcHdr"/>
        </w:types>
        <w:behaviors>
          <w:behavior w:val="content"/>
        </w:behaviors>
        <w:guid w:val="{D9673C2C-C683-40B8-ACB2-B79F146338E4}"/>
      </w:docPartPr>
      <w:docPartBody>
        <w:p w:rsidR="006C7ACF" w:rsidRDefault="00F134D6" w:rsidP="00F134D6">
          <w:pPr>
            <w:pStyle w:val="727CA6A73F554A438243E7CD69D6471E"/>
          </w:pPr>
          <w:r w:rsidRPr="002F00E8">
            <w:rPr>
              <w:rStyle w:val="PlaceholderText"/>
            </w:rPr>
            <w:t>Click or tap here to enter text.</w:t>
          </w:r>
        </w:p>
      </w:docPartBody>
    </w:docPart>
    <w:docPart>
      <w:docPartPr>
        <w:name w:val="0B86E86FFA2346A2A80AC0F9EF31020A"/>
        <w:category>
          <w:name w:val="General"/>
          <w:gallery w:val="placeholder"/>
        </w:category>
        <w:types>
          <w:type w:val="bbPlcHdr"/>
        </w:types>
        <w:behaviors>
          <w:behavior w:val="content"/>
        </w:behaviors>
        <w:guid w:val="{345C7FAD-665A-4294-B708-AABF49718022}"/>
      </w:docPartPr>
      <w:docPartBody>
        <w:p w:rsidR="006C7ACF" w:rsidRDefault="00F134D6" w:rsidP="00F134D6">
          <w:pPr>
            <w:pStyle w:val="0B86E86FFA2346A2A80AC0F9EF31020A"/>
          </w:pPr>
          <w:r w:rsidRPr="002F00E8">
            <w:rPr>
              <w:rStyle w:val="PlaceholderText"/>
            </w:rPr>
            <w:t>Click or tap here to enter text.</w:t>
          </w:r>
        </w:p>
      </w:docPartBody>
    </w:docPart>
    <w:docPart>
      <w:docPartPr>
        <w:name w:val="162472CBB457423F9685ACE2F171DDDF"/>
        <w:category>
          <w:name w:val="General"/>
          <w:gallery w:val="placeholder"/>
        </w:category>
        <w:types>
          <w:type w:val="bbPlcHdr"/>
        </w:types>
        <w:behaviors>
          <w:behavior w:val="content"/>
        </w:behaviors>
        <w:guid w:val="{4A4090A0-00A2-45DB-8036-39EF9B377425}"/>
      </w:docPartPr>
      <w:docPartBody>
        <w:p w:rsidR="006C7ACF" w:rsidRDefault="00F134D6" w:rsidP="00F134D6">
          <w:pPr>
            <w:pStyle w:val="162472CBB457423F9685ACE2F171DDDF"/>
          </w:pPr>
          <w:r w:rsidRPr="002F00E8">
            <w:rPr>
              <w:rStyle w:val="PlaceholderText"/>
            </w:rPr>
            <w:t>Click or tap here to enter text.</w:t>
          </w:r>
        </w:p>
      </w:docPartBody>
    </w:docPart>
    <w:docPart>
      <w:docPartPr>
        <w:name w:val="8E2083E62629486D892D07659C8BDD4D"/>
        <w:category>
          <w:name w:val="General"/>
          <w:gallery w:val="placeholder"/>
        </w:category>
        <w:types>
          <w:type w:val="bbPlcHdr"/>
        </w:types>
        <w:behaviors>
          <w:behavior w:val="content"/>
        </w:behaviors>
        <w:guid w:val="{DA3A565D-3D27-470D-A744-DDA4D9BD31CD}"/>
      </w:docPartPr>
      <w:docPartBody>
        <w:p w:rsidR="006C7ACF" w:rsidRDefault="00F134D6" w:rsidP="00F134D6">
          <w:pPr>
            <w:pStyle w:val="8E2083E62629486D892D07659C8BDD4D"/>
          </w:pPr>
          <w:r w:rsidRPr="002F00E8">
            <w:rPr>
              <w:rStyle w:val="PlaceholderText"/>
            </w:rPr>
            <w:t>Click or tap here to enter text.</w:t>
          </w:r>
        </w:p>
      </w:docPartBody>
    </w:docPart>
    <w:docPart>
      <w:docPartPr>
        <w:name w:val="DD7075DB18AB4A47BDB85931EC3C7CFC"/>
        <w:category>
          <w:name w:val="General"/>
          <w:gallery w:val="placeholder"/>
        </w:category>
        <w:types>
          <w:type w:val="bbPlcHdr"/>
        </w:types>
        <w:behaviors>
          <w:behavior w:val="content"/>
        </w:behaviors>
        <w:guid w:val="{E30ED624-858C-4D99-8E70-7436E18A3947}"/>
      </w:docPartPr>
      <w:docPartBody>
        <w:p w:rsidR="006C7ACF" w:rsidRDefault="00F134D6" w:rsidP="00F134D6">
          <w:pPr>
            <w:pStyle w:val="DD7075DB18AB4A47BDB85931EC3C7CFC"/>
          </w:pPr>
          <w:r w:rsidRPr="002F00E8">
            <w:rPr>
              <w:rStyle w:val="PlaceholderText"/>
            </w:rPr>
            <w:t>Click or tap here to enter text.</w:t>
          </w:r>
        </w:p>
      </w:docPartBody>
    </w:docPart>
    <w:docPart>
      <w:docPartPr>
        <w:name w:val="FC5418818F244EB1BB0B3E48E9018D90"/>
        <w:category>
          <w:name w:val="General"/>
          <w:gallery w:val="placeholder"/>
        </w:category>
        <w:types>
          <w:type w:val="bbPlcHdr"/>
        </w:types>
        <w:behaviors>
          <w:behavior w:val="content"/>
        </w:behaviors>
        <w:guid w:val="{60B5C9F3-3E27-48EC-99EA-8D38EC916030}"/>
      </w:docPartPr>
      <w:docPartBody>
        <w:p w:rsidR="006C7ACF" w:rsidRDefault="00F134D6" w:rsidP="00F134D6">
          <w:pPr>
            <w:pStyle w:val="FC5418818F244EB1BB0B3E48E9018D90"/>
          </w:pPr>
          <w:r w:rsidRPr="002F00E8">
            <w:rPr>
              <w:rStyle w:val="PlaceholderText"/>
            </w:rPr>
            <w:t>Click or tap here to enter text.</w:t>
          </w:r>
        </w:p>
      </w:docPartBody>
    </w:docPart>
    <w:docPart>
      <w:docPartPr>
        <w:name w:val="4562D8A84C934A588154F55B538D80BB"/>
        <w:category>
          <w:name w:val="General"/>
          <w:gallery w:val="placeholder"/>
        </w:category>
        <w:types>
          <w:type w:val="bbPlcHdr"/>
        </w:types>
        <w:behaviors>
          <w:behavior w:val="content"/>
        </w:behaviors>
        <w:guid w:val="{D708FAB8-9456-4AD4-8E7F-D97DB0DCAF91}"/>
      </w:docPartPr>
      <w:docPartBody>
        <w:p w:rsidR="006C7ACF" w:rsidRDefault="00F134D6" w:rsidP="00F134D6">
          <w:pPr>
            <w:pStyle w:val="4562D8A84C934A588154F55B538D80BB"/>
          </w:pPr>
          <w:r w:rsidRPr="002F00E8">
            <w:rPr>
              <w:rStyle w:val="PlaceholderText"/>
            </w:rPr>
            <w:t>Click or tap here to enter text.</w:t>
          </w:r>
        </w:p>
      </w:docPartBody>
    </w:docPart>
    <w:docPart>
      <w:docPartPr>
        <w:name w:val="BE889074EDAD42E2BC39644940FB0F7E"/>
        <w:category>
          <w:name w:val="General"/>
          <w:gallery w:val="placeholder"/>
        </w:category>
        <w:types>
          <w:type w:val="bbPlcHdr"/>
        </w:types>
        <w:behaviors>
          <w:behavior w:val="content"/>
        </w:behaviors>
        <w:guid w:val="{F9FD0587-684E-458B-9A37-6596DA874CD6}"/>
      </w:docPartPr>
      <w:docPartBody>
        <w:p w:rsidR="006C7ACF" w:rsidRDefault="00F134D6" w:rsidP="00F134D6">
          <w:pPr>
            <w:pStyle w:val="BE889074EDAD42E2BC39644940FB0F7E"/>
          </w:pPr>
          <w:r w:rsidRPr="002F00E8">
            <w:rPr>
              <w:rStyle w:val="PlaceholderText"/>
            </w:rPr>
            <w:t>Click or tap here to enter text.</w:t>
          </w:r>
        </w:p>
      </w:docPartBody>
    </w:docPart>
    <w:docPart>
      <w:docPartPr>
        <w:name w:val="7F066089FD40437CB7CCA343154034B2"/>
        <w:category>
          <w:name w:val="General"/>
          <w:gallery w:val="placeholder"/>
        </w:category>
        <w:types>
          <w:type w:val="bbPlcHdr"/>
        </w:types>
        <w:behaviors>
          <w:behavior w:val="content"/>
        </w:behaviors>
        <w:guid w:val="{3BA4C22F-7C6A-40C9-BC29-D66312727AF7}"/>
      </w:docPartPr>
      <w:docPartBody>
        <w:p w:rsidR="006C7ACF" w:rsidRDefault="00F134D6" w:rsidP="00F134D6">
          <w:pPr>
            <w:pStyle w:val="7F066089FD40437CB7CCA343154034B2"/>
          </w:pPr>
          <w:r w:rsidRPr="002F00E8">
            <w:rPr>
              <w:rStyle w:val="PlaceholderText"/>
            </w:rPr>
            <w:t>Click or tap here to enter text.</w:t>
          </w:r>
        </w:p>
      </w:docPartBody>
    </w:docPart>
    <w:docPart>
      <w:docPartPr>
        <w:name w:val="E235ACAF5C084A04B9DF99CD61D75943"/>
        <w:category>
          <w:name w:val="General"/>
          <w:gallery w:val="placeholder"/>
        </w:category>
        <w:types>
          <w:type w:val="bbPlcHdr"/>
        </w:types>
        <w:behaviors>
          <w:behavior w:val="content"/>
        </w:behaviors>
        <w:guid w:val="{8A660234-45B3-424E-BBFE-04D77494E191}"/>
      </w:docPartPr>
      <w:docPartBody>
        <w:p w:rsidR="006C7ACF" w:rsidRDefault="00F134D6" w:rsidP="00F134D6">
          <w:pPr>
            <w:pStyle w:val="E235ACAF5C084A04B9DF99CD61D75943"/>
          </w:pPr>
          <w:r w:rsidRPr="001B5F45">
            <w:rPr>
              <w:rStyle w:val="PlaceholderText"/>
            </w:rPr>
            <w:t>Click or tap here to enter text.</w:t>
          </w:r>
        </w:p>
      </w:docPartBody>
    </w:docPart>
    <w:docPart>
      <w:docPartPr>
        <w:name w:val="32183B78E9E549E6BB2E7AB364DD6A71"/>
        <w:category>
          <w:name w:val="General"/>
          <w:gallery w:val="placeholder"/>
        </w:category>
        <w:types>
          <w:type w:val="bbPlcHdr"/>
        </w:types>
        <w:behaviors>
          <w:behavior w:val="content"/>
        </w:behaviors>
        <w:guid w:val="{117A6D67-6196-4A9F-8CC4-0B14FD960218}"/>
      </w:docPartPr>
      <w:docPartBody>
        <w:p w:rsidR="006C7ACF" w:rsidRDefault="00F134D6" w:rsidP="00F134D6">
          <w:pPr>
            <w:pStyle w:val="32183B78E9E549E6BB2E7AB364DD6A71"/>
          </w:pPr>
          <w:r w:rsidRPr="002F00E8">
            <w:rPr>
              <w:rStyle w:val="PlaceholderText"/>
            </w:rPr>
            <w:t>Click or tap here to enter text.</w:t>
          </w:r>
        </w:p>
      </w:docPartBody>
    </w:docPart>
    <w:docPart>
      <w:docPartPr>
        <w:name w:val="74C1F89FCA964BF1BA5F0E32D2CB257D"/>
        <w:category>
          <w:name w:val="General"/>
          <w:gallery w:val="placeholder"/>
        </w:category>
        <w:types>
          <w:type w:val="bbPlcHdr"/>
        </w:types>
        <w:behaviors>
          <w:behavior w:val="content"/>
        </w:behaviors>
        <w:guid w:val="{BFA05522-008D-4BC7-A6E4-329B0314563D}"/>
      </w:docPartPr>
      <w:docPartBody>
        <w:p w:rsidR="006C7ACF" w:rsidRDefault="00F134D6" w:rsidP="00F134D6">
          <w:pPr>
            <w:pStyle w:val="74C1F89FCA964BF1BA5F0E32D2CB257D"/>
          </w:pPr>
          <w:r w:rsidRPr="001B5F45">
            <w:rPr>
              <w:rStyle w:val="PlaceholderText"/>
            </w:rPr>
            <w:t>Click or tap here to enter text.</w:t>
          </w:r>
        </w:p>
      </w:docPartBody>
    </w:docPart>
    <w:docPart>
      <w:docPartPr>
        <w:name w:val="F6E3B753162549E09657A8B47336B6AF"/>
        <w:category>
          <w:name w:val="General"/>
          <w:gallery w:val="placeholder"/>
        </w:category>
        <w:types>
          <w:type w:val="bbPlcHdr"/>
        </w:types>
        <w:behaviors>
          <w:behavior w:val="content"/>
        </w:behaviors>
        <w:guid w:val="{7F246662-8410-42B6-BF01-6F46C5A173A7}"/>
      </w:docPartPr>
      <w:docPartBody>
        <w:p w:rsidR="006C7ACF" w:rsidRDefault="00F134D6" w:rsidP="00F134D6">
          <w:pPr>
            <w:pStyle w:val="F6E3B753162549E09657A8B47336B6AF"/>
          </w:pPr>
          <w:r w:rsidRPr="001B5F45">
            <w:rPr>
              <w:rStyle w:val="PlaceholderText"/>
            </w:rPr>
            <w:t>Click or tap here to enter text.</w:t>
          </w:r>
        </w:p>
      </w:docPartBody>
    </w:docPart>
    <w:docPart>
      <w:docPartPr>
        <w:name w:val="D334648AE5CF4A0E8BE9479922192327"/>
        <w:category>
          <w:name w:val="General"/>
          <w:gallery w:val="placeholder"/>
        </w:category>
        <w:types>
          <w:type w:val="bbPlcHdr"/>
        </w:types>
        <w:behaviors>
          <w:behavior w:val="content"/>
        </w:behaviors>
        <w:guid w:val="{33F472F4-C6DC-4B2D-97C7-5B42306A94D3}"/>
      </w:docPartPr>
      <w:docPartBody>
        <w:p w:rsidR="006C7ACF" w:rsidRDefault="00F134D6" w:rsidP="00F134D6">
          <w:pPr>
            <w:pStyle w:val="D334648AE5CF4A0E8BE9479922192327"/>
          </w:pPr>
          <w:r w:rsidRPr="002F00E8">
            <w:rPr>
              <w:rStyle w:val="PlaceholderText"/>
            </w:rPr>
            <w:t>Click or tap here to enter text.</w:t>
          </w:r>
        </w:p>
      </w:docPartBody>
    </w:docPart>
    <w:docPart>
      <w:docPartPr>
        <w:name w:val="A1047A67C36D4745A396576C63D08576"/>
        <w:category>
          <w:name w:val="General"/>
          <w:gallery w:val="placeholder"/>
        </w:category>
        <w:types>
          <w:type w:val="bbPlcHdr"/>
        </w:types>
        <w:behaviors>
          <w:behavior w:val="content"/>
        </w:behaviors>
        <w:guid w:val="{0930DDB0-096C-4717-BDF3-1BD797D57AB7}"/>
      </w:docPartPr>
      <w:docPartBody>
        <w:p w:rsidR="006C7ACF" w:rsidRDefault="00F134D6" w:rsidP="00F134D6">
          <w:pPr>
            <w:pStyle w:val="A1047A67C36D4745A396576C63D08576"/>
          </w:pPr>
          <w:r w:rsidRPr="001B5F45">
            <w:rPr>
              <w:rStyle w:val="PlaceholderText"/>
            </w:rPr>
            <w:t>Click or tap here to enter text.</w:t>
          </w:r>
        </w:p>
      </w:docPartBody>
    </w:docPart>
    <w:docPart>
      <w:docPartPr>
        <w:name w:val="092EB4D60221478397F16779405F825E"/>
        <w:category>
          <w:name w:val="General"/>
          <w:gallery w:val="placeholder"/>
        </w:category>
        <w:types>
          <w:type w:val="bbPlcHdr"/>
        </w:types>
        <w:behaviors>
          <w:behavior w:val="content"/>
        </w:behaviors>
        <w:guid w:val="{813935D6-ED09-4BFC-BB5A-C6BA2009F733}"/>
      </w:docPartPr>
      <w:docPartBody>
        <w:p w:rsidR="006C7ACF" w:rsidRDefault="00F134D6" w:rsidP="00F134D6">
          <w:pPr>
            <w:pStyle w:val="092EB4D60221478397F16779405F825E"/>
          </w:pPr>
          <w:r w:rsidRPr="001B5F45">
            <w:rPr>
              <w:rStyle w:val="PlaceholderText"/>
            </w:rPr>
            <w:t>Click or tap here to enter text.</w:t>
          </w:r>
        </w:p>
      </w:docPartBody>
    </w:docPart>
    <w:docPart>
      <w:docPartPr>
        <w:name w:val="B5A18352451A4E4D8BCFCBC3E26DDF9A"/>
        <w:category>
          <w:name w:val="General"/>
          <w:gallery w:val="placeholder"/>
        </w:category>
        <w:types>
          <w:type w:val="bbPlcHdr"/>
        </w:types>
        <w:behaviors>
          <w:behavior w:val="content"/>
        </w:behaviors>
        <w:guid w:val="{0C4DDDEA-3286-406D-84DE-594DA6650226}"/>
      </w:docPartPr>
      <w:docPartBody>
        <w:p w:rsidR="006C7ACF" w:rsidRDefault="00F134D6" w:rsidP="00F134D6">
          <w:pPr>
            <w:pStyle w:val="B5A18352451A4E4D8BCFCBC3E26DDF9A"/>
          </w:pPr>
          <w:r w:rsidRPr="001B5F45">
            <w:rPr>
              <w:rStyle w:val="PlaceholderText"/>
            </w:rPr>
            <w:t>Click or tap here to enter text.</w:t>
          </w:r>
        </w:p>
      </w:docPartBody>
    </w:docPart>
    <w:docPart>
      <w:docPartPr>
        <w:name w:val="DB11D594A266449BA025CB8B1B8C1DAB"/>
        <w:category>
          <w:name w:val="General"/>
          <w:gallery w:val="placeholder"/>
        </w:category>
        <w:types>
          <w:type w:val="bbPlcHdr"/>
        </w:types>
        <w:behaviors>
          <w:behavior w:val="content"/>
        </w:behaviors>
        <w:guid w:val="{007A1756-1709-4CE3-B0F7-93F6819524D4}"/>
      </w:docPartPr>
      <w:docPartBody>
        <w:p w:rsidR="006C7ACF" w:rsidRDefault="00F134D6" w:rsidP="00F134D6">
          <w:pPr>
            <w:pStyle w:val="DB11D594A266449BA025CB8B1B8C1DAB"/>
          </w:pPr>
          <w:r w:rsidRPr="001B5F45">
            <w:rPr>
              <w:rStyle w:val="PlaceholderText"/>
            </w:rPr>
            <w:t>Click or tap here to enter text.</w:t>
          </w:r>
        </w:p>
      </w:docPartBody>
    </w:docPart>
    <w:docPart>
      <w:docPartPr>
        <w:name w:val="A354FBA6AF004C1E9ADA6B0FF2C3D653"/>
        <w:category>
          <w:name w:val="General"/>
          <w:gallery w:val="placeholder"/>
        </w:category>
        <w:types>
          <w:type w:val="bbPlcHdr"/>
        </w:types>
        <w:behaviors>
          <w:behavior w:val="content"/>
        </w:behaviors>
        <w:guid w:val="{3E2ADCDF-026C-41C1-AB69-B371CBDA76C1}"/>
      </w:docPartPr>
      <w:docPartBody>
        <w:p w:rsidR="006C7ACF" w:rsidRDefault="00F134D6" w:rsidP="00F134D6">
          <w:pPr>
            <w:pStyle w:val="A354FBA6AF004C1E9ADA6B0FF2C3D653"/>
          </w:pPr>
          <w:r w:rsidRPr="001B5F45">
            <w:rPr>
              <w:rStyle w:val="PlaceholderText"/>
            </w:rPr>
            <w:t>Click or tap here to enter text.</w:t>
          </w:r>
        </w:p>
      </w:docPartBody>
    </w:docPart>
    <w:docPart>
      <w:docPartPr>
        <w:name w:val="377681D6DAA0436FA30B13ED0A69F035"/>
        <w:category>
          <w:name w:val="General"/>
          <w:gallery w:val="placeholder"/>
        </w:category>
        <w:types>
          <w:type w:val="bbPlcHdr"/>
        </w:types>
        <w:behaviors>
          <w:behavior w:val="content"/>
        </w:behaviors>
        <w:guid w:val="{361342CD-180F-44CD-915B-1E536EC47C65}"/>
      </w:docPartPr>
      <w:docPartBody>
        <w:p w:rsidR="006C7ACF" w:rsidRDefault="00F134D6" w:rsidP="00F134D6">
          <w:pPr>
            <w:pStyle w:val="377681D6DAA0436FA30B13ED0A69F035"/>
          </w:pPr>
          <w:r w:rsidRPr="001B5F45">
            <w:rPr>
              <w:rStyle w:val="PlaceholderText"/>
            </w:rPr>
            <w:t>Click or tap here to enter text.</w:t>
          </w:r>
        </w:p>
      </w:docPartBody>
    </w:docPart>
    <w:docPart>
      <w:docPartPr>
        <w:name w:val="37B6B4A90A74417F92DB711CCE56D70C"/>
        <w:category>
          <w:name w:val="General"/>
          <w:gallery w:val="placeholder"/>
        </w:category>
        <w:types>
          <w:type w:val="bbPlcHdr"/>
        </w:types>
        <w:behaviors>
          <w:behavior w:val="content"/>
        </w:behaviors>
        <w:guid w:val="{37F3B9F0-E04A-4C61-84EA-0F8A96B8D862}"/>
      </w:docPartPr>
      <w:docPartBody>
        <w:p w:rsidR="006C7ACF" w:rsidRDefault="00F134D6" w:rsidP="00F134D6">
          <w:pPr>
            <w:pStyle w:val="37B6B4A90A74417F92DB711CCE56D70C"/>
          </w:pPr>
          <w:r w:rsidRPr="001B5F45">
            <w:rPr>
              <w:rStyle w:val="PlaceholderText"/>
            </w:rPr>
            <w:t>Click or tap here to enter text.</w:t>
          </w:r>
        </w:p>
      </w:docPartBody>
    </w:docPart>
    <w:docPart>
      <w:docPartPr>
        <w:name w:val="E907266F83364FFDB59F6505E563E445"/>
        <w:category>
          <w:name w:val="General"/>
          <w:gallery w:val="placeholder"/>
        </w:category>
        <w:types>
          <w:type w:val="bbPlcHdr"/>
        </w:types>
        <w:behaviors>
          <w:behavior w:val="content"/>
        </w:behaviors>
        <w:guid w:val="{495A8493-997E-4406-BAAC-91102575E843}"/>
      </w:docPartPr>
      <w:docPartBody>
        <w:p w:rsidR="006C7ACF" w:rsidRDefault="00F134D6" w:rsidP="00F134D6">
          <w:pPr>
            <w:pStyle w:val="E907266F83364FFDB59F6505E563E445"/>
          </w:pPr>
          <w:r w:rsidRPr="002F00E8">
            <w:rPr>
              <w:rStyle w:val="PlaceholderText"/>
            </w:rPr>
            <w:t>Click or tap here to enter text.</w:t>
          </w:r>
        </w:p>
      </w:docPartBody>
    </w:docPart>
    <w:docPart>
      <w:docPartPr>
        <w:name w:val="0C37B3B9115F49068AABA118F3D072EE"/>
        <w:category>
          <w:name w:val="General"/>
          <w:gallery w:val="placeholder"/>
        </w:category>
        <w:types>
          <w:type w:val="bbPlcHdr"/>
        </w:types>
        <w:behaviors>
          <w:behavior w:val="content"/>
        </w:behaviors>
        <w:guid w:val="{9C008C15-0BA1-4A5E-B0CA-08EED58BF531}"/>
      </w:docPartPr>
      <w:docPartBody>
        <w:p w:rsidR="006C7ACF" w:rsidRDefault="00F134D6" w:rsidP="00F134D6">
          <w:pPr>
            <w:pStyle w:val="0C37B3B9115F49068AABA118F3D072EE"/>
          </w:pPr>
          <w:r w:rsidRPr="002F00E8">
            <w:rPr>
              <w:rStyle w:val="PlaceholderText"/>
            </w:rPr>
            <w:t>Click or tap here to enter text.</w:t>
          </w:r>
        </w:p>
      </w:docPartBody>
    </w:docPart>
    <w:docPart>
      <w:docPartPr>
        <w:name w:val="99DDEFBC072F40929678B372DE8C5BB8"/>
        <w:category>
          <w:name w:val="General"/>
          <w:gallery w:val="placeholder"/>
        </w:category>
        <w:types>
          <w:type w:val="bbPlcHdr"/>
        </w:types>
        <w:behaviors>
          <w:behavior w:val="content"/>
        </w:behaviors>
        <w:guid w:val="{0A1084EB-6E00-4ED4-8A46-C0C69A23C87E}"/>
      </w:docPartPr>
      <w:docPartBody>
        <w:p w:rsidR="006C7ACF" w:rsidRDefault="00F134D6" w:rsidP="00F134D6">
          <w:pPr>
            <w:pStyle w:val="99DDEFBC072F40929678B372DE8C5BB8"/>
          </w:pPr>
          <w:r w:rsidRPr="002F00E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10cpi">
    <w:altName w:val="Courier New"/>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52E"/>
    <w:rsid w:val="0004039B"/>
    <w:rsid w:val="000A2978"/>
    <w:rsid w:val="000E4839"/>
    <w:rsid w:val="001F5955"/>
    <w:rsid w:val="00245B74"/>
    <w:rsid w:val="00350CAB"/>
    <w:rsid w:val="003579D6"/>
    <w:rsid w:val="00397A63"/>
    <w:rsid w:val="00442E27"/>
    <w:rsid w:val="00467E5F"/>
    <w:rsid w:val="004F6124"/>
    <w:rsid w:val="00524DB2"/>
    <w:rsid w:val="00532981"/>
    <w:rsid w:val="005A6414"/>
    <w:rsid w:val="005A6D95"/>
    <w:rsid w:val="005C2D31"/>
    <w:rsid w:val="006156E1"/>
    <w:rsid w:val="00616252"/>
    <w:rsid w:val="00692282"/>
    <w:rsid w:val="006C7ACF"/>
    <w:rsid w:val="006D4A60"/>
    <w:rsid w:val="00736136"/>
    <w:rsid w:val="007A68DC"/>
    <w:rsid w:val="00891412"/>
    <w:rsid w:val="008D5A2E"/>
    <w:rsid w:val="008E5967"/>
    <w:rsid w:val="008F0664"/>
    <w:rsid w:val="009023D0"/>
    <w:rsid w:val="0092028A"/>
    <w:rsid w:val="00984F33"/>
    <w:rsid w:val="009A152E"/>
    <w:rsid w:val="009B0D50"/>
    <w:rsid w:val="009E7524"/>
    <w:rsid w:val="00B169A8"/>
    <w:rsid w:val="00B34CC3"/>
    <w:rsid w:val="00B51F8E"/>
    <w:rsid w:val="00B6024E"/>
    <w:rsid w:val="00B84AE0"/>
    <w:rsid w:val="00B8620D"/>
    <w:rsid w:val="00B94C06"/>
    <w:rsid w:val="00BB41CE"/>
    <w:rsid w:val="00C7678A"/>
    <w:rsid w:val="00CF1C4E"/>
    <w:rsid w:val="00D1313A"/>
    <w:rsid w:val="00D26299"/>
    <w:rsid w:val="00D55776"/>
    <w:rsid w:val="00D63438"/>
    <w:rsid w:val="00D93B7D"/>
    <w:rsid w:val="00DF5EC2"/>
    <w:rsid w:val="00E17261"/>
    <w:rsid w:val="00E91D62"/>
    <w:rsid w:val="00EA087C"/>
    <w:rsid w:val="00EC7853"/>
    <w:rsid w:val="00EF1B80"/>
    <w:rsid w:val="00F134D6"/>
    <w:rsid w:val="00F236F9"/>
    <w:rsid w:val="00F4221D"/>
    <w:rsid w:val="00F50ED5"/>
    <w:rsid w:val="00FB76A9"/>
    <w:rsid w:val="00FC57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839"/>
    <w:rPr>
      <w:color w:val="808080"/>
    </w:rPr>
  </w:style>
  <w:style w:type="paragraph" w:customStyle="1" w:styleId="5A867300D72448B9B204B01F8011EACB">
    <w:name w:val="5A867300D72448B9B204B01F8011EACB"/>
    <w:rsid w:val="00C7678A"/>
  </w:style>
  <w:style w:type="paragraph" w:customStyle="1" w:styleId="AAB36080CB8943D1ABFC9323B98703EC">
    <w:name w:val="AAB36080CB8943D1ABFC9323B98703EC"/>
    <w:rsid w:val="00C7678A"/>
  </w:style>
  <w:style w:type="paragraph" w:customStyle="1" w:styleId="BA24DE021CA64DD2819173EB600DC795">
    <w:name w:val="BA24DE021CA64DD2819173EB600DC795"/>
    <w:rsid w:val="00C7678A"/>
  </w:style>
  <w:style w:type="paragraph" w:customStyle="1" w:styleId="BB6ED7AC90054D26999ED82C8DB44343">
    <w:name w:val="BB6ED7AC90054D26999ED82C8DB44343"/>
    <w:rsid w:val="00C7678A"/>
  </w:style>
  <w:style w:type="paragraph" w:customStyle="1" w:styleId="4B66B6FBA9294F3CB7241455960512B38">
    <w:name w:val="4B66B6FBA9294F3CB7241455960512B38"/>
    <w:rsid w:val="00EF1B80"/>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8EBC865E162E4D548DAC090F0C5B21DE">
    <w:name w:val="8EBC865E162E4D548DAC090F0C5B21DE"/>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FB6D395AF0FE4983BF700A979D905B85">
    <w:name w:val="FB6D395AF0FE4983BF700A979D905B85"/>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C21646A222E44774B7F646E000627ABD">
    <w:name w:val="C21646A222E44774B7F646E000627ABD"/>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33E37F48AA9345BE87E238835F30A399">
    <w:name w:val="33E37F48AA9345BE87E238835F30A399"/>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C245C910ED7D4285BBE5496142453EC2">
    <w:name w:val="C245C910ED7D4285BBE5496142453EC2"/>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9524C5F0AB3A43CFBEBC6F9E0D31ABF0">
    <w:name w:val="9524C5F0AB3A43CFBEBC6F9E0D31ABF0"/>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B1EAAE6B1A94471E9D088AB37CF5BB33">
    <w:name w:val="B1EAAE6B1A94471E9D088AB37CF5BB33"/>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5CA6871C94F74181961689A0BA5A72AF">
    <w:name w:val="5CA6871C94F74181961689A0BA5A72AF"/>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7870CD73A2174B8B955ADF5BD6721469">
    <w:name w:val="7870CD73A2174B8B955ADF5BD6721469"/>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C8F5A131210D4162B0CC668C4F2426E7">
    <w:name w:val="C8F5A131210D4162B0CC668C4F2426E7"/>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89ED91FDD0C14E2C9B15B416F598DFB0">
    <w:name w:val="89ED91FDD0C14E2C9B15B416F598DFB0"/>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495D4E9E55BC4F81B1343F25D93184AF">
    <w:name w:val="495D4E9E55BC4F81B1343F25D93184AF"/>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33AA93FE544244F78C200BF645FAD12D">
    <w:name w:val="33AA93FE544244F78C200BF645FAD12D"/>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7127720D28E7473C9BB8EE7BB0CE06F4">
    <w:name w:val="7127720D28E7473C9BB8EE7BB0CE06F4"/>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584F9C32BBFE4C6BB30E2D9EE02B4B46">
    <w:name w:val="584F9C32BBFE4C6BB30E2D9EE02B4B46"/>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26EDD1443F244052946CAE85E0724142">
    <w:name w:val="26EDD1443F244052946CAE85E0724142"/>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9F5C9F3B877C4590B5B74C64C3213126">
    <w:name w:val="9F5C9F3B877C4590B5B74C64C3213126"/>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FF6728B4B28A4FF2BDF5681B1F566129">
    <w:name w:val="FF6728B4B28A4FF2BDF5681B1F566129"/>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13F9B89B82D44B7CA60247765A329D4F">
    <w:name w:val="13F9B89B82D44B7CA60247765A329D4F"/>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700805E8E039422185C24AEAF701EB45">
    <w:name w:val="700805E8E039422185C24AEAF701EB45"/>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C98887F8E49249C3AF07F85118C3FD13">
    <w:name w:val="C98887F8E49249C3AF07F85118C3FD13"/>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08BC9854E8B448E994B11C071770CC30">
    <w:name w:val="08BC9854E8B448E994B11C071770CC30"/>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DF905CA3B1AC4268A651D6C6F1CE71D7">
    <w:name w:val="DF905CA3B1AC4268A651D6C6F1CE71D7"/>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ED2CEA930FEB43FBA88DD6DAF05AF98D">
    <w:name w:val="ED2CEA930FEB43FBA88DD6DAF05AF98D"/>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9E319B21CB674907867E5013294C089C">
    <w:name w:val="9E319B21CB674907867E5013294C089C"/>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A040ADBB22944E94BAF3C8A908F4FE6B">
    <w:name w:val="A040ADBB22944E94BAF3C8A908F4FE6B"/>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F36DA7B72A26452E9EBD6D9222A3355A">
    <w:name w:val="F36DA7B72A26452E9EBD6D9222A3355A"/>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27132B061471468C901B7094AA834474">
    <w:name w:val="27132B061471468C901B7094AA834474"/>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A6D500316F4A48ED813B7C1AB118028C">
    <w:name w:val="A6D500316F4A48ED813B7C1AB118028C"/>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39BE670BB06045AF8C5149CF7B3A1198">
    <w:name w:val="39BE670BB06045AF8C5149CF7B3A1198"/>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FB91B4A3385842B6BC5042B0ECC4CE59">
    <w:name w:val="FB91B4A3385842B6BC5042B0ECC4CE59"/>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441F2DB7F41A401CBDFAD27513296D60">
    <w:name w:val="441F2DB7F41A401CBDFAD27513296D60"/>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575EC216A98A444A9FA821D5DB890EF2">
    <w:name w:val="575EC216A98A444A9FA821D5DB890EF2"/>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FEFC808A5D4840378DFC35BF9BDF7079">
    <w:name w:val="FEFC808A5D4840378DFC35BF9BDF7079"/>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96C27A3B18F747CD98CB32BB3F80BE3A">
    <w:name w:val="96C27A3B18F747CD98CB32BB3F80BE3A"/>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A4037A7CEC3D4EFC8034579C96A74A3D">
    <w:name w:val="A4037A7CEC3D4EFC8034579C96A74A3D"/>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4C2AD2EC53ED4B18AF4E59EF31F2205B">
    <w:name w:val="4C2AD2EC53ED4B18AF4E59EF31F2205B"/>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B05D108E67B64385A94BA48CF5DC3B68">
    <w:name w:val="B05D108E67B64385A94BA48CF5DC3B68"/>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C10EFFFE64F44216B7FAFCEF1918B03B">
    <w:name w:val="C10EFFFE64F44216B7FAFCEF1918B03B"/>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0127BFE1BF0147DAA3A2338A595DE4C5">
    <w:name w:val="0127BFE1BF0147DAA3A2338A595DE4C5"/>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4B500CA667D2479A8C0DAE59C509E1FD">
    <w:name w:val="4B500CA667D2479A8C0DAE59C509E1FD"/>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884E88553C864300AC8A256980302723">
    <w:name w:val="884E88553C864300AC8A256980302723"/>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05E9DB72B1E14437B1B8EB6AFD6E1DF1">
    <w:name w:val="05E9DB72B1E14437B1B8EB6AFD6E1DF1"/>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921FB0176E7A4B50A951F45F7A3F4ED7">
    <w:name w:val="921FB0176E7A4B50A951F45F7A3F4ED7"/>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A0E67C0396F34C06AC95AED6AD9352A7">
    <w:name w:val="A0E67C0396F34C06AC95AED6AD9352A7"/>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D52A96DA14764FB6A79D7064B3472E6F">
    <w:name w:val="D52A96DA14764FB6A79D7064B3472E6F"/>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49F5C359A52C4EB6A130C2E6AF67D60C">
    <w:name w:val="49F5C359A52C4EB6A130C2E6AF67D60C"/>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60F0E287B33F4B55B9761473498C51B1">
    <w:name w:val="60F0E287B33F4B55B9761473498C51B1"/>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C843CDCD3DDE4420B8B54CCF833313DE">
    <w:name w:val="C843CDCD3DDE4420B8B54CCF833313DE"/>
    <w:rsid w:val="00245B74"/>
    <w:pPr>
      <w:autoSpaceDE w:val="0"/>
      <w:autoSpaceDN w:val="0"/>
      <w:adjustRightInd w:val="0"/>
      <w:spacing w:after="120" w:line="240" w:lineRule="auto"/>
    </w:pPr>
    <w:rPr>
      <w:rFonts w:ascii="Times New Roman" w:eastAsia="Times New Roman" w:hAnsi="Times New Roman" w:cs="Times New Roman"/>
      <w:b/>
      <w:color w:val="0000FF"/>
      <w:sz w:val="24"/>
      <w:szCs w:val="20"/>
    </w:rPr>
  </w:style>
  <w:style w:type="paragraph" w:customStyle="1" w:styleId="F90BE4E46B394DAF84CAE0DC0A0357C1">
    <w:name w:val="F90BE4E46B394DAF84CAE0DC0A0357C1"/>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377050A321964A7A84492E9E5D753E45">
    <w:name w:val="377050A321964A7A84492E9E5D753E45"/>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6CBCEEAA8CAD4DDE9C621EE7ABCCDC15">
    <w:name w:val="6CBCEEAA8CAD4DDE9C621EE7ABCCDC15"/>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924D075DF442474BAA523AD0F30B29B7">
    <w:name w:val="924D075DF442474BAA523AD0F30B29B7"/>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F5642460781E41A687FF973CFE53A473">
    <w:name w:val="F5642460781E41A687FF973CFE53A473"/>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B37F104E41DC4398B06D48F7529BAAFD">
    <w:name w:val="B37F104E41DC4398B06D48F7529BAAFD"/>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3C7638FD782044A8B5D22D74E63E3806">
    <w:name w:val="3C7638FD782044A8B5D22D74E63E3806"/>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4BC3BDBDB7554ED0A2B339FE32491DD6">
    <w:name w:val="4BC3BDBDB7554ED0A2B339FE32491DD6"/>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21F7C71688AB48FA85612F9FEBE8B9F5">
    <w:name w:val="21F7C71688AB48FA85612F9FEBE8B9F5"/>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31F287A99B144EE986B59EDFFD372495">
    <w:name w:val="31F287A99B144EE986B59EDFFD372495"/>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425DBF6A622A43CFB10C9AE22D9F67E0">
    <w:name w:val="425DBF6A622A43CFB10C9AE22D9F67E0"/>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63908CB8A690404FBBC1C14EF8572140">
    <w:name w:val="63908CB8A690404FBBC1C14EF8572140"/>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E554AA37FD4744F8AF2AA5E28E32616D">
    <w:name w:val="E554AA37FD4744F8AF2AA5E28E32616D"/>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2976C77F48BA4A99BE2C616E28877213">
    <w:name w:val="2976C77F48BA4A99BE2C616E28877213"/>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63F95B5EA40344E5A2BC5B544954B669">
    <w:name w:val="63F95B5EA40344E5A2BC5B544954B669"/>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C27F5D59D17B42E394F19185F85FEF7F">
    <w:name w:val="C27F5D59D17B42E394F19185F85FEF7F"/>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448DD9FED9194CA39C89BDE9F51A4106">
    <w:name w:val="448DD9FED9194CA39C89BDE9F51A4106"/>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DE19A74A2689448E9DF067B2863A7C4E">
    <w:name w:val="DE19A74A2689448E9DF067B2863A7C4E"/>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667329DA1D1948998EC0EDADEF511592">
    <w:name w:val="667329DA1D1948998EC0EDADEF511592"/>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ADE5C5A7B1E44DA8B9F6EA2BFE865E09">
    <w:name w:val="ADE5C5A7B1E44DA8B9F6EA2BFE865E09"/>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1366E30B9DDF4D27B8777E5DA1381FB2">
    <w:name w:val="1366E30B9DDF4D27B8777E5DA1381FB2"/>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D41C9DBFB5E94272867F778D4708E0A2">
    <w:name w:val="D41C9DBFB5E94272867F778D4708E0A2"/>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EA74027DD8BF4973B8B25F9B879300FD">
    <w:name w:val="EA74027DD8BF4973B8B25F9B879300FD"/>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3E33FA15D0994276AFCA50A43A67E5F1">
    <w:name w:val="3E33FA15D0994276AFCA50A43A67E5F1"/>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E77ECBFA932B4D49860AB615CA418F61">
    <w:name w:val="E77ECBFA932B4D49860AB615CA418F61"/>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37A8D6CC5FC041358E4E03E91619E89C">
    <w:name w:val="37A8D6CC5FC041358E4E03E91619E89C"/>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B110518BC8CF4E99BB33395B4187EDE9">
    <w:name w:val="B110518BC8CF4E99BB33395B4187EDE9"/>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BF46F88CD79D4721BC390EFCEC29FE98">
    <w:name w:val="BF46F88CD79D4721BC390EFCEC29FE98"/>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52FB6064DC2640178FECEDB384B04672">
    <w:name w:val="52FB6064DC2640178FECEDB384B04672"/>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F87EF3649C614733BB9196CAC527CB2C">
    <w:name w:val="F87EF3649C614733BB9196CAC527CB2C"/>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8E214553672640FDB117ED8BFC44E969">
    <w:name w:val="8E214553672640FDB117ED8BFC44E969"/>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42EFF90A2BB847D1869D2A281F63BE4D">
    <w:name w:val="42EFF90A2BB847D1869D2A281F63BE4D"/>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ACBDE9F05B554E288852349D109845ED">
    <w:name w:val="ACBDE9F05B554E288852349D109845ED"/>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5FA1A487A36F4C4FB39A2CF8951F1D00">
    <w:name w:val="5FA1A487A36F4C4FB39A2CF8951F1D00"/>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2A119DFA53814234A7BFD71FF9A4916A">
    <w:name w:val="2A119DFA53814234A7BFD71FF9A4916A"/>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81FAE1366640459B89B44FF122AE91D7">
    <w:name w:val="81FAE1366640459B89B44FF122AE91D7"/>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110E13D942FD4518A3C94FEA874A9FA6">
    <w:name w:val="110E13D942FD4518A3C94FEA874A9FA6"/>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BA5AE6E8117C4EACA77400EF6814A8A1">
    <w:name w:val="BA5AE6E8117C4EACA77400EF6814A8A1"/>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E622D455FBA240C69F809B0499330349">
    <w:name w:val="E622D455FBA240C69F809B0499330349"/>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8DE68F68733545E4BC98F6D3771DFF7E">
    <w:name w:val="8DE68F68733545E4BC98F6D3771DFF7E"/>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EF5E68535BC94F8C86100E228EFD50B5">
    <w:name w:val="EF5E68535BC94F8C86100E228EFD50B5"/>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D41C07BB1D2E4D55B4C0FF4CD33D2690">
    <w:name w:val="D41C07BB1D2E4D55B4C0FF4CD33D2690"/>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537EE6DE6F5949C7959BF506CD2538B6">
    <w:name w:val="537EE6DE6F5949C7959BF506CD2538B6"/>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A9F9B166DC86413794D60291124389B7">
    <w:name w:val="A9F9B166DC86413794D60291124389B7"/>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33B628C792914F5F92336F477A635E6B">
    <w:name w:val="33B628C792914F5F92336F477A635E6B"/>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C277502995AB4D18BD67A920849B9588">
    <w:name w:val="C277502995AB4D18BD67A920849B9588"/>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4F2A426AC65F4F7EA14E54214203FAD4">
    <w:name w:val="4F2A426AC65F4F7EA14E54214203FAD4"/>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23D2A1ECA3FF4569B44B11435DC7618D">
    <w:name w:val="23D2A1ECA3FF4569B44B11435DC7618D"/>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AC03B8E312F547A8957B8B413DA5D6BF">
    <w:name w:val="AC03B8E312F547A8957B8B413DA5D6BF"/>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3F3806A57DDE40ACAFA0CE5637E238E1">
    <w:name w:val="3F3806A57DDE40ACAFA0CE5637E238E1"/>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F76B5B98DAA34BCE82F057F140FF0D10">
    <w:name w:val="F76B5B98DAA34BCE82F057F140FF0D10"/>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701A9B0D6A49440A880ACB7D2539413C">
    <w:name w:val="701A9B0D6A49440A880ACB7D2539413C"/>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C96011AF93D34E38A9DE6EEB0380BCE8">
    <w:name w:val="C96011AF93D34E38A9DE6EEB0380BCE8"/>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42415ECE03194297B16170D70AF7F173">
    <w:name w:val="42415ECE03194297B16170D70AF7F173"/>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54F53B33DA37421490480DCD6A9005DF">
    <w:name w:val="54F53B33DA37421490480DCD6A9005DF"/>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C0CA7469348E4FFE8881FDC2407706A1">
    <w:name w:val="C0CA7469348E4FFE8881FDC2407706A1"/>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080C7EA699F94B398A76D03D4876306E">
    <w:name w:val="080C7EA699F94B398A76D03D4876306E"/>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A5F364172DE44215A59E369939BD66EC">
    <w:name w:val="A5F364172DE44215A59E369939BD66EC"/>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95F02E112509474891BEB4BE07E49E03">
    <w:name w:val="95F02E112509474891BEB4BE07E49E03"/>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AF39C858772E45CE95D6CE43C1E50368">
    <w:name w:val="AF39C858772E45CE95D6CE43C1E50368"/>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8A53A9540E144DDEBABCC49D8404A5DC">
    <w:name w:val="8A53A9540E144DDEBABCC49D8404A5DC"/>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4F2D3ED8DDB3491AB9ADEE0221ADEF6B">
    <w:name w:val="4F2D3ED8DDB3491AB9ADEE0221ADEF6B"/>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EDC35CEED4C149B982F4A741E441559B">
    <w:name w:val="EDC35CEED4C149B982F4A741E441559B"/>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41C60AF468C749398D9F594BBA98EE73">
    <w:name w:val="41C60AF468C749398D9F594BBA98EE73"/>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24624F60E32D4EA68BFB9F6BE54AD60E">
    <w:name w:val="24624F60E32D4EA68BFB9F6BE54AD60E"/>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30BE40CC43284423AE8EABA22403179B">
    <w:name w:val="30BE40CC43284423AE8EABA22403179B"/>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47E6784AE872425AB3109EDDA7F08C49">
    <w:name w:val="47E6784AE872425AB3109EDDA7F08C49"/>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DF875A2EE4A748649BD22C0BCFEC6220">
    <w:name w:val="DF875A2EE4A748649BD22C0BCFEC6220"/>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70C10B727A9E4DA4A6367291DAAE6D4C">
    <w:name w:val="70C10B727A9E4DA4A6367291DAAE6D4C"/>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29883CD7DCD04957BDA5AAD288F36A2A">
    <w:name w:val="29883CD7DCD04957BDA5AAD288F36A2A"/>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601999ACE8904C94B5305915C152A53E">
    <w:name w:val="601999ACE8904C94B5305915C152A53E"/>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D023630575C747169DBC4A011443B4F8">
    <w:name w:val="D023630575C747169DBC4A011443B4F8"/>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D9325403F772464A892A96884A439E24">
    <w:name w:val="D9325403F772464A892A96884A439E24"/>
    <w:rsid w:val="00245B74"/>
    <w:pPr>
      <w:autoSpaceDE w:val="0"/>
      <w:autoSpaceDN w:val="0"/>
      <w:adjustRightInd w:val="0"/>
      <w:spacing w:after="0" w:line="240" w:lineRule="auto"/>
      <w:ind w:left="720"/>
      <w:contextualSpacing/>
    </w:pPr>
    <w:rPr>
      <w:rFonts w:ascii="Times New Roman" w:eastAsia="Times New Roman" w:hAnsi="Times New Roman" w:cs="Times New Roman"/>
      <w:sz w:val="24"/>
      <w:szCs w:val="20"/>
    </w:rPr>
  </w:style>
  <w:style w:type="paragraph" w:customStyle="1" w:styleId="0F07D5AB70524AE1A75B16B9D685CB72">
    <w:name w:val="0F07D5AB70524AE1A75B16B9D685CB72"/>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B9511F1B85AB4B14B1D5A254BE9A9818">
    <w:name w:val="B9511F1B85AB4B14B1D5A254BE9A9818"/>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C6B0624097A1480F9BDF856F46776C22">
    <w:name w:val="C6B0624097A1480F9BDF856F46776C22"/>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7194F3467995417BA9261FB314ABFAB1">
    <w:name w:val="7194F3467995417BA9261FB314ABFAB1"/>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E60562207ACB45859AC0AEBFABB3151E">
    <w:name w:val="E60562207ACB45859AC0AEBFABB3151E"/>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857BC33BEAB94A6AA25684EBAAB6BCD3">
    <w:name w:val="857BC33BEAB94A6AA25684EBAAB6BCD3"/>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DF91A2E2E1B04705AAA892ECAE21AB2F">
    <w:name w:val="DF91A2E2E1B04705AAA892ECAE21AB2F"/>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65F8E9F7308940C2966C15690C66DB44">
    <w:name w:val="65F8E9F7308940C2966C15690C66DB44"/>
    <w:rsid w:val="00245B74"/>
    <w:pPr>
      <w:autoSpaceDE w:val="0"/>
      <w:autoSpaceDN w:val="0"/>
      <w:adjustRightInd w:val="0"/>
      <w:spacing w:after="0" w:line="240" w:lineRule="auto"/>
    </w:pPr>
    <w:rPr>
      <w:rFonts w:ascii="Times New Roman" w:eastAsia="Times New Roman" w:hAnsi="Times New Roman" w:cs="Times New Roman"/>
      <w:sz w:val="24"/>
      <w:szCs w:val="20"/>
    </w:rPr>
  </w:style>
  <w:style w:type="paragraph" w:customStyle="1" w:styleId="727CA6A73F554A438243E7CD69D6471E">
    <w:name w:val="727CA6A73F554A438243E7CD69D6471E"/>
    <w:rsid w:val="00F134D6"/>
  </w:style>
  <w:style w:type="paragraph" w:customStyle="1" w:styleId="0B86E86FFA2346A2A80AC0F9EF31020A">
    <w:name w:val="0B86E86FFA2346A2A80AC0F9EF31020A"/>
    <w:rsid w:val="00F134D6"/>
  </w:style>
  <w:style w:type="paragraph" w:customStyle="1" w:styleId="162472CBB457423F9685ACE2F171DDDF">
    <w:name w:val="162472CBB457423F9685ACE2F171DDDF"/>
    <w:rsid w:val="00F134D6"/>
  </w:style>
  <w:style w:type="paragraph" w:customStyle="1" w:styleId="8E2083E62629486D892D07659C8BDD4D">
    <w:name w:val="8E2083E62629486D892D07659C8BDD4D"/>
    <w:rsid w:val="00F134D6"/>
  </w:style>
  <w:style w:type="paragraph" w:customStyle="1" w:styleId="DD7075DB18AB4A47BDB85931EC3C7CFC">
    <w:name w:val="DD7075DB18AB4A47BDB85931EC3C7CFC"/>
    <w:rsid w:val="00F134D6"/>
  </w:style>
  <w:style w:type="paragraph" w:customStyle="1" w:styleId="FC5418818F244EB1BB0B3E48E9018D90">
    <w:name w:val="FC5418818F244EB1BB0B3E48E9018D90"/>
    <w:rsid w:val="00F134D6"/>
  </w:style>
  <w:style w:type="paragraph" w:customStyle="1" w:styleId="4562D8A84C934A588154F55B538D80BB">
    <w:name w:val="4562D8A84C934A588154F55B538D80BB"/>
    <w:rsid w:val="00F134D6"/>
  </w:style>
  <w:style w:type="paragraph" w:customStyle="1" w:styleId="BE889074EDAD42E2BC39644940FB0F7E">
    <w:name w:val="BE889074EDAD42E2BC39644940FB0F7E"/>
    <w:rsid w:val="00F134D6"/>
  </w:style>
  <w:style w:type="paragraph" w:customStyle="1" w:styleId="7F066089FD40437CB7CCA343154034B2">
    <w:name w:val="7F066089FD40437CB7CCA343154034B2"/>
    <w:rsid w:val="00F134D6"/>
  </w:style>
  <w:style w:type="paragraph" w:customStyle="1" w:styleId="E235ACAF5C084A04B9DF99CD61D75943">
    <w:name w:val="E235ACAF5C084A04B9DF99CD61D75943"/>
    <w:rsid w:val="00F134D6"/>
  </w:style>
  <w:style w:type="paragraph" w:customStyle="1" w:styleId="32183B78E9E549E6BB2E7AB364DD6A71">
    <w:name w:val="32183B78E9E549E6BB2E7AB364DD6A71"/>
    <w:rsid w:val="00F134D6"/>
  </w:style>
  <w:style w:type="paragraph" w:customStyle="1" w:styleId="74C1F89FCA964BF1BA5F0E32D2CB257D">
    <w:name w:val="74C1F89FCA964BF1BA5F0E32D2CB257D"/>
    <w:rsid w:val="00F134D6"/>
  </w:style>
  <w:style w:type="paragraph" w:customStyle="1" w:styleId="F6E3B753162549E09657A8B47336B6AF">
    <w:name w:val="F6E3B753162549E09657A8B47336B6AF"/>
    <w:rsid w:val="00F134D6"/>
  </w:style>
  <w:style w:type="paragraph" w:customStyle="1" w:styleId="D334648AE5CF4A0E8BE9479922192327">
    <w:name w:val="D334648AE5CF4A0E8BE9479922192327"/>
    <w:rsid w:val="00F134D6"/>
  </w:style>
  <w:style w:type="paragraph" w:customStyle="1" w:styleId="A1047A67C36D4745A396576C63D08576">
    <w:name w:val="A1047A67C36D4745A396576C63D08576"/>
    <w:rsid w:val="00F134D6"/>
  </w:style>
  <w:style w:type="paragraph" w:customStyle="1" w:styleId="092EB4D60221478397F16779405F825E">
    <w:name w:val="092EB4D60221478397F16779405F825E"/>
    <w:rsid w:val="00F134D6"/>
  </w:style>
  <w:style w:type="paragraph" w:customStyle="1" w:styleId="B5A18352451A4E4D8BCFCBC3E26DDF9A">
    <w:name w:val="B5A18352451A4E4D8BCFCBC3E26DDF9A"/>
    <w:rsid w:val="00F134D6"/>
  </w:style>
  <w:style w:type="paragraph" w:customStyle="1" w:styleId="DB11D594A266449BA025CB8B1B8C1DAB">
    <w:name w:val="DB11D594A266449BA025CB8B1B8C1DAB"/>
    <w:rsid w:val="00F134D6"/>
  </w:style>
  <w:style w:type="paragraph" w:customStyle="1" w:styleId="A354FBA6AF004C1E9ADA6B0FF2C3D653">
    <w:name w:val="A354FBA6AF004C1E9ADA6B0FF2C3D653"/>
    <w:rsid w:val="00F134D6"/>
  </w:style>
  <w:style w:type="paragraph" w:customStyle="1" w:styleId="377681D6DAA0436FA30B13ED0A69F035">
    <w:name w:val="377681D6DAA0436FA30B13ED0A69F035"/>
    <w:rsid w:val="00F134D6"/>
  </w:style>
  <w:style w:type="paragraph" w:customStyle="1" w:styleId="37B6B4A90A74417F92DB711CCE56D70C">
    <w:name w:val="37B6B4A90A74417F92DB711CCE56D70C"/>
    <w:rsid w:val="00F134D6"/>
  </w:style>
  <w:style w:type="paragraph" w:customStyle="1" w:styleId="E907266F83364FFDB59F6505E563E445">
    <w:name w:val="E907266F83364FFDB59F6505E563E445"/>
    <w:rsid w:val="00F134D6"/>
  </w:style>
  <w:style w:type="paragraph" w:customStyle="1" w:styleId="0C37B3B9115F49068AABA118F3D072EE">
    <w:name w:val="0C37B3B9115F49068AABA118F3D072EE"/>
    <w:rsid w:val="00F134D6"/>
  </w:style>
  <w:style w:type="paragraph" w:customStyle="1" w:styleId="99DDEFBC072F40929678B372DE8C5BB8">
    <w:name w:val="99DDEFBC072F40929678B372DE8C5BB8"/>
    <w:rsid w:val="00F134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f5de69e-8d7c-4a9d-844b-429b2cb6f38b">
      <Terms xmlns="http://schemas.microsoft.com/office/infopath/2007/PartnerControls"/>
    </lcf76f155ced4ddcb4097134ff3c332f>
    <TaxCatchAll xmlns="487f373a-5bf1-4413-be42-4fcb7df16b98"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E95C7C263EC064A827B11D89FE4C7DA" ma:contentTypeVersion="11" ma:contentTypeDescription="Create a new document." ma:contentTypeScope="" ma:versionID="1dbb38df305d62b7ff67e966d0721872">
  <xsd:schema xmlns:xsd="http://www.w3.org/2001/XMLSchema" xmlns:xs="http://www.w3.org/2001/XMLSchema" xmlns:p="http://schemas.microsoft.com/office/2006/metadata/properties" xmlns:ns2="1f5de69e-8d7c-4a9d-844b-429b2cb6f38b" xmlns:ns3="487f373a-5bf1-4413-be42-4fcb7df16b98" targetNamespace="http://schemas.microsoft.com/office/2006/metadata/properties" ma:root="true" ma:fieldsID="a8e07e95135b6deefad98f52eb085ed6" ns2:_="" ns3:_="">
    <xsd:import namespace="1f5de69e-8d7c-4a9d-844b-429b2cb6f38b"/>
    <xsd:import namespace="487f373a-5bf1-4413-be42-4fcb7df16b9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de69e-8d7c-4a9d-844b-429b2cb6f3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2accc5a-4804-4b8e-a6c9-6403b3173e7f"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7f373a-5bf1-4413-be42-4fcb7df16b9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f70d7cc-e83d-4622-8591-6662b1d58e78}" ma:internalName="TaxCatchAll" ma:showField="CatchAllData" ma:web="5e06f299-cb3c-4ead-91b4-53c309d6ff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F513D8-3555-4124-9CE4-AD3823B4E341}">
  <ds:schemaRefs>
    <ds:schemaRef ds:uri="http://purl.org/dc/elements/1.1/"/>
    <ds:schemaRef ds:uri="http://purl.org/dc/dcmitype/"/>
    <ds:schemaRef ds:uri="http://schemas.microsoft.com/office/2006/metadata/properties"/>
    <ds:schemaRef ds:uri="487f373a-5bf1-4413-be42-4fcb7df16b98"/>
    <ds:schemaRef ds:uri="http://schemas.microsoft.com/office/infopath/2007/PartnerControls"/>
    <ds:schemaRef ds:uri="http://schemas.openxmlformats.org/package/2006/metadata/core-properties"/>
    <ds:schemaRef ds:uri="http://schemas.microsoft.com/office/2006/documentManagement/types"/>
    <ds:schemaRef ds:uri="1f5de69e-8d7c-4a9d-844b-429b2cb6f38b"/>
    <ds:schemaRef ds:uri="http://www.w3.org/XML/1998/namespace"/>
    <ds:schemaRef ds:uri="http://purl.org/dc/terms/"/>
  </ds:schemaRefs>
</ds:datastoreItem>
</file>

<file path=customXml/itemProps2.xml><?xml version="1.0" encoding="utf-8"?>
<ds:datastoreItem xmlns:ds="http://schemas.openxmlformats.org/officeDocument/2006/customXml" ds:itemID="{061C99EA-17C2-4555-9DBA-93B2B1B19998}">
  <ds:schemaRefs>
    <ds:schemaRef ds:uri="http://schemas.openxmlformats.org/officeDocument/2006/bibliography"/>
  </ds:schemaRefs>
</ds:datastoreItem>
</file>

<file path=customXml/itemProps3.xml><?xml version="1.0" encoding="utf-8"?>
<ds:datastoreItem xmlns:ds="http://schemas.openxmlformats.org/officeDocument/2006/customXml" ds:itemID="{31145BD2-9B0C-4EDF-8A18-D06270B2FEA9}"/>
</file>

<file path=customXml/itemProps4.xml><?xml version="1.0" encoding="utf-8"?>
<ds:datastoreItem xmlns:ds="http://schemas.openxmlformats.org/officeDocument/2006/customXml" ds:itemID="{66E318AD-A947-4F97-B8A5-E875EF33DB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Test 5.4 FPD Application</Template>
  <TotalTime>114</TotalTime>
  <Pages>19</Pages>
  <Words>3649</Words>
  <Characters>19066</Characters>
  <Application>Microsoft Office Word</Application>
  <DocSecurity>0</DocSecurity>
  <Lines>158</Lines>
  <Paragraphs>45</Paragraphs>
  <ScaleCrop>false</ScaleCrop>
  <HeadingPairs>
    <vt:vector size="2" baseType="variant">
      <vt:variant>
        <vt:lpstr>Title</vt:lpstr>
      </vt:variant>
      <vt:variant>
        <vt:i4>1</vt:i4>
      </vt:variant>
    </vt:vector>
  </HeadingPairs>
  <TitlesOfParts>
    <vt:vector size="1" baseType="lpstr">
      <vt:lpstr/>
    </vt:vector>
  </TitlesOfParts>
  <Company>Office of the Circuit Executive</Company>
  <LinksUpToDate>false</LinksUpToDate>
  <CharactersWithSpaces>22670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R. Rodriguez</dc:creator>
  <cp:keywords/>
  <cp:lastModifiedBy>Karina Rodriguez</cp:lastModifiedBy>
  <cp:revision>9</cp:revision>
  <cp:lastPrinted>2014-02-03T21:37:00Z</cp:lastPrinted>
  <dcterms:created xsi:type="dcterms:W3CDTF">2025-10-01T18:22:00Z</dcterms:created>
  <dcterms:modified xsi:type="dcterms:W3CDTF">2025-10-02T00:15:00Z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0x010100FE95C7C263EC064A827B11D89FE4C7DA</vt:lpwstr>
  </property>
  <property fmtid="{D5CDD505-2E9C-101B-9397-08002B2CF9AE}" pid="3" name="MediaServiceImageTags">
    <vt:lpwstr/>
  </property>
</Properties>
</file>